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3420"/>
        <w:gridCol w:w="988"/>
        <w:gridCol w:w="2791"/>
      </w:tblGrid>
      <w:tr w:rsidR="00650259" w:rsidRPr="00846B76" w14:paraId="0E624F1E" w14:textId="77777777" w:rsidTr="00346DE2">
        <w:sdt>
          <w:sdtPr>
            <w:id w:val="1621259925"/>
            <w:placeholder>
              <w:docPart w:val="A7452C03F31C409B8C1A3E04934A72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98A68DE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sdt>
          <w:sdtPr>
            <w:id w:val="1615632583"/>
            <w:placeholder>
              <w:docPart w:val="DefaultPlaceholder_-1854013440"/>
            </w:placeholder>
            <w:showingPlcHdr/>
          </w:sdtPr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4DE6128B" w14:textId="19B73D05" w:rsidR="00650259" w:rsidRPr="00846B76" w:rsidRDefault="00DE3E33" w:rsidP="00346DE2">
                <w:pPr>
                  <w:spacing w:before="24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50259" w:rsidRPr="00846B76" w14:paraId="3B9CC2FF" w14:textId="77777777" w:rsidTr="00346DE2">
        <w:sdt>
          <w:sdtPr>
            <w:id w:val="-1470592894"/>
            <w:placeholder>
              <w:docPart w:val="26E36D365DEA4F1983AACCC157C1EA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C81E599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sdt>
          <w:sdtPr>
            <w:id w:val="429939887"/>
            <w:placeholder>
              <w:docPart w:val="DefaultPlaceholder_-1854013440"/>
            </w:placeholder>
            <w:showingPlcHdr/>
          </w:sdtPr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4E520529" w14:textId="777EE0A1" w:rsidR="00650259" w:rsidRPr="00846B76" w:rsidRDefault="00DE3E33" w:rsidP="00346DE2">
                <w:pPr>
                  <w:spacing w:before="24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50259" w:rsidRPr="00846B76" w14:paraId="59CEE7CD" w14:textId="77777777" w:rsidTr="00346DE2">
        <w:sdt>
          <w:sdtPr>
            <w:id w:val="572943512"/>
            <w:placeholder>
              <w:docPart w:val="2CB44187889F4CACADECFF6B21F828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07F186F5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sdt>
          <w:sdtPr>
            <w:id w:val="-967979559"/>
            <w:placeholder>
              <w:docPart w:val="DefaultPlaceholder_-1854013440"/>
            </w:placeholder>
            <w:showingPlcHdr/>
          </w:sdtPr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57D32212" w14:textId="3232C657" w:rsidR="00650259" w:rsidRPr="00846B76" w:rsidRDefault="00DE3E33" w:rsidP="00346DE2">
                <w:pPr>
                  <w:spacing w:before="24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50259" w:rsidRPr="00846B76" w14:paraId="67D07758" w14:textId="77777777" w:rsidTr="00346DE2">
        <w:sdt>
          <w:sdtPr>
            <w:id w:val="-521243642"/>
            <w:placeholder>
              <w:docPart w:val="063E1F1980E0471B9AABEBDF0D9BBC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19F8673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sdt>
          <w:sdtPr>
            <w:id w:val="-2136392106"/>
            <w:placeholder>
              <w:docPart w:val="DefaultPlaceholder_-1854013440"/>
            </w:placeholder>
            <w:showingPlcHdr/>
          </w:sdtPr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0FF5E7F6" w14:textId="5E56AF08" w:rsidR="00650259" w:rsidRPr="00846B76" w:rsidRDefault="00DE3E33" w:rsidP="00346DE2">
                <w:pPr>
                  <w:spacing w:before="24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50259" w:rsidRPr="00846B76" w14:paraId="21298D97" w14:textId="77777777" w:rsidTr="00DE3E33">
        <w:tc>
          <w:tcPr>
            <w:tcW w:w="1010" w:type="pct"/>
            <w:gridSpan w:val="2"/>
            <w:vAlign w:val="bottom"/>
          </w:tcPr>
          <w:p w14:paraId="437F66E6" w14:textId="42D53E02" w:rsidR="00650259" w:rsidRPr="00846B76" w:rsidRDefault="000E03C1" w:rsidP="00346DE2">
            <w:r>
              <w:t>Cell Phone</w:t>
            </w:r>
          </w:p>
        </w:tc>
        <w:sdt>
          <w:sdtPr>
            <w:id w:val="-898588167"/>
            <w:placeholder>
              <w:docPart w:val="DefaultPlaceholder_-1854013440"/>
            </w:placeholder>
            <w:showingPlcHdr/>
          </w:sdtPr>
          <w:sdtContent>
            <w:tc>
              <w:tcPr>
                <w:tcW w:w="1971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99B7008" w14:textId="1CDBCD7C" w:rsidR="00650259" w:rsidRPr="00846B76" w:rsidRDefault="00DE3E33" w:rsidP="00346DE2">
                <w:pPr>
                  <w:spacing w:before="24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28" w:type="pct"/>
            <w:vAlign w:val="bottom"/>
          </w:tcPr>
          <w:p w14:paraId="2B259AA8" w14:textId="46CAB4CD" w:rsidR="00650259" w:rsidRPr="00846B76" w:rsidRDefault="00650259" w:rsidP="00346DE2"/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5CAAD7E7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0F90B67" w14:textId="77777777" w:rsidTr="00346DE2">
        <w:sdt>
          <w:sdtPr>
            <w:id w:val="-965116832"/>
            <w:placeholder>
              <w:docPart w:val="37DC0A3B6AF7406FB010B605DC2B24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2299712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sdt>
          <w:sdtPr>
            <w:id w:val="-665164807"/>
            <w:placeholder>
              <w:docPart w:val="DefaultPlaceholder_-1854013440"/>
            </w:placeholder>
            <w:showingPlcHdr/>
          </w:sdtPr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09576BE" w14:textId="53F7B694" w:rsidR="00650259" w:rsidRPr="00846B76" w:rsidRDefault="00DE3E33" w:rsidP="00346DE2">
                <w:pPr>
                  <w:spacing w:before="24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50259" w:rsidRPr="00846B76" w14:paraId="16EB4211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0D3720A0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1E6979A1" w14:textId="77777777" w:rsidTr="00346DE2">
        <w:sdt>
          <w:sdtPr>
            <w:id w:val="1576013153"/>
            <w:placeholder>
              <w:docPart w:val="8F8174C1140C4C90B9FA2DB609FFB0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5A523288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2D57A4FC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19872761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6BD062" w14:textId="05EE4BB9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5"/>
            <w:vAlign w:val="bottom"/>
          </w:tcPr>
          <w:p w14:paraId="76261099" w14:textId="477D1735" w:rsidR="00346DE2" w:rsidRDefault="000E03C1" w:rsidP="00346DE2">
            <w:r>
              <w:t>Editing</w:t>
            </w:r>
          </w:p>
        </w:tc>
      </w:tr>
      <w:tr w:rsidR="00346DE2" w:rsidRPr="00846B76" w14:paraId="5A284569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10529265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612480" w14:textId="5B386E0E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5"/>
            <w:vAlign w:val="bottom"/>
          </w:tcPr>
          <w:p w14:paraId="27C20AE2" w14:textId="40A7E88E" w:rsidR="00346DE2" w:rsidRDefault="000E03C1" w:rsidP="00346DE2">
            <w:r>
              <w:t>Producing</w:t>
            </w:r>
          </w:p>
        </w:tc>
      </w:tr>
      <w:tr w:rsidR="00346DE2" w:rsidRPr="00846B76" w14:paraId="05306DC1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7805293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FBA7A8" w14:textId="12195B59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5"/>
            <w:vAlign w:val="bottom"/>
          </w:tcPr>
          <w:p w14:paraId="325BC20E" w14:textId="30143856" w:rsidR="00346DE2" w:rsidRDefault="000E03C1" w:rsidP="00346DE2">
            <w:r>
              <w:t>Writing</w:t>
            </w:r>
          </w:p>
        </w:tc>
      </w:tr>
      <w:tr w:rsidR="00346DE2" w:rsidRPr="00846B76" w14:paraId="4CD6F676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20306289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EF3059" w14:textId="50BDCEBC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5"/>
            <w:vAlign w:val="bottom"/>
          </w:tcPr>
          <w:p w14:paraId="4C1E98C1" w14:textId="3DFAB32D" w:rsidR="00346DE2" w:rsidRDefault="000E03C1" w:rsidP="00346DE2">
            <w:r>
              <w:t>Content Creation</w:t>
            </w:r>
          </w:p>
        </w:tc>
      </w:tr>
      <w:tr w:rsidR="00346DE2" w:rsidRPr="00846B76" w14:paraId="43137D2A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342864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B9D83E" w14:textId="60B997D9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5"/>
            <w:vAlign w:val="bottom"/>
          </w:tcPr>
          <w:p w14:paraId="0DA9B864" w14:textId="37BDC923" w:rsidR="00346DE2" w:rsidRDefault="000E03C1" w:rsidP="00346DE2">
            <w:r>
              <w:t>Videos</w:t>
            </w:r>
          </w:p>
        </w:tc>
      </w:tr>
      <w:tr w:rsidR="00346DE2" w:rsidRPr="00846B76" w14:paraId="2A1D55D5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478603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B58DDF" w14:textId="1B9C6DBF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5"/>
            <w:vAlign w:val="bottom"/>
          </w:tcPr>
          <w:p w14:paraId="19108725" w14:textId="52C36502" w:rsidR="00346DE2" w:rsidRDefault="000E03C1" w:rsidP="00346DE2">
            <w:r>
              <w:t>Film</w:t>
            </w:r>
          </w:p>
        </w:tc>
      </w:tr>
      <w:tr w:rsidR="00346DE2" w:rsidRPr="00846B76" w14:paraId="0796156F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1147871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72997B" w14:textId="78CE7353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5"/>
            <w:vAlign w:val="bottom"/>
          </w:tcPr>
          <w:p w14:paraId="4176DA00" w14:textId="6239F52D" w:rsidR="00346DE2" w:rsidRDefault="000E03C1" w:rsidP="00346DE2">
            <w:r>
              <w:t xml:space="preserve">Cinematography </w:t>
            </w:r>
          </w:p>
        </w:tc>
      </w:tr>
      <w:tr w:rsidR="00346DE2" w:rsidRPr="00846B76" w14:paraId="0F632976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13206545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C0F83A" w14:textId="7C084804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sdt>
          <w:sdtPr>
            <w:id w:val="1322323412"/>
            <w:placeholder>
              <w:docPart w:val="7659081A45134C03942CE0DDBC74AC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CFF85B0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sdt>
          <w:sdtPr>
            <w:id w:val="2142916157"/>
            <w:placeholder>
              <w:docPart w:val="DefaultPlaceholder_-1854013440"/>
            </w:placeholder>
            <w:showingPlcHdr/>
          </w:sdtPr>
          <w:sdtContent>
            <w:tc>
              <w:tcPr>
                <w:tcW w:w="384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31B888C1" w14:textId="6323A1EF" w:rsidR="00346DE2" w:rsidRDefault="00DE3E33" w:rsidP="00346DE2">
                <w:pPr>
                  <w:spacing w:before="12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6DE2" w:rsidRPr="00846B76" w14:paraId="229784C3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11192245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3A4312" w14:textId="056D4F98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sdt>
          <w:sdtPr>
            <w:id w:val="-431975614"/>
            <w:placeholder>
              <w:docPart w:val="B5098158025245FBA51F8152BD1ED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582BF403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sdt>
          <w:sdtPr>
            <w:id w:val="1761717791"/>
            <w:placeholder>
              <w:docPart w:val="DefaultPlaceholder_-1854013440"/>
            </w:placeholder>
            <w:showingPlcHdr/>
          </w:sdtPr>
          <w:sdtContent>
            <w:tc>
              <w:tcPr>
                <w:tcW w:w="384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93CF534" w14:textId="1E859751" w:rsidR="00346DE2" w:rsidRDefault="00DE3E33" w:rsidP="00346DE2">
                <w:pPr>
                  <w:spacing w:before="12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6DE2" w:rsidRPr="00846B76" w14:paraId="1A3EAF03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18775463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CD0183" w14:textId="3341A141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sdt>
          <w:sdtPr>
            <w:id w:val="295192273"/>
            <w:placeholder>
              <w:docPart w:val="C63E2C1EF3D7493087C09BEA240113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8BFBBCF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sdt>
          <w:sdtPr>
            <w:id w:val="980038528"/>
            <w:placeholder>
              <w:docPart w:val="DefaultPlaceholder_-1854013440"/>
            </w:placeholder>
            <w:showingPlcHdr/>
          </w:sdtPr>
          <w:sdtContent>
            <w:tc>
              <w:tcPr>
                <w:tcW w:w="384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E94B709" w14:textId="0278BC35" w:rsidR="00346DE2" w:rsidRDefault="00DE3E33" w:rsidP="00346DE2">
                <w:pPr>
                  <w:spacing w:before="12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6DE2" w:rsidRPr="00846B76" w14:paraId="069AAFDC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2063472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CCB84A" w14:textId="7E6550F7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sdt>
          <w:sdtPr>
            <w:id w:val="-1031030572"/>
            <w:placeholder>
              <w:docPart w:val="A418F84F0F6C43FF85F7A41B925559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55C6E38C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sdt>
          <w:sdtPr>
            <w:id w:val="-1589297670"/>
            <w:placeholder>
              <w:docPart w:val="DefaultPlaceholder_-1854013440"/>
            </w:placeholder>
            <w:showingPlcHdr/>
          </w:sdtPr>
          <w:sdtContent>
            <w:tc>
              <w:tcPr>
                <w:tcW w:w="384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A1444A8" w14:textId="7D6FD7FD" w:rsidR="00346DE2" w:rsidRDefault="00DE3E33" w:rsidP="00346DE2">
                <w:pPr>
                  <w:spacing w:before="12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6DE2" w:rsidRPr="00846B76" w14:paraId="2AE0AC42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101712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5941B1" w14:textId="587C7305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sdt>
          <w:sdtPr>
            <w:id w:val="-1822651876"/>
            <w:placeholder>
              <w:docPart w:val="6990D7E565B54CE4866C20FF537A3D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63A1B0A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sdt>
          <w:sdtPr>
            <w:id w:val="1176922727"/>
            <w:placeholder>
              <w:docPart w:val="DefaultPlaceholder_-1854013440"/>
            </w:placeholder>
            <w:showingPlcHdr/>
          </w:sdtPr>
          <w:sdtContent>
            <w:tc>
              <w:tcPr>
                <w:tcW w:w="384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E2C0C4C" w14:textId="2D4CF0AB" w:rsidR="00346DE2" w:rsidRDefault="00DE3E33" w:rsidP="00346DE2">
                <w:pPr>
                  <w:spacing w:before="12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6DE2" w:rsidRPr="00846B76" w14:paraId="359AA49C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-1251278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3D2224" w14:textId="6C68EA15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sdt>
          <w:sdtPr>
            <w:id w:val="1054511409"/>
            <w:placeholder>
              <w:docPart w:val="0647D08741FD44A8846D31B8512AC9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2C538177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sdt>
          <w:sdtPr>
            <w:id w:val="-30966949"/>
            <w:placeholder>
              <w:docPart w:val="DefaultPlaceholder_-1854013440"/>
            </w:placeholder>
            <w:showingPlcHdr/>
          </w:sdtPr>
          <w:sdtContent>
            <w:tc>
              <w:tcPr>
                <w:tcW w:w="384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A9A8986" w14:textId="58C0C74E" w:rsidR="00346DE2" w:rsidRDefault="00DE3E33" w:rsidP="00346DE2">
                <w:pPr>
                  <w:spacing w:before="12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6DE2" w:rsidRPr="00846B76" w14:paraId="25F3F6ED" w14:textId="77777777" w:rsidTr="001C4A3D">
        <w:tc>
          <w:tcPr>
            <w:tcW w:w="577" w:type="pct"/>
          </w:tcPr>
          <w:sdt>
            <w:sdtPr>
              <w:rPr>
                <w:sz w:val="36"/>
              </w:rPr>
              <w:id w:val="6161896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A9C0BA" w14:textId="510E3B0E" w:rsidR="00346DE2" w:rsidRPr="00346DE2" w:rsidRDefault="00DE3E33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sdt>
          <w:sdtPr>
            <w:id w:val="-631939753"/>
            <w:placeholder>
              <w:docPart w:val="78D43F2AFB114FE3B542CC775809F7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7353610E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sdt>
          <w:sdtPr>
            <w:id w:val="878591142"/>
            <w:placeholder>
              <w:docPart w:val="DefaultPlaceholder_-1854013440"/>
            </w:placeholder>
            <w:showingPlcHdr/>
          </w:sdtPr>
          <w:sdtContent>
            <w:tc>
              <w:tcPr>
                <w:tcW w:w="384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0BF4CD8" w14:textId="783E0442" w:rsidR="00346DE2" w:rsidRDefault="00DE3E33" w:rsidP="00346DE2">
                <w:pPr>
                  <w:spacing w:before="120"/>
                </w:pPr>
                <w:r w:rsidRPr="00E95B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50259" w:rsidRPr="00846B76" w14:paraId="5DA0BB51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54044EB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A3F0B5B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0BEDD" w14:textId="77777777" w:rsidR="00A25693" w:rsidRDefault="00A25693" w:rsidP="00650259">
      <w:pPr>
        <w:spacing w:after="0" w:line="240" w:lineRule="auto"/>
      </w:pPr>
      <w:r>
        <w:separator/>
      </w:r>
    </w:p>
  </w:endnote>
  <w:endnote w:type="continuationSeparator" w:id="0">
    <w:p w14:paraId="28FC8B4D" w14:textId="77777777" w:rsidR="00A25693" w:rsidRDefault="00A2569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FEE74F-4B0C-485B-9204-2EB019CAFEE9}"/>
    <w:embedBold r:id="rId2" w:fontKey="{7C38A53C-855F-456A-A92A-EC9D5D363F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F41DEBA-088E-44B0-A6FC-DBFC40B03FF8}"/>
    <w:embedBold r:id="rId4" w:fontKey="{8CFEE839-3968-4276-A0C8-A1BAEFAF0EAC}"/>
    <w:embedItalic r:id="rId5" w:fontKey="{07ECB9EC-B443-475D-BFB7-ADD3B8149D9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B9E78DC-0F69-4098-BE67-B7C09390BD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356D7CC-A746-4F30-96A8-C57F45CE7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73A447E8" w14:textId="77777777" w:rsidTr="00C4167A">
      <w:tc>
        <w:tcPr>
          <w:tcW w:w="4675" w:type="dxa"/>
          <w:vAlign w:val="center"/>
        </w:tcPr>
        <w:p w14:paraId="482173DE" w14:textId="71AC7EA5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666DFCB" w14:textId="018363E6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0679555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1E12B" w14:textId="77777777" w:rsidR="00A25693" w:rsidRDefault="00A25693" w:rsidP="00650259">
      <w:pPr>
        <w:spacing w:after="0" w:line="240" w:lineRule="auto"/>
      </w:pPr>
      <w:r>
        <w:separator/>
      </w:r>
    </w:p>
  </w:footnote>
  <w:footnote w:type="continuationSeparator" w:id="0">
    <w:p w14:paraId="1903C828" w14:textId="77777777" w:rsidR="00A25693" w:rsidRDefault="00A2569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0D178182" w14:textId="77777777" w:rsidTr="000E03C1">
      <w:trPr>
        <w:trHeight w:val="990"/>
      </w:trPr>
      <w:tc>
        <w:tcPr>
          <w:tcW w:w="1350" w:type="dxa"/>
          <w:shd w:val="clear" w:color="auto" w:fill="0F3B59" w:themeFill="accent1" w:themeFillShade="BF"/>
          <w:vAlign w:val="center"/>
        </w:tcPr>
        <w:p w14:paraId="1A4B4265" w14:textId="303E5449" w:rsidR="00576892" w:rsidRPr="00731F26" w:rsidRDefault="00A25693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0F3B59" w:themeFill="accent1" w:themeFillShade="BF"/>
          <w:vAlign w:val="center"/>
        </w:tcPr>
        <w:p w14:paraId="543EED03" w14:textId="2F95C137" w:rsidR="00576892" w:rsidRPr="00731F26" w:rsidRDefault="00A25693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sdt>
            <w:sdtPr>
              <w:rPr>
                <w:rFonts w:ascii="Corbel" w:eastAsia="Calibri" w:hAnsi="Corbel" w:cs="Times New Roman"/>
                <w:b/>
                <w:color w:val="FFFFFF"/>
                <w:sz w:val="44"/>
              </w:rPr>
              <w:id w:val="1345121305"/>
              <w:placeholder>
                <w:docPart w:val="DefaultPlaceholder_-1854013440"/>
              </w:placeholder>
              <w:temporary/>
              <w:showingPlcHdr/>
              <w15:appearance w15:val="hidden"/>
            </w:sdtPr>
            <w:sdtEndPr/>
            <w:sdtContent>
              <w:r w:rsidR="00731F26" w:rsidRPr="00F62A1B">
                <w:rPr>
                  <w:rStyle w:val="HeaderChar"/>
                </w:rPr>
                <w:t>Volunteer Form</w:t>
              </w:r>
            </w:sdtContent>
          </w:sdt>
          <w:r w:rsidR="000E03C1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– Dunamis Filmbrokers</w:t>
          </w:r>
        </w:p>
      </w:tc>
    </w:tr>
  </w:tbl>
  <w:p w14:paraId="59CFFD8A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47285391">
    <w:abstractNumId w:val="11"/>
  </w:num>
  <w:num w:numId="2" w16cid:durableId="1252078832">
    <w:abstractNumId w:val="7"/>
  </w:num>
  <w:num w:numId="3" w16cid:durableId="768816811">
    <w:abstractNumId w:val="15"/>
  </w:num>
  <w:num w:numId="4" w16cid:durableId="1553924934">
    <w:abstractNumId w:val="12"/>
  </w:num>
  <w:num w:numId="5" w16cid:durableId="1579974256">
    <w:abstractNumId w:val="13"/>
  </w:num>
  <w:num w:numId="6" w16cid:durableId="220748606">
    <w:abstractNumId w:val="19"/>
  </w:num>
  <w:num w:numId="7" w16cid:durableId="408767309">
    <w:abstractNumId w:val="6"/>
  </w:num>
  <w:num w:numId="8" w16cid:durableId="1674916691">
    <w:abstractNumId w:val="10"/>
  </w:num>
  <w:num w:numId="9" w16cid:durableId="276564009">
    <w:abstractNumId w:val="17"/>
  </w:num>
  <w:num w:numId="10" w16cid:durableId="979189336">
    <w:abstractNumId w:val="1"/>
  </w:num>
  <w:num w:numId="11" w16cid:durableId="1032152742">
    <w:abstractNumId w:val="5"/>
  </w:num>
  <w:num w:numId="12" w16cid:durableId="779229819">
    <w:abstractNumId w:val="0"/>
  </w:num>
  <w:num w:numId="13" w16cid:durableId="1617175834">
    <w:abstractNumId w:val="2"/>
  </w:num>
  <w:num w:numId="14" w16cid:durableId="997264687">
    <w:abstractNumId w:val="9"/>
  </w:num>
  <w:num w:numId="15" w16cid:durableId="1338000174">
    <w:abstractNumId w:val="8"/>
  </w:num>
  <w:num w:numId="16" w16cid:durableId="591089979">
    <w:abstractNumId w:val="16"/>
  </w:num>
  <w:num w:numId="17" w16cid:durableId="328680704">
    <w:abstractNumId w:val="3"/>
  </w:num>
  <w:num w:numId="18" w16cid:durableId="1634948459">
    <w:abstractNumId w:val="21"/>
  </w:num>
  <w:num w:numId="19" w16cid:durableId="1091203176">
    <w:abstractNumId w:val="18"/>
  </w:num>
  <w:num w:numId="20" w16cid:durableId="1879733366">
    <w:abstractNumId w:val="14"/>
  </w:num>
  <w:num w:numId="21" w16cid:durableId="918827091">
    <w:abstractNumId w:val="20"/>
  </w:num>
  <w:num w:numId="22" w16cid:durableId="136251537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C1"/>
    <w:rsid w:val="00052382"/>
    <w:rsid w:val="0006568A"/>
    <w:rsid w:val="00076F0F"/>
    <w:rsid w:val="00084253"/>
    <w:rsid w:val="000D1F49"/>
    <w:rsid w:val="000E03C1"/>
    <w:rsid w:val="001727CA"/>
    <w:rsid w:val="001C4A3D"/>
    <w:rsid w:val="002462F3"/>
    <w:rsid w:val="002C56E6"/>
    <w:rsid w:val="00346DE2"/>
    <w:rsid w:val="00361E11"/>
    <w:rsid w:val="003B1D89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25693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DE3E33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AEEA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ia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452C03F31C409B8C1A3E04934A7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21CCA-C77C-4B53-9DE4-8701DD69EDCE}"/>
      </w:docPartPr>
      <w:docPartBody>
        <w:p w:rsidR="00000000" w:rsidRDefault="0077649C">
          <w:pPr>
            <w:pStyle w:val="A7452C03F31C409B8C1A3E04934A7294"/>
          </w:pPr>
          <w:r w:rsidRPr="00346DE2">
            <w:t>First Name</w:t>
          </w:r>
        </w:p>
      </w:docPartBody>
    </w:docPart>
    <w:docPart>
      <w:docPartPr>
        <w:name w:val="26E36D365DEA4F1983AACCC157C1E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8AF78-AF7F-4574-AC42-6FDBAD4DECC9}"/>
      </w:docPartPr>
      <w:docPartBody>
        <w:p w:rsidR="00000000" w:rsidRDefault="0077649C">
          <w:pPr>
            <w:pStyle w:val="26E36D365DEA4F1983AACCC157C1EAEB"/>
          </w:pPr>
          <w:r w:rsidRPr="00346DE2">
            <w:t>Last Name</w:t>
          </w:r>
        </w:p>
      </w:docPartBody>
    </w:docPart>
    <w:docPart>
      <w:docPartPr>
        <w:name w:val="2CB44187889F4CACADECFF6B21F82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264EB-02D6-4CD7-941A-DA685A6C9F75}"/>
      </w:docPartPr>
      <w:docPartBody>
        <w:p w:rsidR="00000000" w:rsidRDefault="0077649C">
          <w:pPr>
            <w:pStyle w:val="2CB44187889F4CACADECFF6B21F828EF"/>
          </w:pPr>
          <w:r w:rsidRPr="00346DE2">
            <w:t>Address</w:t>
          </w:r>
        </w:p>
      </w:docPartBody>
    </w:docPart>
    <w:docPart>
      <w:docPartPr>
        <w:name w:val="063E1F1980E0471B9AABEBDF0D9BB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0DF41-BFD2-4152-8F67-097F40CC99A6}"/>
      </w:docPartPr>
      <w:docPartBody>
        <w:p w:rsidR="00000000" w:rsidRDefault="0077649C">
          <w:pPr>
            <w:pStyle w:val="063E1F1980E0471B9AABEBDF0D9BBC31"/>
          </w:pPr>
          <w:r w:rsidRPr="00346DE2">
            <w:t>City/State/Zip</w:t>
          </w:r>
        </w:p>
      </w:docPartBody>
    </w:docPart>
    <w:docPart>
      <w:docPartPr>
        <w:name w:val="37DC0A3B6AF7406FB010B605DC2B2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E00DB-0430-47F6-B889-0C2F4D46216A}"/>
      </w:docPartPr>
      <w:docPartBody>
        <w:p w:rsidR="00000000" w:rsidRDefault="0077649C">
          <w:pPr>
            <w:pStyle w:val="37DC0A3B6AF7406FB010B605DC2B240E"/>
          </w:pPr>
          <w:r w:rsidRPr="00346DE2">
            <w:t>Email</w:t>
          </w:r>
        </w:p>
      </w:docPartBody>
    </w:docPart>
    <w:docPart>
      <w:docPartPr>
        <w:name w:val="8F8174C1140C4C90B9FA2DB609FFB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A1386-E0A3-4E59-9DD5-89E1F73D23F3}"/>
      </w:docPartPr>
      <w:docPartBody>
        <w:p w:rsidR="00000000" w:rsidRDefault="0077649C">
          <w:pPr>
            <w:pStyle w:val="8F8174C1140C4C90B9FA2DB609FFB044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7659081A45134C03942CE0DDBC74A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3CF7F-B13B-4B86-AB6D-B8E4DBCE3998}"/>
      </w:docPartPr>
      <w:docPartBody>
        <w:p w:rsidR="00000000" w:rsidRDefault="0077649C">
          <w:pPr>
            <w:pStyle w:val="7659081A45134C03942CE0DDBC74ACE4"/>
          </w:pPr>
          <w:r w:rsidRPr="00A700A8">
            <w:t>Other:</w:t>
          </w:r>
        </w:p>
      </w:docPartBody>
    </w:docPart>
    <w:docPart>
      <w:docPartPr>
        <w:name w:val="B5098158025245FBA51F8152BD1ED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3251-E1C5-46C7-BC59-DBDF540995CA}"/>
      </w:docPartPr>
      <w:docPartBody>
        <w:p w:rsidR="00000000" w:rsidRDefault="0077649C">
          <w:pPr>
            <w:pStyle w:val="B5098158025245FBA51F8152BD1ED1AC"/>
          </w:pPr>
          <w:r w:rsidRPr="00A700A8">
            <w:t>Other:</w:t>
          </w:r>
        </w:p>
      </w:docPartBody>
    </w:docPart>
    <w:docPart>
      <w:docPartPr>
        <w:name w:val="C63E2C1EF3D7493087C09BEA24011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C6C57-7341-4DF5-8516-D0A501C927D3}"/>
      </w:docPartPr>
      <w:docPartBody>
        <w:p w:rsidR="00000000" w:rsidRDefault="0077649C">
          <w:pPr>
            <w:pStyle w:val="C63E2C1EF3D7493087C09BEA240113EB"/>
          </w:pPr>
          <w:r w:rsidRPr="00A700A8">
            <w:t>Other:</w:t>
          </w:r>
        </w:p>
      </w:docPartBody>
    </w:docPart>
    <w:docPart>
      <w:docPartPr>
        <w:name w:val="A418F84F0F6C43FF85F7A41B92555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AB661-F29C-4D28-81E1-260B20D79828}"/>
      </w:docPartPr>
      <w:docPartBody>
        <w:p w:rsidR="00000000" w:rsidRDefault="0077649C">
          <w:pPr>
            <w:pStyle w:val="A418F84F0F6C43FF85F7A41B92555907"/>
          </w:pPr>
          <w:r w:rsidRPr="00A700A8">
            <w:t>Other:</w:t>
          </w:r>
        </w:p>
      </w:docPartBody>
    </w:docPart>
    <w:docPart>
      <w:docPartPr>
        <w:name w:val="6990D7E565B54CE4866C20FF537A3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278DA-D8BF-40B1-85EE-FF58E1DFEB3E}"/>
      </w:docPartPr>
      <w:docPartBody>
        <w:p w:rsidR="00000000" w:rsidRDefault="0077649C">
          <w:pPr>
            <w:pStyle w:val="6990D7E565B54CE4866C20FF537A3D0E"/>
          </w:pPr>
          <w:r w:rsidRPr="00A700A8">
            <w:t>Other:</w:t>
          </w:r>
        </w:p>
      </w:docPartBody>
    </w:docPart>
    <w:docPart>
      <w:docPartPr>
        <w:name w:val="0647D08741FD44A8846D31B8512AC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EB61-0F26-4339-A09F-DCF94D7E659A}"/>
      </w:docPartPr>
      <w:docPartBody>
        <w:p w:rsidR="00000000" w:rsidRDefault="0077649C">
          <w:pPr>
            <w:pStyle w:val="0647D08741FD44A8846D31B8512AC998"/>
          </w:pPr>
          <w:r w:rsidRPr="00A700A8">
            <w:t>Other:</w:t>
          </w:r>
        </w:p>
      </w:docPartBody>
    </w:docPart>
    <w:docPart>
      <w:docPartPr>
        <w:name w:val="78D43F2AFB114FE3B542CC775809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6F2AE-4DDC-4F1F-BD35-FBEFAB6D13C9}"/>
      </w:docPartPr>
      <w:docPartBody>
        <w:p w:rsidR="00000000" w:rsidRDefault="0077649C">
          <w:pPr>
            <w:pStyle w:val="78D43F2AFB114FE3B542CC775809F7E9"/>
          </w:pPr>
          <w:r w:rsidRPr="00A700A8">
            <w:t>Other: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C232E-3877-4F58-9F4F-21CACFF82A56}"/>
      </w:docPartPr>
      <w:docPartBody>
        <w:p w:rsidR="00000000" w:rsidRDefault="00BB00DF">
          <w:r w:rsidRPr="00E95B6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0DF"/>
    <w:rsid w:val="0077649C"/>
    <w:rsid w:val="00BB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452C03F31C409B8C1A3E04934A7294">
    <w:name w:val="A7452C03F31C409B8C1A3E04934A7294"/>
  </w:style>
  <w:style w:type="paragraph" w:customStyle="1" w:styleId="26E36D365DEA4F1983AACCC157C1EAEB">
    <w:name w:val="26E36D365DEA4F1983AACCC157C1EAEB"/>
  </w:style>
  <w:style w:type="paragraph" w:customStyle="1" w:styleId="2CB44187889F4CACADECFF6B21F828EF">
    <w:name w:val="2CB44187889F4CACADECFF6B21F828EF"/>
  </w:style>
  <w:style w:type="paragraph" w:customStyle="1" w:styleId="063E1F1980E0471B9AABEBDF0D9BBC31">
    <w:name w:val="063E1F1980E0471B9AABEBDF0D9BBC31"/>
  </w:style>
  <w:style w:type="paragraph" w:customStyle="1" w:styleId="A10D0C40E8CF4593B27C3A8B7C8359B1">
    <w:name w:val="A10D0C40E8CF4593B27C3A8B7C8359B1"/>
  </w:style>
  <w:style w:type="paragraph" w:customStyle="1" w:styleId="55FABD85EBF349D7A3CC3916F1DA8462">
    <w:name w:val="55FABD85EBF349D7A3CC3916F1DA8462"/>
  </w:style>
  <w:style w:type="paragraph" w:customStyle="1" w:styleId="37DC0A3B6AF7406FB010B605DC2B240E">
    <w:name w:val="37DC0A3B6AF7406FB010B605DC2B240E"/>
  </w:style>
  <w:style w:type="paragraph" w:customStyle="1" w:styleId="8F8174C1140C4C90B9FA2DB609FFB044">
    <w:name w:val="8F8174C1140C4C90B9FA2DB609FFB044"/>
  </w:style>
  <w:style w:type="paragraph" w:customStyle="1" w:styleId="55CFF9D002804615BCA607FF15921B68">
    <w:name w:val="55CFF9D002804615BCA607FF15921B68"/>
  </w:style>
  <w:style w:type="paragraph" w:customStyle="1" w:styleId="B8238B3F5C83432391A7BE8705D24F60">
    <w:name w:val="B8238B3F5C83432391A7BE8705D24F60"/>
  </w:style>
  <w:style w:type="paragraph" w:customStyle="1" w:styleId="A18405329434425AA82759EB201BDE5C">
    <w:name w:val="A18405329434425AA82759EB201BDE5C"/>
  </w:style>
  <w:style w:type="paragraph" w:customStyle="1" w:styleId="CD795F670A0D46DBBC91C03BA9787E36">
    <w:name w:val="CD795F670A0D46DBBC91C03BA9787E36"/>
  </w:style>
  <w:style w:type="paragraph" w:customStyle="1" w:styleId="F4A2411B9C5148EE8EE2E286304AE686">
    <w:name w:val="F4A2411B9C5148EE8EE2E286304AE686"/>
  </w:style>
  <w:style w:type="paragraph" w:customStyle="1" w:styleId="02FEC71BEEC64A4E88C050BAA94352E6">
    <w:name w:val="02FEC71BEEC64A4E88C050BAA94352E6"/>
  </w:style>
  <w:style w:type="paragraph" w:customStyle="1" w:styleId="F9D2FC8EA02046AB8DFC03F582941C87">
    <w:name w:val="F9D2FC8EA02046AB8DFC03F582941C87"/>
  </w:style>
  <w:style w:type="paragraph" w:customStyle="1" w:styleId="7659081A45134C03942CE0DDBC74ACE4">
    <w:name w:val="7659081A45134C03942CE0DDBC74ACE4"/>
  </w:style>
  <w:style w:type="paragraph" w:customStyle="1" w:styleId="B5098158025245FBA51F8152BD1ED1AC">
    <w:name w:val="B5098158025245FBA51F8152BD1ED1AC"/>
  </w:style>
  <w:style w:type="paragraph" w:customStyle="1" w:styleId="C63E2C1EF3D7493087C09BEA240113EB">
    <w:name w:val="C63E2C1EF3D7493087C09BEA240113EB"/>
  </w:style>
  <w:style w:type="paragraph" w:customStyle="1" w:styleId="A418F84F0F6C43FF85F7A41B92555907">
    <w:name w:val="A418F84F0F6C43FF85F7A41B92555907"/>
  </w:style>
  <w:style w:type="paragraph" w:customStyle="1" w:styleId="6990D7E565B54CE4866C20FF537A3D0E">
    <w:name w:val="6990D7E565B54CE4866C20FF537A3D0E"/>
  </w:style>
  <w:style w:type="paragraph" w:customStyle="1" w:styleId="0647D08741FD44A8846D31B8512AC998">
    <w:name w:val="0647D08741FD44A8846D31B8512AC998"/>
  </w:style>
  <w:style w:type="paragraph" w:customStyle="1" w:styleId="78D43F2AFB114FE3B542CC775809F7E9">
    <w:name w:val="78D43F2AFB114FE3B542CC775809F7E9"/>
  </w:style>
  <w:style w:type="paragraph" w:customStyle="1" w:styleId="82EEDF9495A04937B8D56F964798903F">
    <w:name w:val="82EEDF9495A04937B8D56F964798903F"/>
  </w:style>
  <w:style w:type="character" w:styleId="PlaceholderText">
    <w:name w:val="Placeholder Text"/>
    <w:basedOn w:val="DefaultParagraphFont"/>
    <w:uiPriority w:val="99"/>
    <w:semiHidden/>
    <w:rsid w:val="00BB00D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2022-04-12T00:19:00Z</dcterms:created>
  <dcterms:modified xsi:type="dcterms:W3CDTF">2022-04-12T00:31:00Z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