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88"/>
        <w:gridCol w:w="474"/>
        <w:gridCol w:w="2338"/>
        <w:gridCol w:w="1440"/>
        <w:gridCol w:w="45"/>
      </w:tblGrid>
      <w:tr w:rsidR="007212EC" w:rsidRPr="007212EC" w14:paraId="601D0233" w14:textId="77777777" w:rsidTr="5224718C">
        <w:trPr>
          <w:trHeight w:val="20"/>
        </w:trPr>
        <w:tc>
          <w:tcPr>
            <w:tcW w:w="13003" w:type="dxa"/>
            <w:gridSpan w:val="11"/>
            <w:tcBorders>
              <w:top w:val="thickThinSmallGap" w:sz="24" w:space="0" w:color="auto"/>
              <w:left w:val="nil"/>
              <w:bottom w:val="nil"/>
              <w:right w:val="nil"/>
            </w:tcBorders>
            <w:vAlign w:val="center"/>
          </w:tcPr>
          <w:p w14:paraId="18571713" w14:textId="77777777" w:rsidR="0032737D" w:rsidRPr="007212EC" w:rsidRDefault="0032737D" w:rsidP="00F66772">
            <w:pPr>
              <w:pStyle w:val="NoSpacing"/>
            </w:pPr>
          </w:p>
        </w:tc>
      </w:tr>
      <w:tr w:rsidR="007212EC" w:rsidRPr="007212EC" w14:paraId="35F8F650"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53EA579C" w14:textId="0570BA3D" w:rsidR="0032737D" w:rsidRPr="00F7629D" w:rsidRDefault="003E0F98" w:rsidP="00F7629D">
            <w:pPr>
              <w:pStyle w:val="MastheadCopy"/>
            </w:pPr>
            <w:sdt>
              <w:sdtPr>
                <w:id w:val="1397555580"/>
                <w:placeholder>
                  <w:docPart w:val="87BCA70D7E884347855738B365C3FDC2"/>
                </w:placeholder>
                <w15:appearance w15:val="hidden"/>
              </w:sdtPr>
              <w:sdtEndPr/>
              <w:sdtContent>
                <w:r w:rsidR="006B677B">
                  <w:t>May 2022</w:t>
                </w:r>
              </w:sdtContent>
            </w:sdt>
            <w:r w:rsidR="00F7629D" w:rsidRPr="00F7629D">
              <w:t xml:space="preserve"> </w:t>
            </w:r>
          </w:p>
        </w:tc>
        <w:tc>
          <w:tcPr>
            <w:tcW w:w="10080" w:type="dxa"/>
            <w:gridSpan w:val="8"/>
            <w:tcBorders>
              <w:top w:val="nil"/>
              <w:left w:val="single" w:sz="4" w:space="0" w:color="auto"/>
              <w:bottom w:val="nil"/>
              <w:right w:val="single" w:sz="4" w:space="0" w:color="auto"/>
            </w:tcBorders>
            <w:vAlign w:val="center"/>
          </w:tcPr>
          <w:p w14:paraId="602FE9E4" w14:textId="3DB61414" w:rsidR="0032737D" w:rsidRPr="007212EC" w:rsidRDefault="003E0F98" w:rsidP="00F66772">
            <w:pPr>
              <w:pStyle w:val="MastheadTItle"/>
            </w:pPr>
            <w:sdt>
              <w:sdtPr>
                <w:id w:val="-275951187"/>
                <w:placeholder>
                  <w:docPart w:val="7A4FB3B41E994B9983C62B696DCF4DDC"/>
                </w:placeholder>
                <w15:appearance w15:val="hidden"/>
              </w:sdtPr>
              <w:sdtEndPr/>
              <w:sdtContent>
                <w:r w:rsidR="006B677B">
                  <w:t>Pope XC 2022</w:t>
                </w:r>
              </w:sdtContent>
            </w:sdt>
          </w:p>
          <w:p w14:paraId="292CB116" w14:textId="5597BBBF" w:rsidR="0032737D" w:rsidRPr="007212EC" w:rsidRDefault="003E0F98" w:rsidP="00B767C0">
            <w:pPr>
              <w:pStyle w:val="MastheadSubtitle"/>
              <w:rPr>
                <w:color w:val="000000" w:themeColor="text1"/>
                <w:sz w:val="52"/>
                <w:szCs w:val="52"/>
              </w:rPr>
            </w:pPr>
            <w:sdt>
              <w:sdtPr>
                <w:rPr>
                  <w:color w:val="000000" w:themeColor="text1"/>
                  <w:sz w:val="52"/>
                  <w:szCs w:val="52"/>
                </w:rPr>
                <w:id w:val="-227377777"/>
                <w:placeholder>
                  <w:docPart w:val="7B8DE8EE7CB7405FA722BB9FDA4C4190"/>
                </w:placeholder>
                <w15:appearance w15:val="hidden"/>
              </w:sdtPr>
              <w:sdtEndPr/>
              <w:sdtContent>
                <w:r w:rsidR="006B677B">
                  <w:rPr>
                    <w:color w:val="000000" w:themeColor="text1"/>
                    <w:sz w:val="52"/>
                    <w:szCs w:val="52"/>
                  </w:rPr>
                  <w:t>Latest news and updates</w:t>
                </w:r>
              </w:sdtContent>
            </w:sdt>
            <w:r w:rsidR="00F7629D">
              <w:rPr>
                <w:color w:val="000000" w:themeColor="text1"/>
                <w:sz w:val="52"/>
                <w:szCs w:val="52"/>
              </w:rPr>
              <w:t xml:space="preserve"> </w:t>
            </w:r>
          </w:p>
        </w:tc>
        <w:tc>
          <w:tcPr>
            <w:tcW w:w="1440" w:type="dxa"/>
            <w:tcBorders>
              <w:top w:val="nil"/>
              <w:left w:val="single" w:sz="4" w:space="0" w:color="auto"/>
              <w:bottom w:val="nil"/>
              <w:right w:val="nil"/>
            </w:tcBorders>
            <w:vAlign w:val="center"/>
          </w:tcPr>
          <w:p w14:paraId="329269FE" w14:textId="42D07882" w:rsidR="0032737D" w:rsidRPr="00F7629D" w:rsidRDefault="003E0F98" w:rsidP="00F7629D">
            <w:pPr>
              <w:pStyle w:val="MastheadCopy"/>
            </w:pPr>
            <w:sdt>
              <w:sdtPr>
                <w:id w:val="-1731841055"/>
                <w:placeholder>
                  <w:docPart w:val="0E652C9E4E2D4F3FB9878DD229920835"/>
                </w:placeholder>
                <w:showingPlcHdr/>
                <w15:appearance w15:val="hidden"/>
              </w:sdtPr>
              <w:sdtEndPr/>
              <w:sdtContent>
                <w:r w:rsidR="006B677B" w:rsidRPr="00F7629D">
                  <w:t>Issue</w:t>
                </w:r>
                <w:r w:rsidR="006B677B" w:rsidRPr="00F7629D">
                  <w:br/>
                  <w:t>#10</w:t>
                </w:r>
              </w:sdtContent>
            </w:sdt>
          </w:p>
        </w:tc>
      </w:tr>
      <w:tr w:rsidR="007212EC" w:rsidRPr="007212EC" w14:paraId="5921E9D5" w14:textId="77777777" w:rsidTr="5224718C">
        <w:trPr>
          <w:trHeight w:val="144"/>
        </w:trPr>
        <w:tc>
          <w:tcPr>
            <w:tcW w:w="13003" w:type="dxa"/>
            <w:gridSpan w:val="11"/>
            <w:tcBorders>
              <w:top w:val="nil"/>
              <w:left w:val="nil"/>
              <w:bottom w:val="thinThickSmallGap" w:sz="24" w:space="0" w:color="auto"/>
              <w:right w:val="nil"/>
            </w:tcBorders>
            <w:vAlign w:val="center"/>
          </w:tcPr>
          <w:p w14:paraId="2B0E2804" w14:textId="77777777" w:rsidR="0032737D" w:rsidRPr="007212EC" w:rsidRDefault="0032737D" w:rsidP="00F66772">
            <w:pPr>
              <w:pStyle w:val="NoSpacing"/>
            </w:pPr>
          </w:p>
        </w:tc>
      </w:tr>
      <w:tr w:rsidR="007212EC" w:rsidRPr="007212EC" w14:paraId="7DE7D93C" w14:textId="77777777" w:rsidTr="5224718C">
        <w:trPr>
          <w:trHeight w:val="180"/>
        </w:trPr>
        <w:tc>
          <w:tcPr>
            <w:tcW w:w="13003" w:type="dxa"/>
            <w:gridSpan w:val="11"/>
            <w:tcBorders>
              <w:top w:val="thinThickSmallGap" w:sz="24" w:space="0" w:color="auto"/>
              <w:left w:val="nil"/>
              <w:bottom w:val="nil"/>
              <w:right w:val="nil"/>
            </w:tcBorders>
            <w:vAlign w:val="center"/>
          </w:tcPr>
          <w:p w14:paraId="05147C0E" w14:textId="77777777" w:rsidR="006B52E6" w:rsidRPr="007212EC" w:rsidRDefault="006B52E6" w:rsidP="00F66772">
            <w:pPr>
              <w:pStyle w:val="NoSpacing"/>
            </w:pPr>
          </w:p>
        </w:tc>
      </w:tr>
      <w:tr w:rsidR="005F4830" w:rsidRPr="007212EC" w14:paraId="64FCA8D0" w14:textId="77777777" w:rsidTr="000821C8">
        <w:trPr>
          <w:trHeight w:val="5508"/>
        </w:trPr>
        <w:tc>
          <w:tcPr>
            <w:tcW w:w="4174" w:type="dxa"/>
            <w:gridSpan w:val="2"/>
            <w:vMerge w:val="restart"/>
            <w:tcBorders>
              <w:top w:val="nil"/>
              <w:left w:val="nil"/>
              <w:bottom w:val="nil"/>
              <w:right w:val="nil"/>
            </w:tcBorders>
          </w:tcPr>
          <w:sdt>
            <w:sdtPr>
              <w:id w:val="-817727221"/>
              <w:placeholder>
                <w:docPart w:val="F204F5D62EA64BCCB92C6165720E866B"/>
              </w:placeholder>
              <w15:appearance w15:val="hidden"/>
            </w:sdtPr>
            <w:sdtEndPr>
              <w:rPr>
                <w:sz w:val="24"/>
                <w:szCs w:val="24"/>
              </w:rPr>
            </w:sdtEndPr>
            <w:sdtContent>
              <w:p w14:paraId="60D74C84" w14:textId="77777777" w:rsidR="009446B4" w:rsidRDefault="009446B4" w:rsidP="009446B4">
                <w:pPr>
                  <w:pStyle w:val="SmallArticleSubtitle"/>
                </w:pPr>
                <w:r>
                  <w:t>Right now you need to do the following for Pope XC:</w:t>
                </w:r>
                <w:r>
                  <w:br/>
                </w:r>
              </w:p>
              <w:p w14:paraId="3E9F49B5" w14:textId="77777777" w:rsidR="009446B4" w:rsidRPr="004A6564" w:rsidRDefault="009446B4" w:rsidP="009446B4">
                <w:pPr>
                  <w:pStyle w:val="SmallArticleSubtitle"/>
                  <w:numPr>
                    <w:ilvl w:val="0"/>
                    <w:numId w:val="1"/>
                  </w:numPr>
                  <w:rPr>
                    <w:sz w:val="24"/>
                    <w:szCs w:val="24"/>
                  </w:rPr>
                </w:pPr>
                <w:r>
                  <w:rPr>
                    <w:sz w:val="24"/>
                    <w:szCs w:val="24"/>
                  </w:rPr>
                  <w:t>G</w:t>
                </w:r>
                <w:r w:rsidRPr="004A6564">
                  <w:rPr>
                    <w:sz w:val="24"/>
                    <w:szCs w:val="24"/>
                  </w:rPr>
                  <w:t xml:space="preserve">et a new physical and upload it to </w:t>
                </w:r>
                <w:r>
                  <w:rPr>
                    <w:sz w:val="24"/>
                    <w:szCs w:val="24"/>
                  </w:rPr>
                  <w:t xml:space="preserve">Your Student </w:t>
                </w:r>
                <w:r w:rsidRPr="004A6564">
                  <w:rPr>
                    <w:sz w:val="24"/>
                    <w:szCs w:val="24"/>
                  </w:rPr>
                  <w:t xml:space="preserve">-vue account.  </w:t>
                </w:r>
                <w:hyperlink r:id="rId11" w:history="1">
                  <w:r w:rsidRPr="004A6564">
                    <w:rPr>
                      <w:rStyle w:val="Hyperlink"/>
                      <w:sz w:val="24"/>
                      <w:szCs w:val="24"/>
                    </w:rPr>
                    <w:t>form</w:t>
                  </w:r>
                </w:hyperlink>
                <w:r>
                  <w:rPr>
                    <w:sz w:val="24"/>
                    <w:szCs w:val="24"/>
                  </w:rPr>
                  <w:br/>
                </w:r>
              </w:p>
            </w:sdtContent>
          </w:sdt>
          <w:p w14:paraId="7FDB71DA" w14:textId="77777777" w:rsidR="009446B4" w:rsidRDefault="009446B4" w:rsidP="009446B4">
            <w:pPr>
              <w:pStyle w:val="NoSpacing"/>
            </w:pPr>
          </w:p>
          <w:sdt>
            <w:sdtPr>
              <w:id w:val="-1203937974"/>
              <w:placeholder>
                <w:docPart w:val="DBBDA129CF2F49E0AEBA111A0490824C"/>
              </w:placeholder>
              <w15:appearance w15:val="hidden"/>
            </w:sdtPr>
            <w:sdtEndPr/>
            <w:sdtContent>
              <w:p w14:paraId="20ABB4E1" w14:textId="17C45FF7" w:rsidR="009446B4" w:rsidRPr="00110864" w:rsidRDefault="003E0F98" w:rsidP="009446B4">
                <w:pPr>
                  <w:pStyle w:val="ListParagraph"/>
                  <w:numPr>
                    <w:ilvl w:val="0"/>
                    <w:numId w:val="1"/>
                  </w:numPr>
                  <w:rPr>
                    <w:rStyle w:val="Hyperlink"/>
                    <w:color w:val="000000" w:themeColor="text1"/>
                    <w:u w:val="none"/>
                  </w:rPr>
                </w:pPr>
                <w:hyperlink r:id="rId12" w:history="1">
                  <w:r w:rsidR="009446B4" w:rsidRPr="004A6564">
                    <w:rPr>
                      <w:rStyle w:val="Hyperlink"/>
                    </w:rPr>
                    <w:t>Register for the 2022 team</w:t>
                  </w:r>
                </w:hyperlink>
              </w:p>
              <w:p w14:paraId="2222BC18" w14:textId="77777777" w:rsidR="00110864" w:rsidRPr="00110864" w:rsidRDefault="00110864" w:rsidP="00110864">
                <w:pPr>
                  <w:pStyle w:val="ListParagraph"/>
                  <w:rPr>
                    <w:color w:val="000000" w:themeColor="text1"/>
                  </w:rPr>
                </w:pPr>
              </w:p>
              <w:p w14:paraId="63A253C1" w14:textId="24689EFE" w:rsidR="00110864" w:rsidRPr="000B19F4" w:rsidRDefault="00110864" w:rsidP="009446B4">
                <w:pPr>
                  <w:pStyle w:val="ListParagraph"/>
                  <w:numPr>
                    <w:ilvl w:val="0"/>
                    <w:numId w:val="1"/>
                  </w:numPr>
                  <w:rPr>
                    <w:color w:val="000000" w:themeColor="text1"/>
                  </w:rPr>
                </w:pPr>
                <w:r>
                  <w:rPr>
                    <w:color w:val="000000" w:themeColor="text1"/>
                  </w:rPr>
                  <w:t xml:space="preserve">Check </w:t>
                </w:r>
                <w:hyperlink r:id="rId13" w:history="1">
                  <w:r w:rsidRPr="009C53C1">
                    <w:rPr>
                      <w:rStyle w:val="Hyperlink"/>
                    </w:rPr>
                    <w:t>www.popetfxc.com</w:t>
                  </w:r>
                </w:hyperlink>
                <w:r>
                  <w:rPr>
                    <w:color w:val="000000" w:themeColor="text1"/>
                  </w:rPr>
                  <w:t xml:space="preserve"> for updates.</w:t>
                </w:r>
              </w:p>
              <w:p w14:paraId="7646D8CD" w14:textId="77777777" w:rsidR="009446B4" w:rsidRDefault="009446B4" w:rsidP="009446B4">
                <w:pPr>
                  <w:pStyle w:val="ListParagraph"/>
                </w:pPr>
              </w:p>
              <w:p w14:paraId="16F8321A" w14:textId="77777777" w:rsidR="009446B4" w:rsidRPr="004C1F2A" w:rsidRDefault="009446B4" w:rsidP="009446B4">
                <w:pPr>
                  <w:pStyle w:val="ListParagraph"/>
                  <w:rPr>
                    <w:color w:val="000000" w:themeColor="text1"/>
                  </w:rPr>
                </w:pP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noProof/>
                  </w:rPr>
                  <w:drawing>
                    <wp:inline distT="0" distB="0" distL="0" distR="0" wp14:anchorId="7BF5195E" wp14:editId="04DB1E9E">
                      <wp:extent cx="2650490" cy="2650490"/>
                      <wp:effectExtent l="0" t="0" r="0" b="0"/>
                      <wp:docPr id="6" name="Picture 6" descr="A picture containing grass, dog, different,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dog, different, spo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0490" cy="2650490"/>
                              </a:xfrm>
                              <a:prstGeom prst="rect">
                                <a:avLst/>
                              </a:prstGeom>
                            </pic:spPr>
                          </pic:pic>
                        </a:graphicData>
                      </a:graphic>
                    </wp:inline>
                  </w:drawing>
                </w:r>
              </w:p>
              <w:p w14:paraId="2F7B619D" w14:textId="4AA6CC36" w:rsidR="005F4830" w:rsidRPr="007212EC" w:rsidRDefault="009446B4" w:rsidP="009446B4">
                <w:pPr>
                  <w:rPr>
                    <w:color w:val="000000" w:themeColor="text1"/>
                  </w:rPr>
                </w:pPr>
                <w:r>
                  <w:br/>
                  <w:t xml:space="preserve"> </w:t>
                </w:r>
              </w:p>
            </w:sdtContent>
          </w:sdt>
        </w:tc>
        <w:tc>
          <w:tcPr>
            <w:tcW w:w="236" w:type="dxa"/>
            <w:gridSpan w:val="2"/>
            <w:tcBorders>
              <w:top w:val="nil"/>
              <w:left w:val="nil"/>
              <w:bottom w:val="nil"/>
              <w:right w:val="nil"/>
            </w:tcBorders>
            <w:vAlign w:val="center"/>
          </w:tcPr>
          <w:p w14:paraId="2B5C847A"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tcPr>
          <w:p w14:paraId="1752F7E4" w14:textId="3B699376" w:rsidR="005F4830" w:rsidRPr="007212EC" w:rsidRDefault="009446B4"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5C4AD7F4" wp14:editId="3E4B8D6C">
                  <wp:extent cx="3472180" cy="3472180"/>
                  <wp:effectExtent l="0" t="0" r="0" b="0"/>
                  <wp:docPr id="5" name="Picture 5" descr="A collage of people working o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eople working ou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8294" cy="3488294"/>
                          </a:xfrm>
                          <a:prstGeom prst="rect">
                            <a:avLst/>
                          </a:prstGeom>
                        </pic:spPr>
                      </pic:pic>
                    </a:graphicData>
                  </a:graphic>
                </wp:inline>
              </w:drawing>
            </w:r>
          </w:p>
        </w:tc>
      </w:tr>
      <w:tr w:rsidR="005F4830" w:rsidRPr="007212EC" w14:paraId="3109FEC3" w14:textId="77777777" w:rsidTr="000821C8">
        <w:trPr>
          <w:trHeight w:val="728"/>
        </w:trPr>
        <w:tc>
          <w:tcPr>
            <w:tcW w:w="4174" w:type="dxa"/>
            <w:gridSpan w:val="2"/>
            <w:vMerge/>
            <w:tcBorders>
              <w:top w:val="nil"/>
              <w:left w:val="nil"/>
              <w:bottom w:val="nil"/>
              <w:right w:val="nil"/>
            </w:tcBorders>
          </w:tcPr>
          <w:p w14:paraId="4BE51C3D" w14:textId="77777777"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14:paraId="2F79207C"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54E00418" w14:textId="2306F0BD" w:rsidR="005F4830" w:rsidRPr="00F963ED" w:rsidRDefault="009446B4" w:rsidP="00F963ED">
            <w:pPr>
              <w:pStyle w:val="PhotoCaption"/>
            </w:pPr>
            <w:r>
              <w:t>Athletes may be STRONGER than the</w:t>
            </w:r>
            <w:r w:rsidR="00CA4CBD">
              <w:t>y</w:t>
            </w:r>
            <w:r>
              <w:t xml:space="preserve"> appear!!!!!!</w:t>
            </w:r>
          </w:p>
        </w:tc>
      </w:tr>
      <w:tr w:rsidR="005F4830" w:rsidRPr="007212EC" w14:paraId="5C52FD76" w14:textId="77777777" w:rsidTr="006B677B">
        <w:trPr>
          <w:trHeight w:val="890"/>
        </w:trPr>
        <w:tc>
          <w:tcPr>
            <w:tcW w:w="4174" w:type="dxa"/>
            <w:gridSpan w:val="2"/>
            <w:vMerge/>
            <w:tcBorders>
              <w:top w:val="nil"/>
              <w:left w:val="nil"/>
              <w:bottom w:val="nil"/>
              <w:right w:val="nil"/>
            </w:tcBorders>
          </w:tcPr>
          <w:p w14:paraId="677F43D9" w14:textId="77777777"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14:paraId="185AC0D7"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sdt>
            <w:sdtPr>
              <w:id w:val="1095596877"/>
              <w:placeholder>
                <w:docPart w:val="02C10843BB754F1D97115969802A85E8"/>
              </w:placeholder>
              <w15:appearance w15:val="hidden"/>
            </w:sdtPr>
            <w:sdtEndPr/>
            <w:sdtContent>
              <w:p w14:paraId="70510BDA" w14:textId="77777777" w:rsidR="009446B4" w:rsidRPr="007212EC" w:rsidRDefault="009446B4" w:rsidP="009446B4">
                <w:pPr>
                  <w:pStyle w:val="SmallArticleTitle"/>
                </w:pPr>
                <w:r>
                  <w:t>What do I need to know for the summer training?</w:t>
                </w:r>
              </w:p>
            </w:sdtContent>
          </w:sdt>
          <w:p w14:paraId="2DBA3A15" w14:textId="3BCD3CC1" w:rsidR="005F4830" w:rsidRPr="00F963ED" w:rsidRDefault="005F4830" w:rsidP="009D5E5F">
            <w:pPr>
              <w:pStyle w:val="SmallArticleSubtitle"/>
            </w:pPr>
          </w:p>
        </w:tc>
      </w:tr>
      <w:tr w:rsidR="009446B4" w:rsidRPr="007212EC" w14:paraId="372059A5" w14:textId="77777777" w:rsidTr="000821C8">
        <w:trPr>
          <w:trHeight w:val="205"/>
        </w:trPr>
        <w:tc>
          <w:tcPr>
            <w:tcW w:w="4174" w:type="dxa"/>
            <w:gridSpan w:val="2"/>
            <w:vMerge/>
            <w:tcBorders>
              <w:top w:val="nil"/>
              <w:left w:val="nil"/>
              <w:bottom w:val="nil"/>
              <w:right w:val="nil"/>
            </w:tcBorders>
          </w:tcPr>
          <w:p w14:paraId="76D27CCB" w14:textId="77777777" w:rsidR="009446B4" w:rsidRPr="007212EC" w:rsidRDefault="009446B4" w:rsidP="009446B4">
            <w:pPr>
              <w:pStyle w:val="PhotoCaption"/>
              <w:rPr>
                <w:color w:val="000000" w:themeColor="text1"/>
              </w:rPr>
            </w:pPr>
          </w:p>
        </w:tc>
        <w:tc>
          <w:tcPr>
            <w:tcW w:w="236" w:type="dxa"/>
            <w:gridSpan w:val="2"/>
            <w:vMerge/>
            <w:tcBorders>
              <w:left w:val="nil"/>
              <w:bottom w:val="nil"/>
              <w:right w:val="nil"/>
            </w:tcBorders>
            <w:vAlign w:val="center"/>
          </w:tcPr>
          <w:p w14:paraId="040A6B4A" w14:textId="77777777" w:rsidR="009446B4" w:rsidRPr="007212EC" w:rsidRDefault="009446B4" w:rsidP="009446B4">
            <w:pPr>
              <w:jc w:val="center"/>
              <w:rPr>
                <w:color w:val="000000" w:themeColor="text1"/>
              </w:rPr>
            </w:pPr>
          </w:p>
        </w:tc>
        <w:tc>
          <w:tcPr>
            <w:tcW w:w="4296" w:type="dxa"/>
            <w:gridSpan w:val="3"/>
            <w:vMerge w:val="restart"/>
            <w:tcBorders>
              <w:top w:val="nil"/>
              <w:left w:val="nil"/>
              <w:bottom w:val="nil"/>
              <w:right w:val="nil"/>
            </w:tcBorders>
            <w:vAlign w:val="center"/>
          </w:tcPr>
          <w:p w14:paraId="088C4CDD" w14:textId="2666937D" w:rsidR="009446B4" w:rsidRDefault="009446B4" w:rsidP="009446B4">
            <w:r>
              <w:t xml:space="preserve">Once you have been cleared by the athletic department you will be eligible to attend summer </w:t>
            </w:r>
            <w:r w:rsidR="006B677B">
              <w:t>weight room</w:t>
            </w:r>
            <w:r>
              <w:t xml:space="preserve"> sessions and run with the team.  WE will update </w:t>
            </w:r>
            <w:hyperlink r:id="rId16" w:history="1">
              <w:r w:rsidRPr="00624D7A">
                <w:rPr>
                  <w:rStyle w:val="Hyperlink"/>
                </w:rPr>
                <w:t>www.popetfxc.com</w:t>
              </w:r>
            </w:hyperlink>
            <w:r>
              <w:t xml:space="preserve"> with the most recent list of athletes who are cleared. </w:t>
            </w:r>
            <w:r w:rsidRPr="009640C1">
              <w:rPr>
                <w:highlight w:val="yellow"/>
              </w:rPr>
              <w:t>ONLY</w:t>
            </w:r>
            <w:r>
              <w:t xml:space="preserve"> those athletes are eligible to attend workout sessions.  </w:t>
            </w:r>
            <w:r>
              <w:br/>
            </w:r>
            <w:r w:rsidRPr="000B19F4">
              <w:rPr>
                <w:highlight w:val="yellow"/>
              </w:rPr>
              <w:t>Weight room training-</w:t>
            </w:r>
            <w:r>
              <w:t xml:space="preserve">  Pope HS is fortunate to have our Strength and Conditioning Coach, Jerad Johnson, to conduct overall fitness training in the summer.  These sessions are held in the weightroom on Monday/Wednesday/Thursday’s 10-11 and start 6/6.  All athletes should come dressed in workout clothes and bring a water bottle.  </w:t>
            </w:r>
            <w:r>
              <w:br/>
            </w:r>
            <w:r w:rsidRPr="004C1F2A">
              <w:rPr>
                <w:highlight w:val="yellow"/>
              </w:rPr>
              <w:t>Summer training runs</w:t>
            </w:r>
            <w:r>
              <w:t>- Athletes should progress over the summer so that they can jog for at least 20-30 minutes by the time school begins.  We will have several team runs during the summer that will prepare athletes for the XC racing season.  Once registered you will receive a training calendar for the summer.  First team run for returners is 6/10 and for new runners is 6/27.</w:t>
            </w:r>
          </w:p>
        </w:tc>
        <w:tc>
          <w:tcPr>
            <w:tcW w:w="4297" w:type="dxa"/>
            <w:gridSpan w:val="4"/>
            <w:vMerge w:val="restart"/>
            <w:tcBorders>
              <w:top w:val="nil"/>
              <w:left w:val="nil"/>
              <w:bottom w:val="nil"/>
              <w:right w:val="nil"/>
            </w:tcBorders>
            <w:tcMar>
              <w:top w:w="144" w:type="dxa"/>
              <w:left w:w="144" w:type="dxa"/>
            </w:tcMar>
            <w:vAlign w:val="center"/>
          </w:tcPr>
          <w:p w14:paraId="3C7373CB" w14:textId="423A2EF6" w:rsidR="009446B4" w:rsidRDefault="00CA4CBD" w:rsidP="009446B4">
            <w:pPr>
              <w:pStyle w:val="NoSpacing"/>
            </w:pPr>
            <w:r>
              <w:rPr>
                <w:noProof/>
              </w:rPr>
              <w:drawing>
                <wp:inline distT="0" distB="0" distL="0" distR="0" wp14:anchorId="4D2868C9" wp14:editId="7B708F96">
                  <wp:extent cx="2637155" cy="2637155"/>
                  <wp:effectExtent l="0" t="0" r="0" b="0"/>
                  <wp:docPr id="25" name="Picture 25" descr="A picture containing text,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grass, outdoor,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7155" cy="2637155"/>
                          </a:xfrm>
                          <a:prstGeom prst="rect">
                            <a:avLst/>
                          </a:prstGeom>
                        </pic:spPr>
                      </pic:pic>
                    </a:graphicData>
                  </a:graphic>
                </wp:inline>
              </w:drawing>
            </w:r>
          </w:p>
          <w:p w14:paraId="342E0252" w14:textId="77777777" w:rsidR="009446B4" w:rsidRPr="005F2B1B" w:rsidRDefault="009446B4" w:rsidP="009446B4">
            <w:pPr>
              <w:pStyle w:val="NoSpacing"/>
            </w:pPr>
          </w:p>
          <w:p w14:paraId="57A6DAAF" w14:textId="6E678CA5" w:rsidR="009446B4" w:rsidRDefault="009446B4" w:rsidP="009446B4"/>
        </w:tc>
      </w:tr>
      <w:tr w:rsidR="005F4830" w:rsidRPr="007212EC" w14:paraId="7B630AC4" w14:textId="77777777" w:rsidTr="000821C8">
        <w:trPr>
          <w:trHeight w:val="1629"/>
        </w:trPr>
        <w:tc>
          <w:tcPr>
            <w:tcW w:w="4174" w:type="dxa"/>
            <w:gridSpan w:val="2"/>
            <w:tcBorders>
              <w:top w:val="nil"/>
              <w:left w:val="nil"/>
              <w:bottom w:val="nil"/>
              <w:right w:val="nil"/>
            </w:tcBorders>
          </w:tcPr>
          <w:p w14:paraId="6F1BE242" w14:textId="06883E6A" w:rsidR="005F4830" w:rsidRPr="007212EC" w:rsidRDefault="005F4830" w:rsidP="005F4830">
            <w:pPr>
              <w:pStyle w:val="PhotoCaption"/>
              <w:rPr>
                <w:color w:val="000000" w:themeColor="text1"/>
              </w:rPr>
            </w:pPr>
          </w:p>
        </w:tc>
        <w:tc>
          <w:tcPr>
            <w:tcW w:w="236" w:type="dxa"/>
            <w:gridSpan w:val="2"/>
            <w:vMerge w:val="restart"/>
            <w:tcBorders>
              <w:top w:val="nil"/>
              <w:left w:val="nil"/>
              <w:bottom w:val="nil"/>
              <w:right w:val="nil"/>
            </w:tcBorders>
            <w:vAlign w:val="center"/>
          </w:tcPr>
          <w:p w14:paraId="22770FF5" w14:textId="77777777" w:rsidR="005F4830" w:rsidRDefault="005F4830" w:rsidP="00457BCB">
            <w:pPr>
              <w:jc w:val="center"/>
              <w:rPr>
                <w:color w:val="000000" w:themeColor="text1"/>
              </w:rPr>
            </w:pPr>
          </w:p>
          <w:p w14:paraId="1BC3FD95" w14:textId="158B7793" w:rsidR="009446B4" w:rsidRPr="007212EC" w:rsidRDefault="009446B4" w:rsidP="00457BCB">
            <w:pPr>
              <w:jc w:val="center"/>
              <w:rPr>
                <w:color w:val="000000" w:themeColor="text1"/>
              </w:rPr>
            </w:pPr>
          </w:p>
        </w:tc>
        <w:tc>
          <w:tcPr>
            <w:tcW w:w="4296" w:type="dxa"/>
            <w:gridSpan w:val="3"/>
            <w:vMerge/>
            <w:tcBorders>
              <w:top w:val="nil"/>
              <w:left w:val="nil"/>
              <w:bottom w:val="nil"/>
              <w:right w:val="nil"/>
            </w:tcBorders>
          </w:tcPr>
          <w:p w14:paraId="48E3FD7E" w14:textId="77777777" w:rsidR="005F4830" w:rsidRPr="007212EC" w:rsidRDefault="005F4830" w:rsidP="009D5E5F"/>
        </w:tc>
        <w:tc>
          <w:tcPr>
            <w:tcW w:w="4297" w:type="dxa"/>
            <w:gridSpan w:val="4"/>
            <w:vMerge/>
            <w:tcBorders>
              <w:top w:val="nil"/>
              <w:left w:val="nil"/>
              <w:bottom w:val="nil"/>
              <w:right w:val="nil"/>
            </w:tcBorders>
            <w:tcMar>
              <w:top w:w="144" w:type="dxa"/>
              <w:left w:w="144" w:type="dxa"/>
            </w:tcMar>
          </w:tcPr>
          <w:p w14:paraId="6D80A5BC" w14:textId="77777777" w:rsidR="005F4830" w:rsidRPr="007212EC" w:rsidRDefault="005F4830" w:rsidP="009D5E5F"/>
        </w:tc>
      </w:tr>
      <w:tr w:rsidR="005F4830" w:rsidRPr="007212EC" w14:paraId="44D81577" w14:textId="77777777" w:rsidTr="000821C8">
        <w:trPr>
          <w:trHeight w:val="1008"/>
        </w:trPr>
        <w:tc>
          <w:tcPr>
            <w:tcW w:w="4174" w:type="dxa"/>
            <w:gridSpan w:val="2"/>
            <w:tcBorders>
              <w:top w:val="nil"/>
              <w:left w:val="nil"/>
              <w:bottom w:val="nil"/>
              <w:right w:val="nil"/>
            </w:tcBorders>
          </w:tcPr>
          <w:p w14:paraId="21A0E995" w14:textId="020BB430" w:rsidR="005F4830" w:rsidRPr="007212EC" w:rsidRDefault="005F4830" w:rsidP="005F4830">
            <w:pPr>
              <w:pStyle w:val="PhotoCaption"/>
              <w:rPr>
                <w:color w:val="000000" w:themeColor="text1"/>
              </w:rPr>
            </w:pPr>
          </w:p>
        </w:tc>
        <w:tc>
          <w:tcPr>
            <w:tcW w:w="236" w:type="dxa"/>
            <w:gridSpan w:val="2"/>
            <w:vMerge/>
            <w:tcBorders>
              <w:top w:val="nil"/>
              <w:left w:val="nil"/>
              <w:bottom w:val="nil"/>
              <w:right w:val="nil"/>
            </w:tcBorders>
            <w:vAlign w:val="center"/>
          </w:tcPr>
          <w:p w14:paraId="352DADA8" w14:textId="77777777" w:rsidR="005F4830" w:rsidRPr="007212EC" w:rsidRDefault="005F4830" w:rsidP="00EF0035">
            <w:pPr>
              <w:jc w:val="center"/>
              <w:rPr>
                <w:color w:val="000000" w:themeColor="text1"/>
              </w:rPr>
            </w:pPr>
          </w:p>
        </w:tc>
        <w:tc>
          <w:tcPr>
            <w:tcW w:w="4296" w:type="dxa"/>
            <w:gridSpan w:val="3"/>
            <w:vMerge/>
            <w:tcBorders>
              <w:top w:val="nil"/>
              <w:left w:val="nil"/>
              <w:bottom w:val="nil"/>
              <w:right w:val="nil"/>
            </w:tcBorders>
            <w:tcMar>
              <w:top w:w="144" w:type="dxa"/>
              <w:bottom w:w="144" w:type="dxa"/>
              <w:right w:w="144" w:type="dxa"/>
            </w:tcMar>
          </w:tcPr>
          <w:p w14:paraId="346BC62C" w14:textId="77777777" w:rsidR="005F4830" w:rsidRPr="007212EC" w:rsidRDefault="005F4830" w:rsidP="009D5E5F">
            <w:pPr>
              <w:rPr>
                <w:color w:val="000000" w:themeColor="text1"/>
              </w:rPr>
            </w:pPr>
          </w:p>
        </w:tc>
        <w:tc>
          <w:tcPr>
            <w:tcW w:w="4297" w:type="dxa"/>
            <w:gridSpan w:val="4"/>
            <w:vMerge/>
            <w:tcBorders>
              <w:top w:val="nil"/>
              <w:left w:val="nil"/>
              <w:bottom w:val="nil"/>
              <w:right w:val="nil"/>
            </w:tcBorders>
            <w:tcMar>
              <w:top w:w="144" w:type="dxa"/>
              <w:left w:w="144" w:type="dxa"/>
              <w:bottom w:w="144" w:type="dxa"/>
            </w:tcMar>
          </w:tcPr>
          <w:p w14:paraId="259E4C0B" w14:textId="77777777" w:rsidR="005F4830" w:rsidRPr="007212EC" w:rsidRDefault="005F4830" w:rsidP="009D5E5F"/>
        </w:tc>
      </w:tr>
      <w:tr w:rsidR="005F4830" w:rsidRPr="005F4830" w14:paraId="45583D31" w14:textId="77777777" w:rsidTr="005F4830">
        <w:trPr>
          <w:trHeight w:val="288"/>
        </w:trPr>
        <w:tc>
          <w:tcPr>
            <w:tcW w:w="13003" w:type="dxa"/>
            <w:gridSpan w:val="11"/>
            <w:tcBorders>
              <w:top w:val="nil"/>
              <w:left w:val="nil"/>
              <w:bottom w:val="thickThinMediumGap" w:sz="24" w:space="0" w:color="auto"/>
              <w:right w:val="nil"/>
            </w:tcBorders>
            <w:vAlign w:val="center"/>
          </w:tcPr>
          <w:p w14:paraId="30BC5D68" w14:textId="77777777" w:rsidR="005F4830" w:rsidRPr="005F4830" w:rsidRDefault="005F4830" w:rsidP="005F4830">
            <w:pPr>
              <w:pStyle w:val="NoSpacing"/>
            </w:pPr>
          </w:p>
        </w:tc>
      </w:tr>
      <w:tr w:rsidR="007212EC" w:rsidRPr="007212EC" w14:paraId="0A4EA00C" w14:textId="77777777" w:rsidTr="005F4830">
        <w:trPr>
          <w:trHeight w:val="288"/>
        </w:trPr>
        <w:tc>
          <w:tcPr>
            <w:tcW w:w="13003" w:type="dxa"/>
            <w:gridSpan w:val="11"/>
            <w:tcBorders>
              <w:top w:val="thickThinMediumGap" w:sz="24" w:space="0" w:color="auto"/>
              <w:left w:val="nil"/>
              <w:bottom w:val="nil"/>
              <w:right w:val="nil"/>
            </w:tcBorders>
            <w:vAlign w:val="center"/>
          </w:tcPr>
          <w:p w14:paraId="6530558B" w14:textId="77777777" w:rsidR="003F4C0F" w:rsidRPr="007212EC" w:rsidRDefault="003F4C0F" w:rsidP="00284C66">
            <w:pPr>
              <w:pStyle w:val="NoSpacing"/>
            </w:pPr>
            <w:r w:rsidRPr="007212EC">
              <w:softHyphen/>
            </w:r>
          </w:p>
        </w:tc>
      </w:tr>
      <w:tr w:rsidR="009446B4" w:rsidRPr="007212EC" w14:paraId="20D1EF3F" w14:textId="77777777" w:rsidTr="0012247F">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tcPr>
          <w:p w14:paraId="1BD5D305" w14:textId="4F19A006" w:rsidR="009446B4" w:rsidRPr="00ED6975" w:rsidRDefault="009446B4" w:rsidP="00ED6975">
            <w:pPr>
              <w:pStyle w:val="SmallArticleSubtitle"/>
              <w:rPr>
                <w:color w:val="000000" w:themeColor="text1"/>
                <w:sz w:val="24"/>
                <w:szCs w:val="24"/>
              </w:rPr>
            </w:pPr>
            <w:r w:rsidRPr="00ED6975">
              <w:rPr>
                <w:rFonts w:ascii="Georgia Pro" w:hAnsi="Georgia Pro"/>
                <w:color w:val="000000" w:themeColor="text1"/>
                <w:sz w:val="24"/>
                <w:szCs w:val="24"/>
              </w:rPr>
              <w:t xml:space="preserve">Returning athletes should plan on attending at least 10 sessions (weight room and/or training runs) over the summer to avoid having a time qualifier at the time trial. </w:t>
            </w:r>
            <w:r w:rsidRPr="00ED6975">
              <w:rPr>
                <w:rFonts w:ascii="Georgia Pro" w:hAnsi="Georgia Pro"/>
                <w:color w:val="000000" w:themeColor="text1"/>
                <w:sz w:val="24"/>
                <w:szCs w:val="24"/>
              </w:rPr>
              <w:br/>
              <w:t>New runners do NOT have time qualifier to make the team but are encouraged to get in shape over the summer.</w:t>
            </w:r>
          </w:p>
        </w:tc>
        <w:tc>
          <w:tcPr>
            <w:tcW w:w="4848" w:type="dxa"/>
            <w:gridSpan w:val="5"/>
            <w:tcBorders>
              <w:top w:val="nil"/>
              <w:left w:val="single" w:sz="4" w:space="0" w:color="auto"/>
              <w:bottom w:val="nil"/>
              <w:right w:val="single" w:sz="4" w:space="0" w:color="auto"/>
            </w:tcBorders>
            <w:tcMar>
              <w:top w:w="144" w:type="dxa"/>
              <w:left w:w="216" w:type="dxa"/>
              <w:bottom w:w="0" w:type="dxa"/>
              <w:right w:w="216" w:type="dxa"/>
            </w:tcMar>
            <w:vAlign w:val="center"/>
          </w:tcPr>
          <w:p w14:paraId="11FE8933" w14:textId="636B4525" w:rsidR="009446B4" w:rsidRPr="0012247F" w:rsidRDefault="009446B4" w:rsidP="009446B4">
            <w:pPr>
              <w:pStyle w:val="SmallArticleTitle"/>
              <w:rPr>
                <w:rFonts w:ascii="Georgia Pro" w:hAnsi="Georgia Pro"/>
                <w:b/>
                <w:bCs/>
                <w:color w:val="000000" w:themeColor="text1"/>
                <w:sz w:val="22"/>
              </w:rPr>
            </w:pPr>
            <w:r w:rsidRPr="0012247F">
              <w:rPr>
                <w:rFonts w:ascii="Georgia Pro" w:hAnsi="Georgia Pro"/>
                <w:sz w:val="22"/>
              </w:rPr>
              <w:t>2 mile run time trial standards to make the Pope XC team:</w:t>
            </w:r>
            <w:r w:rsidRPr="0012247F">
              <w:rPr>
                <w:rFonts w:ascii="Georgia Pro" w:hAnsi="Georgia Pro"/>
                <w:sz w:val="22"/>
              </w:rPr>
              <w:br/>
            </w:r>
            <w:r w:rsidRPr="0012247F">
              <w:rPr>
                <w:rFonts w:ascii="Calibri" w:eastAsia="Times New Roman" w:hAnsi="Calibri" w:cs="Calibri"/>
                <w:spacing w:val="6"/>
                <w:sz w:val="22"/>
                <w:bdr w:val="none" w:sz="0" w:space="0" w:color="auto" w:frame="1"/>
              </w:rPr>
              <w:t>                         </w:t>
            </w:r>
            <w:r w:rsidRPr="0012247F">
              <w:rPr>
                <w:rFonts w:ascii="Calibri" w:eastAsia="Times New Roman" w:hAnsi="Calibri" w:cs="Calibri"/>
                <w:b/>
                <w:bCs/>
                <w:spacing w:val="6"/>
                <w:sz w:val="22"/>
                <w:bdr w:val="none" w:sz="0" w:space="0" w:color="auto" w:frame="1"/>
              </w:rPr>
              <w:t>Boys                Girls</w:t>
            </w:r>
            <w:r w:rsidRPr="0012247F">
              <w:rPr>
                <w:rFonts w:ascii="Calibri" w:eastAsia="Times New Roman" w:hAnsi="Calibri" w:cs="Calibri"/>
                <w:sz w:val="22"/>
                <w:bdr w:val="none" w:sz="0" w:space="0" w:color="auto" w:frame="1"/>
              </w:rPr>
              <w:t>  </w:t>
            </w:r>
            <w:r w:rsidRPr="0012247F">
              <w:rPr>
                <w:rFonts w:ascii="Calibri" w:eastAsia="Times New Roman" w:hAnsi="Calibri" w:cs="Calibri"/>
                <w:sz w:val="22"/>
              </w:rPr>
              <w:br/>
            </w:r>
            <w:r w:rsidRPr="0012247F">
              <w:rPr>
                <w:rFonts w:ascii="Calibri" w:eastAsia="Times New Roman" w:hAnsi="Calibri" w:cs="Calibri"/>
                <w:spacing w:val="6"/>
                <w:sz w:val="22"/>
                <w:bdr w:val="none" w:sz="0" w:space="0" w:color="auto" w:frame="1"/>
              </w:rPr>
              <w:t>Seniors            12:50               16:40</w:t>
            </w:r>
            <w:r w:rsidRPr="0012247F">
              <w:rPr>
                <w:rFonts w:ascii="Calibri" w:eastAsia="Times New Roman" w:hAnsi="Calibri" w:cs="Calibri"/>
                <w:sz w:val="22"/>
                <w:bdr w:val="none" w:sz="0" w:space="0" w:color="auto" w:frame="1"/>
              </w:rPr>
              <w:t>  </w:t>
            </w:r>
            <w:r w:rsidRPr="0012247F">
              <w:rPr>
                <w:rFonts w:ascii="Calibri" w:eastAsia="Times New Roman" w:hAnsi="Calibri" w:cs="Calibri"/>
                <w:sz w:val="22"/>
              </w:rPr>
              <w:br/>
            </w:r>
            <w:r w:rsidRPr="0012247F">
              <w:rPr>
                <w:rFonts w:ascii="Calibri" w:eastAsia="Times New Roman" w:hAnsi="Calibri" w:cs="Calibri"/>
                <w:spacing w:val="6"/>
                <w:sz w:val="22"/>
                <w:bdr w:val="none" w:sz="0" w:space="0" w:color="auto" w:frame="1"/>
              </w:rPr>
              <w:t>Juniors            13:20               17:00</w:t>
            </w:r>
            <w:r w:rsidRPr="0012247F">
              <w:rPr>
                <w:rFonts w:ascii="Calibri" w:eastAsia="Times New Roman" w:hAnsi="Calibri" w:cs="Calibri"/>
                <w:sz w:val="22"/>
                <w:bdr w:val="none" w:sz="0" w:space="0" w:color="auto" w:frame="1"/>
              </w:rPr>
              <w:t>  </w:t>
            </w:r>
            <w:r w:rsidRPr="0012247F">
              <w:rPr>
                <w:rFonts w:ascii="Calibri" w:eastAsia="Times New Roman" w:hAnsi="Calibri" w:cs="Calibri"/>
                <w:sz w:val="22"/>
              </w:rPr>
              <w:br/>
            </w:r>
            <w:r w:rsidRPr="0012247F">
              <w:rPr>
                <w:rFonts w:ascii="Calibri" w:eastAsia="Times New Roman" w:hAnsi="Calibri" w:cs="Calibri"/>
                <w:spacing w:val="6"/>
                <w:sz w:val="22"/>
                <w:bdr w:val="none" w:sz="0" w:space="0" w:color="auto" w:frame="1"/>
              </w:rPr>
              <w:t>Sophomores    14:00               17:20 </w:t>
            </w:r>
            <w:r w:rsidR="00ED6975" w:rsidRPr="0012247F">
              <w:rPr>
                <w:rFonts w:ascii="Calibri" w:eastAsia="Times New Roman" w:hAnsi="Calibri" w:cs="Calibri"/>
                <w:spacing w:val="6"/>
                <w:sz w:val="22"/>
                <w:bdr w:val="none" w:sz="0" w:space="0" w:color="auto" w:frame="1"/>
              </w:rPr>
              <w:br/>
              <w:t xml:space="preserve">New athletes of any grade will not have a time qualifier </w:t>
            </w:r>
            <w:r w:rsidR="0012247F" w:rsidRPr="0012247F">
              <w:rPr>
                <w:rFonts w:ascii="Calibri" w:eastAsia="Times New Roman" w:hAnsi="Calibri" w:cs="Calibri"/>
                <w:spacing w:val="6"/>
                <w:sz w:val="22"/>
                <w:bdr w:val="none" w:sz="0" w:space="0" w:color="auto" w:frame="1"/>
              </w:rPr>
              <w:t>if</w:t>
            </w:r>
            <w:r w:rsidR="00ED6975" w:rsidRPr="0012247F">
              <w:rPr>
                <w:rFonts w:ascii="Calibri" w:eastAsia="Times New Roman" w:hAnsi="Calibri" w:cs="Calibri"/>
                <w:spacing w:val="6"/>
                <w:sz w:val="22"/>
                <w:bdr w:val="none" w:sz="0" w:space="0" w:color="auto" w:frame="1"/>
              </w:rPr>
              <w:t xml:space="preserve"> they add to the over</w:t>
            </w:r>
            <w:r w:rsidR="0012247F" w:rsidRPr="0012247F">
              <w:rPr>
                <w:rFonts w:ascii="Calibri" w:eastAsia="Times New Roman" w:hAnsi="Calibri" w:cs="Calibri"/>
                <w:spacing w:val="6"/>
                <w:sz w:val="22"/>
                <w:bdr w:val="none" w:sz="0" w:space="0" w:color="auto" w:frame="1"/>
              </w:rPr>
              <w:t>all P</w:t>
            </w:r>
            <w:r w:rsidR="00ED6975" w:rsidRPr="0012247F">
              <w:rPr>
                <w:rFonts w:ascii="Calibri" w:eastAsia="Times New Roman" w:hAnsi="Calibri" w:cs="Calibri"/>
                <w:spacing w:val="6"/>
                <w:sz w:val="22"/>
                <w:bdr w:val="none" w:sz="0" w:space="0" w:color="auto" w:frame="1"/>
              </w:rPr>
              <w:t>XC program.  ALL athletes wil</w:t>
            </w:r>
            <w:r w:rsidR="0012247F" w:rsidRPr="0012247F">
              <w:rPr>
                <w:rFonts w:ascii="Calibri" w:eastAsia="Times New Roman" w:hAnsi="Calibri" w:cs="Calibri"/>
                <w:spacing w:val="6"/>
                <w:sz w:val="22"/>
                <w:bdr w:val="none" w:sz="0" w:space="0" w:color="auto" w:frame="1"/>
              </w:rPr>
              <w:t>l</w:t>
            </w:r>
            <w:r w:rsidR="00ED6975" w:rsidRPr="0012247F">
              <w:rPr>
                <w:rFonts w:ascii="Calibri" w:eastAsia="Times New Roman" w:hAnsi="Calibri" w:cs="Calibri"/>
                <w:spacing w:val="6"/>
                <w:sz w:val="22"/>
                <w:bdr w:val="none" w:sz="0" w:space="0" w:color="auto" w:frame="1"/>
              </w:rPr>
              <w:t xml:space="preserve"> run the time trial </w:t>
            </w:r>
            <w:r w:rsidR="0012247F" w:rsidRPr="0012247F">
              <w:rPr>
                <w:rFonts w:ascii="Calibri" w:eastAsia="Times New Roman" w:hAnsi="Calibri" w:cs="Calibri"/>
                <w:spacing w:val="6"/>
                <w:sz w:val="22"/>
                <w:bdr w:val="none" w:sz="0" w:space="0" w:color="auto" w:frame="1"/>
              </w:rPr>
              <w:t>to</w:t>
            </w:r>
            <w:r w:rsidR="00ED6975" w:rsidRPr="0012247F">
              <w:rPr>
                <w:rFonts w:ascii="Calibri" w:eastAsia="Times New Roman" w:hAnsi="Calibri" w:cs="Calibri"/>
                <w:spacing w:val="6"/>
                <w:sz w:val="22"/>
                <w:bdr w:val="none" w:sz="0" w:space="0" w:color="auto" w:frame="1"/>
              </w:rPr>
              <w:t xml:space="preserve"> be placed </w:t>
            </w:r>
            <w:r w:rsidR="0012247F" w:rsidRPr="0012247F">
              <w:rPr>
                <w:rFonts w:ascii="Calibri" w:eastAsia="Times New Roman" w:hAnsi="Calibri" w:cs="Calibri"/>
                <w:spacing w:val="6"/>
                <w:sz w:val="22"/>
                <w:bdr w:val="none" w:sz="0" w:space="0" w:color="auto" w:frame="1"/>
              </w:rPr>
              <w:t>i</w:t>
            </w:r>
            <w:r w:rsidR="00ED6975" w:rsidRPr="0012247F">
              <w:rPr>
                <w:rFonts w:ascii="Calibri" w:eastAsia="Times New Roman" w:hAnsi="Calibri" w:cs="Calibri"/>
                <w:spacing w:val="6"/>
                <w:sz w:val="22"/>
                <w:bdr w:val="none" w:sz="0" w:space="0" w:color="auto" w:frame="1"/>
              </w:rPr>
              <w:t>n a training group.</w:t>
            </w:r>
          </w:p>
        </w:tc>
        <w:tc>
          <w:tcPr>
            <w:tcW w:w="3823" w:type="dxa"/>
            <w:gridSpan w:val="3"/>
            <w:tcBorders>
              <w:top w:val="nil"/>
              <w:left w:val="single" w:sz="4" w:space="0" w:color="auto"/>
              <w:bottom w:val="nil"/>
              <w:right w:val="nil"/>
            </w:tcBorders>
            <w:tcMar>
              <w:top w:w="144" w:type="dxa"/>
              <w:left w:w="216" w:type="dxa"/>
              <w:bottom w:w="0" w:type="dxa"/>
              <w:right w:w="216" w:type="dxa"/>
            </w:tcMar>
            <w:vAlign w:val="center"/>
          </w:tcPr>
          <w:p w14:paraId="3185B26C" w14:textId="5CAA9BC3" w:rsidR="009446B4" w:rsidRPr="00ED6975" w:rsidRDefault="003E0F98" w:rsidP="009446B4">
            <w:pPr>
              <w:pStyle w:val="SmallArticleTitle"/>
              <w:rPr>
                <w:sz w:val="24"/>
                <w:szCs w:val="24"/>
              </w:rPr>
            </w:pPr>
            <w:sdt>
              <w:sdtPr>
                <w:id w:val="1245756918"/>
                <w:placeholder>
                  <w:docPart w:val="08BD35793B154DC891085DF80CD63A03"/>
                </w:placeholder>
                <w15:appearance w15:val="hidden"/>
              </w:sdtPr>
              <w:sdtEndPr>
                <w:rPr>
                  <w:sz w:val="24"/>
                  <w:szCs w:val="24"/>
                </w:rPr>
              </w:sdtEndPr>
              <w:sdtContent>
                <w:r w:rsidR="009446B4" w:rsidRPr="00ED6975">
                  <w:rPr>
                    <w:sz w:val="24"/>
                    <w:szCs w:val="24"/>
                  </w:rPr>
                  <w:t>Join us on social media:</w:t>
                </w:r>
                <w:r w:rsidR="009446B4" w:rsidRPr="00ED6975">
                  <w:rPr>
                    <w:sz w:val="24"/>
                    <w:szCs w:val="24"/>
                  </w:rPr>
                  <w:br/>
                </w:r>
                <w:sdt>
                  <w:sdtPr>
                    <w:rPr>
                      <w:sz w:val="24"/>
                      <w:szCs w:val="24"/>
                    </w:rPr>
                    <w:id w:val="1443962746"/>
                    <w:placeholder>
                      <w:docPart w:val="576D49861D634F21AE57D968E06C1F2C"/>
                    </w:placeholder>
                    <w15:appearance w15:val="hidden"/>
                  </w:sdtPr>
                  <w:sdtEndPr/>
                  <w:sdtContent>
                    <w:r w:rsidR="00ED6975">
                      <w:rPr>
                        <w:sz w:val="24"/>
                        <w:szCs w:val="24"/>
                      </w:rPr>
                      <w:t xml:space="preserve">Instagram: </w:t>
                    </w:r>
                    <w:r w:rsidR="009446B4" w:rsidRPr="00ED6975">
                      <w:rPr>
                        <w:rFonts w:ascii="Times New Roman" w:hAnsi="Times New Roman" w:cs="Times New Roman"/>
                        <w:sz w:val="24"/>
                        <w:szCs w:val="24"/>
                      </w:rPr>
                      <w:t xml:space="preserve">Pope_ xc </w:t>
                    </w:r>
                    <w:r w:rsidR="009446B4" w:rsidRPr="00ED6975">
                      <w:rPr>
                        <w:rFonts w:ascii="Times New Roman" w:hAnsi="Times New Roman" w:cs="Times New Roman"/>
                        <w:sz w:val="24"/>
                        <w:szCs w:val="24"/>
                      </w:rPr>
                      <w:br/>
                    </w:r>
                    <w:r w:rsidR="009446B4" w:rsidRPr="00ED6975">
                      <w:rPr>
                        <w:rFonts w:ascii="Times New Roman" w:hAnsi="Times New Roman" w:cs="Times New Roman"/>
                        <w:sz w:val="24"/>
                        <w:szCs w:val="24"/>
                      </w:rPr>
                      <w:br/>
                    </w:r>
                    <w:sdt>
                      <w:sdtPr>
                        <w:rPr>
                          <w:sz w:val="24"/>
                          <w:szCs w:val="24"/>
                        </w:rPr>
                        <w:id w:val="-1536578591"/>
                        <w:placeholder>
                          <w:docPart w:val="E585516259294BE6832D612D1A5B214B"/>
                        </w:placeholder>
                        <w15:appearance w15:val="hidden"/>
                      </w:sdtPr>
                      <w:sdtEndPr/>
                      <w:sdtContent>
                        <w:r w:rsidR="00ED6975">
                          <w:rPr>
                            <w:sz w:val="24"/>
                            <w:szCs w:val="24"/>
                          </w:rPr>
                          <w:t xml:space="preserve">Strava running </w:t>
                        </w:r>
                        <w:r w:rsidR="004F32F9">
                          <w:rPr>
                            <w:sz w:val="24"/>
                            <w:szCs w:val="24"/>
                          </w:rPr>
                          <w:t>app</w:t>
                        </w:r>
                        <w:r w:rsidR="00ED6975">
                          <w:rPr>
                            <w:sz w:val="24"/>
                            <w:szCs w:val="24"/>
                          </w:rPr>
                          <w:t xml:space="preserve">: </w:t>
                        </w:r>
                        <w:r w:rsidR="00ED6975">
                          <w:rPr>
                            <w:rFonts w:ascii="Times New Roman" w:hAnsi="Times New Roman" w:cs="Times New Roman"/>
                            <w:sz w:val="24"/>
                            <w:szCs w:val="24"/>
                          </w:rPr>
                          <w:t xml:space="preserve"> download the </w:t>
                        </w:r>
                        <w:r w:rsidR="004F32F9">
                          <w:rPr>
                            <w:rFonts w:ascii="Times New Roman" w:hAnsi="Times New Roman" w:cs="Times New Roman"/>
                            <w:sz w:val="24"/>
                            <w:szCs w:val="24"/>
                          </w:rPr>
                          <w:t>app</w:t>
                        </w:r>
                        <w:r w:rsidR="00ED6975">
                          <w:rPr>
                            <w:rFonts w:ascii="Times New Roman" w:hAnsi="Times New Roman" w:cs="Times New Roman"/>
                            <w:sz w:val="24"/>
                            <w:szCs w:val="24"/>
                          </w:rPr>
                          <w:t xml:space="preserve">, set up an account and then search Pope </w:t>
                        </w:r>
                        <w:r w:rsidR="0012247F">
                          <w:rPr>
                            <w:rFonts w:ascii="Times New Roman" w:hAnsi="Times New Roman" w:cs="Times New Roman"/>
                            <w:sz w:val="24"/>
                            <w:szCs w:val="24"/>
                          </w:rPr>
                          <w:t>high school XC</w:t>
                        </w:r>
                        <w:r w:rsidR="00ED6975">
                          <w:rPr>
                            <w:rFonts w:ascii="Times New Roman" w:hAnsi="Times New Roman" w:cs="Times New Roman"/>
                            <w:sz w:val="24"/>
                            <w:szCs w:val="24"/>
                          </w:rPr>
                          <w:t xml:space="preserve"> in the club section.  </w:t>
                        </w:r>
                        <w:r w:rsidR="009446B4" w:rsidRPr="00ED6975">
                          <w:rPr>
                            <w:rFonts w:ascii="Times New Roman" w:hAnsi="Times New Roman" w:cs="Times New Roman"/>
                            <w:sz w:val="24"/>
                            <w:szCs w:val="24"/>
                          </w:rPr>
                          <w:br/>
                        </w:r>
                      </w:sdtContent>
                    </w:sdt>
                  </w:sdtContent>
                </w:sdt>
              </w:sdtContent>
            </w:sdt>
          </w:p>
          <w:p w14:paraId="38BC09D4" w14:textId="711A9F4A" w:rsidR="009446B4" w:rsidRPr="007212EC" w:rsidRDefault="009446B4" w:rsidP="009446B4">
            <w:pPr>
              <w:pStyle w:val="SmallArticleSubtitle"/>
              <w:jc w:val="center"/>
              <w:rPr>
                <w:rFonts w:ascii="Georgia Pro" w:hAnsi="Georgia Pro"/>
                <w:b/>
                <w:bCs/>
                <w:color w:val="000000" w:themeColor="text1"/>
                <w:sz w:val="28"/>
                <w:szCs w:val="28"/>
              </w:rPr>
            </w:pPr>
          </w:p>
        </w:tc>
      </w:tr>
      <w:tr w:rsidR="009446B4" w:rsidRPr="007212EC" w14:paraId="3EBC5194" w14:textId="77777777" w:rsidTr="0012247F">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tcPr>
          <w:p w14:paraId="30D40693" w14:textId="7338E14E" w:rsidR="009446B4" w:rsidRPr="009446B4" w:rsidRDefault="009446B4" w:rsidP="009446B4">
            <w:pPr>
              <w:pStyle w:val="SmallAuthorName"/>
              <w:jc w:val="center"/>
              <w:rPr>
                <w:sz w:val="16"/>
                <w:szCs w:val="16"/>
              </w:rPr>
            </w:pPr>
          </w:p>
        </w:tc>
        <w:tc>
          <w:tcPr>
            <w:tcW w:w="4848" w:type="dxa"/>
            <w:gridSpan w:val="5"/>
            <w:tcBorders>
              <w:top w:val="nil"/>
              <w:left w:val="single" w:sz="4" w:space="0" w:color="auto"/>
              <w:bottom w:val="nil"/>
              <w:right w:val="single" w:sz="4" w:space="0" w:color="auto"/>
            </w:tcBorders>
            <w:tcMar>
              <w:top w:w="0" w:type="dxa"/>
              <w:left w:w="216" w:type="dxa"/>
              <w:bottom w:w="0" w:type="dxa"/>
              <w:right w:w="216" w:type="dxa"/>
            </w:tcMar>
            <w:vAlign w:val="center"/>
          </w:tcPr>
          <w:p w14:paraId="510D0234" w14:textId="50DD36B3" w:rsidR="009446B4" w:rsidRPr="004831AD" w:rsidRDefault="009446B4" w:rsidP="009446B4">
            <w:pPr>
              <w:pStyle w:val="SmallAuthorName"/>
              <w:jc w:val="center"/>
              <w:rPr>
                <w:rFonts w:asciiTheme="majorHAnsi" w:hAnsiTheme="majorHAnsi"/>
              </w:rPr>
            </w:pPr>
          </w:p>
        </w:tc>
        <w:tc>
          <w:tcPr>
            <w:tcW w:w="3823" w:type="dxa"/>
            <w:gridSpan w:val="3"/>
            <w:tcBorders>
              <w:top w:val="nil"/>
              <w:left w:val="single" w:sz="4" w:space="0" w:color="auto"/>
              <w:bottom w:val="nil"/>
              <w:right w:val="nil"/>
            </w:tcBorders>
            <w:tcMar>
              <w:top w:w="0" w:type="dxa"/>
              <w:left w:w="216" w:type="dxa"/>
              <w:bottom w:w="0" w:type="dxa"/>
              <w:right w:w="216" w:type="dxa"/>
            </w:tcMar>
            <w:vAlign w:val="center"/>
          </w:tcPr>
          <w:p w14:paraId="7B1A65B2" w14:textId="5AF2D237" w:rsidR="009446B4" w:rsidRPr="007212EC" w:rsidRDefault="009446B4" w:rsidP="009446B4">
            <w:pPr>
              <w:pStyle w:val="SmallAuthorName"/>
              <w:jc w:val="center"/>
              <w:rPr>
                <w:rFonts w:asciiTheme="majorHAnsi" w:hAnsiTheme="majorHAnsi"/>
              </w:rPr>
            </w:pPr>
          </w:p>
        </w:tc>
      </w:tr>
      <w:tr w:rsidR="009446B4" w:rsidRPr="007212EC" w14:paraId="02655B63" w14:textId="77777777" w:rsidTr="0012247F">
        <w:trPr>
          <w:trHeight w:val="1530"/>
        </w:trPr>
        <w:tc>
          <w:tcPr>
            <w:tcW w:w="4332" w:type="dxa"/>
            <w:gridSpan w:val="3"/>
            <w:tcBorders>
              <w:top w:val="nil"/>
              <w:left w:val="nil"/>
              <w:bottom w:val="nil"/>
              <w:right w:val="single" w:sz="4" w:space="0" w:color="auto"/>
            </w:tcBorders>
            <w:tcMar>
              <w:left w:w="216" w:type="dxa"/>
              <w:right w:w="216" w:type="dxa"/>
            </w:tcMar>
          </w:tcPr>
          <w:p w14:paraId="62902FFB" w14:textId="62F7E1B1" w:rsidR="009446B4" w:rsidRPr="009446B4" w:rsidRDefault="009446B4" w:rsidP="009446B4">
            <w:pPr>
              <w:pStyle w:val="TOC2"/>
              <w:rPr>
                <w:sz w:val="16"/>
                <w:szCs w:val="16"/>
              </w:rPr>
            </w:pPr>
          </w:p>
        </w:tc>
        <w:tc>
          <w:tcPr>
            <w:tcW w:w="4848" w:type="dxa"/>
            <w:gridSpan w:val="5"/>
            <w:tcBorders>
              <w:top w:val="nil"/>
              <w:left w:val="single" w:sz="4" w:space="0" w:color="auto"/>
              <w:bottom w:val="nil"/>
              <w:right w:val="single" w:sz="4" w:space="0" w:color="auto"/>
            </w:tcBorders>
            <w:tcMar>
              <w:left w:w="216" w:type="dxa"/>
              <w:right w:w="216" w:type="dxa"/>
            </w:tcMar>
          </w:tcPr>
          <w:p w14:paraId="60E39AA0" w14:textId="2B28A253" w:rsidR="009446B4" w:rsidRPr="007212EC" w:rsidRDefault="009446B4" w:rsidP="009446B4">
            <w:pPr>
              <w:pStyle w:val="TOC2"/>
              <w:rPr>
                <w:color w:val="000000" w:themeColor="text1"/>
              </w:rPr>
            </w:pPr>
          </w:p>
        </w:tc>
        <w:tc>
          <w:tcPr>
            <w:tcW w:w="3823" w:type="dxa"/>
            <w:gridSpan w:val="3"/>
            <w:tcBorders>
              <w:top w:val="nil"/>
              <w:left w:val="single" w:sz="4" w:space="0" w:color="auto"/>
              <w:bottom w:val="nil"/>
              <w:right w:val="nil"/>
            </w:tcBorders>
            <w:tcMar>
              <w:left w:w="216" w:type="dxa"/>
              <w:right w:w="216" w:type="dxa"/>
            </w:tcMar>
          </w:tcPr>
          <w:p w14:paraId="73EDBC7F" w14:textId="004CCF5F" w:rsidR="009446B4" w:rsidRPr="007212EC" w:rsidRDefault="009446B4" w:rsidP="009446B4">
            <w:pPr>
              <w:pStyle w:val="TOC2"/>
            </w:pPr>
          </w:p>
        </w:tc>
      </w:tr>
      <w:tr w:rsidR="00B93C89" w:rsidRPr="007212EC" w14:paraId="2E2AABF0" w14:textId="77777777" w:rsidTr="000F1B8E">
        <w:tblPrEx>
          <w:tblCellMar>
            <w:left w:w="108" w:type="dxa"/>
            <w:right w:w="108" w:type="dxa"/>
          </w:tblCellMar>
        </w:tblPrEx>
        <w:trPr>
          <w:trHeight w:val="60"/>
        </w:trPr>
        <w:tc>
          <w:tcPr>
            <w:tcW w:w="5938" w:type="dxa"/>
            <w:gridSpan w:val="5"/>
            <w:tcBorders>
              <w:top w:val="nil"/>
              <w:left w:val="nil"/>
              <w:bottom w:val="thinThickSmallGap" w:sz="24" w:space="0" w:color="auto"/>
              <w:right w:val="nil"/>
            </w:tcBorders>
          </w:tcPr>
          <w:p w14:paraId="056F9333"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246EC1C8" w14:textId="6FA80B94" w:rsidR="00B93C89" w:rsidRPr="0010319C" w:rsidRDefault="00B93C89" w:rsidP="0010319C">
            <w:pPr>
              <w:pStyle w:val="Footer"/>
            </w:pPr>
          </w:p>
        </w:tc>
        <w:tc>
          <w:tcPr>
            <w:tcW w:w="5985" w:type="dxa"/>
            <w:gridSpan w:val="5"/>
            <w:tcBorders>
              <w:top w:val="nil"/>
              <w:left w:val="nil"/>
              <w:bottom w:val="thinThickSmallGap" w:sz="24" w:space="0" w:color="auto"/>
              <w:right w:val="nil"/>
            </w:tcBorders>
            <w:vAlign w:val="center"/>
          </w:tcPr>
          <w:p w14:paraId="480CCD3E" w14:textId="77777777" w:rsidR="00B93C89" w:rsidRPr="007212EC" w:rsidRDefault="00B93C89" w:rsidP="00284C66">
            <w:pPr>
              <w:pStyle w:val="NoSpacing"/>
            </w:pPr>
          </w:p>
        </w:tc>
      </w:tr>
      <w:tr w:rsidR="00B93C89" w:rsidRPr="007212EC" w14:paraId="501CABCB"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3612E144" w14:textId="77777777" w:rsidR="00B93C89" w:rsidRPr="007212EC" w:rsidRDefault="00B93C89" w:rsidP="00284C66">
            <w:pPr>
              <w:pStyle w:val="NoSpacing"/>
            </w:pPr>
          </w:p>
        </w:tc>
        <w:tc>
          <w:tcPr>
            <w:tcW w:w="1080" w:type="dxa"/>
            <w:vMerge/>
            <w:tcBorders>
              <w:top w:val="nil"/>
              <w:left w:val="nil"/>
              <w:bottom w:val="nil"/>
              <w:right w:val="nil"/>
            </w:tcBorders>
          </w:tcPr>
          <w:p w14:paraId="0D58C7B2"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21F1B0E9" w14:textId="4BA8E048" w:rsidR="00B93C89" w:rsidRPr="007212EC" w:rsidRDefault="00B93C89" w:rsidP="00284C66">
            <w:pPr>
              <w:pStyle w:val="NoSpacing"/>
            </w:pPr>
          </w:p>
        </w:tc>
      </w:tr>
    </w:tbl>
    <w:p w14:paraId="76F759B8" w14:textId="5DE4097F" w:rsidR="008B64A3" w:rsidRDefault="00BD60AE">
      <w:pPr>
        <w:rPr>
          <w:color w:val="000000" w:themeColor="text1"/>
        </w:rPr>
      </w:pPr>
      <w:r>
        <w:rPr>
          <w:noProof/>
        </w:rPr>
        <mc:AlternateContent>
          <mc:Choice Requires="wps">
            <w:drawing>
              <wp:anchor distT="45720" distB="45720" distL="114300" distR="114300" simplePos="0" relativeHeight="251673600" behindDoc="0" locked="0" layoutInCell="1" allowOverlap="1" wp14:anchorId="32FC273B" wp14:editId="676E5370">
                <wp:simplePos x="0" y="0"/>
                <wp:positionH relativeFrom="column">
                  <wp:posOffset>5260975</wp:posOffset>
                </wp:positionH>
                <wp:positionV relativeFrom="paragraph">
                  <wp:posOffset>12600940</wp:posOffset>
                </wp:positionV>
                <wp:extent cx="2360930" cy="1404620"/>
                <wp:effectExtent l="0" t="0" r="22860" b="1143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C96A0EB" w14:textId="2B91DFE7" w:rsidR="00BD60AE" w:rsidRDefault="00BD60AE">
                            <w:r>
                              <w:t xml:space="preserve">Questions:  </w:t>
                            </w:r>
                            <w:hyperlink r:id="rId18" w:history="1">
                              <w:r w:rsidRPr="009C53C1">
                                <w:rPr>
                                  <w:rStyle w:val="Hyperlink"/>
                                </w:rPr>
                                <w:t>cathi.monk@cobbk12.org</w:t>
                              </w:r>
                            </w:hyperlink>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FC273B" id="_x0000_t202" coordsize="21600,21600" o:spt="202" path="m,l,21600r21600,l21600,xe">
                <v:stroke joinstyle="miter"/>
                <v:path gradientshapeok="t" o:connecttype="rect"/>
              </v:shapetype>
              <v:shape id="Text Box 2" o:spid="_x0000_s1026" type="#_x0000_t202" style="position:absolute;margin-left:414.25pt;margin-top:992.2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ZDJAIAAEY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">
                <v:textbox style="mso-fit-shape-to-text:t">
                  <w:txbxContent>
                    <w:p w14:paraId="2C96A0EB" w14:textId="2B91DFE7" w:rsidR="00BD60AE" w:rsidRDefault="00BD60AE">
                      <w:r>
                        <w:t xml:space="preserve">Questions:  </w:t>
                      </w:r>
                      <w:hyperlink r:id="rId19" w:history="1">
                        <w:r w:rsidRPr="009C53C1">
                          <w:rPr>
                            <w:rStyle w:val="Hyperlink"/>
                          </w:rPr>
                          <w:t>cathi.monk@cobbk12.org</w:t>
                        </w:r>
                      </w:hyperlink>
                      <w:r>
                        <w:t xml:space="preserve"> </w:t>
                      </w:r>
                    </w:p>
                  </w:txbxContent>
                </v:textbox>
                <w10:wrap type="square"/>
              </v:shape>
            </w:pict>
          </mc:Fallback>
        </mc:AlternateContent>
      </w:r>
    </w:p>
    <w:tbl>
      <w:tblPr>
        <w:tblStyle w:val="TableGrid"/>
        <w:tblW w:w="5000" w:type="pct"/>
        <w:tblLayout w:type="fixed"/>
        <w:tblLook w:val="04A0" w:firstRow="1" w:lastRow="0" w:firstColumn="1" w:lastColumn="0" w:noHBand="0" w:noVBand="1"/>
      </w:tblPr>
      <w:tblGrid>
        <w:gridCol w:w="3240"/>
        <w:gridCol w:w="1065"/>
        <w:gridCol w:w="4277"/>
        <w:gridCol w:w="1138"/>
        <w:gridCol w:w="3240"/>
      </w:tblGrid>
      <w:tr w:rsidR="007212EC" w:rsidRPr="007212EC" w14:paraId="2396A6A5" w14:textId="77777777" w:rsidTr="00D67E44">
        <w:trPr>
          <w:trHeight w:val="864"/>
        </w:trPr>
        <w:tc>
          <w:tcPr>
            <w:tcW w:w="3240" w:type="dxa"/>
            <w:tcBorders>
              <w:top w:val="nil"/>
              <w:left w:val="nil"/>
              <w:bottom w:val="thickThinMediumGap" w:sz="24" w:space="0" w:color="auto"/>
              <w:right w:val="nil"/>
            </w:tcBorders>
            <w:vAlign w:val="center"/>
          </w:tcPr>
          <w:p w14:paraId="675D4A93" w14:textId="19510244" w:rsidR="000B08D7" w:rsidRPr="007212EC" w:rsidRDefault="000B08D7" w:rsidP="00AF6DF5">
            <w:pPr>
              <w:pStyle w:val="MastheadCopy"/>
            </w:pPr>
            <w:bookmarkStart w:id="0" w:name="_Hlk55931659"/>
          </w:p>
        </w:tc>
        <w:tc>
          <w:tcPr>
            <w:tcW w:w="6480" w:type="dxa"/>
            <w:gridSpan w:val="3"/>
            <w:tcBorders>
              <w:top w:val="nil"/>
              <w:left w:val="nil"/>
              <w:bottom w:val="thickThinMediumGap" w:sz="24" w:space="0" w:color="auto"/>
              <w:right w:val="nil"/>
            </w:tcBorders>
            <w:vAlign w:val="center"/>
          </w:tcPr>
          <w:p w14:paraId="0102D501" w14:textId="31BD9B88" w:rsidR="000B08D7" w:rsidRPr="00CE1F2C" w:rsidRDefault="003E0F98" w:rsidP="0010319C">
            <w:pPr>
              <w:pStyle w:val="Header"/>
            </w:pPr>
            <w:sdt>
              <w:sdtPr>
                <w:id w:val="1539932874"/>
                <w:placeholder>
                  <w:docPart w:val="230B683D560D4565AA1085665D31D55E"/>
                </w:placeholder>
                <w15:appearance w15:val="hidden"/>
              </w:sdtPr>
              <w:sdtEndPr/>
              <w:sdtContent>
                <w:r w:rsidR="009446B4">
                  <w:t xml:space="preserve">Proposed 2022 XC Schedule </w:t>
                </w:r>
                <w:r w:rsidR="009446B4">
                  <w:br/>
                </w:r>
                <w:r w:rsidR="009446B4" w:rsidRPr="009446B4">
                  <w:rPr>
                    <w:sz w:val="28"/>
                    <w:szCs w:val="28"/>
                  </w:rPr>
                  <w:t>(schedule will be updated mid July)</w:t>
                </w:r>
              </w:sdtContent>
            </w:sdt>
          </w:p>
        </w:tc>
        <w:tc>
          <w:tcPr>
            <w:tcW w:w="3240" w:type="dxa"/>
            <w:tcBorders>
              <w:top w:val="nil"/>
              <w:left w:val="nil"/>
              <w:bottom w:val="thickThinMediumGap" w:sz="24" w:space="0" w:color="auto"/>
              <w:right w:val="nil"/>
            </w:tcBorders>
            <w:vAlign w:val="center"/>
          </w:tcPr>
          <w:p w14:paraId="64B2348B" w14:textId="33C9CA7D" w:rsidR="000B08D7" w:rsidRPr="00800A0F" w:rsidRDefault="003E0F98" w:rsidP="00800A0F">
            <w:pPr>
              <w:pStyle w:val="MastheadCopy"/>
            </w:pPr>
            <w:sdt>
              <w:sdtPr>
                <w:id w:val="1693266266"/>
                <w:placeholder>
                  <w:docPart w:val="34508A30061A4F1EA2ED81EA02D5B3EB"/>
                </w:placeholder>
                <w:showingPlcHdr/>
                <w15:appearance w15:val="hidden"/>
              </w:sdtPr>
              <w:sdtEndPr/>
              <w:sdtContent>
                <w:r w:rsidR="009446B4" w:rsidRPr="00800A0F">
                  <w:t>Issue #10</w:t>
                </w:r>
              </w:sdtContent>
            </w:sdt>
          </w:p>
        </w:tc>
      </w:tr>
      <w:bookmarkEnd w:id="0"/>
      <w:tr w:rsidR="007212EC" w:rsidRPr="007212EC" w14:paraId="4A0E21B9"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5"/>
            <w:tcBorders>
              <w:top w:val="thickThinMediumGap" w:sz="24" w:space="0" w:color="auto"/>
            </w:tcBorders>
            <w:tcMar>
              <w:top w:w="288" w:type="dxa"/>
              <w:left w:w="115" w:type="dxa"/>
              <w:right w:w="115" w:type="dxa"/>
            </w:tcMar>
          </w:tcPr>
          <w:p w14:paraId="0443C8C9" w14:textId="43CD8926" w:rsidR="009446B4" w:rsidRDefault="0012247F" w:rsidP="009446B4">
            <w:pPr>
              <w:jc w:val="center"/>
            </w:pPr>
            <w:r>
              <w:rPr>
                <w:noProof/>
              </w:rPr>
              <mc:AlternateContent>
                <mc:Choice Requires="wps">
                  <w:drawing>
                    <wp:anchor distT="45720" distB="45720" distL="114300" distR="114300" simplePos="0" relativeHeight="251659264" behindDoc="0" locked="0" layoutInCell="1" allowOverlap="1" wp14:anchorId="7640983C" wp14:editId="72FB9AEC">
                      <wp:simplePos x="0" y="0"/>
                      <wp:positionH relativeFrom="column">
                        <wp:posOffset>2371725</wp:posOffset>
                      </wp:positionH>
                      <wp:positionV relativeFrom="paragraph">
                        <wp:posOffset>62865</wp:posOffset>
                      </wp:positionV>
                      <wp:extent cx="2360930" cy="212725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27250"/>
                              </a:xfrm>
                              <a:prstGeom prst="rect">
                                <a:avLst/>
                              </a:prstGeom>
                              <a:solidFill>
                                <a:srgbClr val="FFFFFF"/>
                              </a:solidFill>
                              <a:ln w="9525">
                                <a:solidFill>
                                  <a:srgbClr val="000000"/>
                                </a:solidFill>
                                <a:miter lim="800000"/>
                                <a:headEnd/>
                                <a:tailEnd/>
                              </a:ln>
                            </wps:spPr>
                            <wps:txbx>
                              <w:txbxContent>
                                <w:p w14:paraId="36301B73" w14:textId="41E6609E" w:rsidR="009446B4" w:rsidRDefault="009446B4">
                                  <w:r>
                                    <w:t>Mandatory practice for all athletes begin</w:t>
                                  </w:r>
                                  <w:r w:rsidR="000115D6">
                                    <w:t>s</w:t>
                                  </w:r>
                                  <w:r>
                                    <w:t xml:space="preserve"> 7/25-7/29 from 7:30-8:30am.</w:t>
                                  </w:r>
                                  <w:r w:rsidR="0012247F">
                                    <w:t xml:space="preserve"> @PHS</w:t>
                                  </w:r>
                                  <w:r>
                                    <w:t xml:space="preserve">  </w:t>
                                  </w:r>
                                </w:p>
                                <w:p w14:paraId="2613A142" w14:textId="53DB674D" w:rsidR="009446B4" w:rsidRDefault="009446B4">
                                  <w:r>
                                    <w:t xml:space="preserve">Practices once school begins </w:t>
                                  </w:r>
                                  <w:r w:rsidR="0012247F">
                                    <w:t>@PHS</w:t>
                                  </w:r>
                                  <w:r w:rsidR="0012247F">
                                    <w:br/>
                                  </w:r>
                                  <w:r>
                                    <w:t>M/T/Th 3:45-5:45</w:t>
                                  </w:r>
                                  <w:r>
                                    <w:br/>
                                    <w:t>W/F 6:20-7:30 am</w:t>
                                  </w:r>
                                  <w:r>
                                    <w:br/>
                                    <w:t xml:space="preserve">*Practice times may be adjusted due to heat or weather. </w:t>
                                  </w:r>
                                </w:p>
                                <w:p w14:paraId="2168D464" w14:textId="3150A7F4" w:rsidR="0012247F" w:rsidRDefault="0012247F">
                                  <w:r>
                                    <w:t xml:space="preserve">*Dual sport athletes will need to contact the coaching staff ASAP should they have a training conflict.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0983C" id="_x0000_s1027" type="#_x0000_t202" style="position:absolute;left:0;text-align:left;margin-left:186.75pt;margin-top:4.95pt;width:185.9pt;height:1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">
                      <v:textbox>
                        <w:txbxContent>
                          <w:p w14:paraId="36301B73" w14:textId="41E6609E" w:rsidR="009446B4" w:rsidRDefault="009446B4">
                            <w:r>
                              <w:t>Mandatory practice for all athletes begin</w:t>
                            </w:r>
                            <w:r w:rsidR="000115D6">
                              <w:t>s</w:t>
                            </w:r>
                            <w:r>
                              <w:t xml:space="preserve"> 7/25-7/29 from 7:30-8:30am.</w:t>
                            </w:r>
                            <w:r w:rsidR="0012247F">
                              <w:t xml:space="preserve"> @PHS</w:t>
                            </w:r>
                            <w:r>
                              <w:t xml:space="preserve">  </w:t>
                            </w:r>
                          </w:p>
                          <w:p w14:paraId="2613A142" w14:textId="53DB674D" w:rsidR="009446B4" w:rsidRDefault="009446B4">
                            <w:r>
                              <w:t xml:space="preserve">Practices once school begins </w:t>
                            </w:r>
                            <w:r w:rsidR="0012247F">
                              <w:t>@PHS</w:t>
                            </w:r>
                            <w:r w:rsidR="0012247F">
                              <w:br/>
                            </w:r>
                            <w:r>
                              <w:t>M/T/Th 3:45-5:45</w:t>
                            </w:r>
                            <w:r>
                              <w:br/>
                              <w:t>W/F 6:20-7:30 am</w:t>
                            </w:r>
                            <w:r>
                              <w:br/>
                              <w:t xml:space="preserve">*Practice times may be adjusted due to heat or weather. </w:t>
                            </w:r>
                          </w:p>
                          <w:p w14:paraId="2168D464" w14:textId="3150A7F4" w:rsidR="0012247F" w:rsidRDefault="0012247F">
                            <w:r>
                              <w:t xml:space="preserve">*Dual sport athletes will need to contact the coaching staff ASAP should they have a training conflict. </w:t>
                            </w:r>
                          </w:p>
                        </w:txbxContent>
                      </v:textbox>
                      <w10:wrap type="square"/>
                    </v:shape>
                  </w:pict>
                </mc:Fallback>
              </mc:AlternateContent>
            </w:r>
            <w:r w:rsidR="00CC2386">
              <w:rPr>
                <w:noProof/>
              </w:rPr>
              <mc:AlternateContent>
                <mc:Choice Requires="wps">
                  <w:drawing>
                    <wp:anchor distT="45720" distB="45720" distL="114300" distR="114300" simplePos="0" relativeHeight="251671552" behindDoc="0" locked="0" layoutInCell="1" allowOverlap="1" wp14:anchorId="0F371C1A" wp14:editId="37CB6CE9">
                      <wp:simplePos x="0" y="0"/>
                      <wp:positionH relativeFrom="column">
                        <wp:posOffset>5299075</wp:posOffset>
                      </wp:positionH>
                      <wp:positionV relativeFrom="paragraph">
                        <wp:posOffset>6419215</wp:posOffset>
                      </wp:positionV>
                      <wp:extent cx="2832100" cy="2813050"/>
                      <wp:effectExtent l="0" t="0" r="25400" b="2540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2813050"/>
                              </a:xfrm>
                              <a:prstGeom prst="rect">
                                <a:avLst/>
                              </a:prstGeom>
                              <a:solidFill>
                                <a:srgbClr val="FFFFFF"/>
                              </a:solidFill>
                              <a:ln w="9525">
                                <a:solidFill>
                                  <a:srgbClr val="000000"/>
                                </a:solidFill>
                                <a:miter lim="800000"/>
                                <a:headEnd/>
                                <a:tailEnd/>
                              </a:ln>
                            </wps:spPr>
                            <wps:txbx>
                              <w:txbxContent>
                                <w:p w14:paraId="35034A0A" w14:textId="4D3584CC" w:rsidR="00CC2386" w:rsidRDefault="00CC2386">
                                  <w:r>
                                    <w:rPr>
                                      <w:noProof/>
                                      <w:color w:val="000000" w:themeColor="text1"/>
                                    </w:rPr>
                                    <w:drawing>
                                      <wp:inline distT="0" distB="0" distL="0" distR="0" wp14:anchorId="3EEC17AE" wp14:editId="025542BC">
                                        <wp:extent cx="2633980" cy="2633980"/>
                                        <wp:effectExtent l="0" t="0" r="0" b="0"/>
                                        <wp:docPr id="47" name="Picture 47"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llage of peopl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3980" cy="26339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71C1A" id="_x0000_s1028" type="#_x0000_t202" style="position:absolute;left:0;text-align:left;margin-left:417.25pt;margin-top:505.45pt;width:223pt;height:22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">
                      <v:textbox>
                        <w:txbxContent>
                          <w:p w14:paraId="35034A0A" w14:textId="4D3584CC" w:rsidR="00CC2386" w:rsidRDefault="00CC2386">
                            <w:r>
                              <w:rPr>
                                <w:noProof/>
                                <w:color w:val="000000" w:themeColor="text1"/>
                              </w:rPr>
                              <w:drawing>
                                <wp:inline distT="0" distB="0" distL="0" distR="0" wp14:anchorId="3EEC17AE" wp14:editId="025542BC">
                                  <wp:extent cx="2633980" cy="2633980"/>
                                  <wp:effectExtent l="0" t="0" r="0" b="0"/>
                                  <wp:docPr id="47" name="Picture 47"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llage of peopl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3980" cy="2633980"/>
                                          </a:xfrm>
                                          <a:prstGeom prst="rect">
                                            <a:avLst/>
                                          </a:prstGeom>
                                        </pic:spPr>
                                      </pic:pic>
                                    </a:graphicData>
                                  </a:graphic>
                                </wp:inline>
                              </w:drawing>
                            </w:r>
                          </w:p>
                        </w:txbxContent>
                      </v:textbox>
                      <w10:wrap type="square"/>
                    </v:shape>
                  </w:pict>
                </mc:Fallback>
              </mc:AlternateContent>
            </w:r>
            <w:r w:rsidR="00CC2386">
              <w:rPr>
                <w:noProof/>
              </w:rPr>
              <mc:AlternateContent>
                <mc:Choice Requires="wps">
                  <w:drawing>
                    <wp:anchor distT="45720" distB="45720" distL="114300" distR="114300" simplePos="0" relativeHeight="251667456" behindDoc="0" locked="0" layoutInCell="1" allowOverlap="1" wp14:anchorId="075C9900" wp14:editId="4923E2E9">
                      <wp:simplePos x="0" y="0"/>
                      <wp:positionH relativeFrom="column">
                        <wp:posOffset>5451475</wp:posOffset>
                      </wp:positionH>
                      <wp:positionV relativeFrom="paragraph">
                        <wp:posOffset>4012565</wp:posOffset>
                      </wp:positionV>
                      <wp:extent cx="2540000" cy="1930400"/>
                      <wp:effectExtent l="0" t="0" r="12700"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930400"/>
                              </a:xfrm>
                              <a:prstGeom prst="rect">
                                <a:avLst/>
                              </a:prstGeom>
                              <a:solidFill>
                                <a:srgbClr val="FFFFFF"/>
                              </a:solidFill>
                              <a:ln w="9525">
                                <a:solidFill>
                                  <a:srgbClr val="000000"/>
                                </a:solidFill>
                                <a:miter lim="800000"/>
                                <a:headEnd/>
                                <a:tailEnd/>
                              </a:ln>
                            </wps:spPr>
                            <wps:txbx>
                              <w:txbxContent>
                                <w:p w14:paraId="49F7AEAA" w14:textId="010A3787" w:rsidR="00CC2386" w:rsidRDefault="00CC2386">
                                  <w:r>
                                    <w:rPr>
                                      <w:noProof/>
                                    </w:rPr>
                                    <w:drawing>
                                      <wp:inline distT="0" distB="0" distL="0" distR="0" wp14:anchorId="0000D717" wp14:editId="513D3895">
                                        <wp:extent cx="1790700" cy="1790700"/>
                                        <wp:effectExtent l="0" t="0" r="0" b="0"/>
                                        <wp:docPr id="44" name="Picture 44" descr="A collage of a person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llage of a person running&#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C9900" id="_x0000_s1029" type="#_x0000_t202" style="position:absolute;left:0;text-align:left;margin-left:429.25pt;margin-top:315.95pt;width:200pt;height:15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">
                      <v:textbox>
                        <w:txbxContent>
                          <w:p w14:paraId="49F7AEAA" w14:textId="010A3787" w:rsidR="00CC2386" w:rsidRDefault="00CC2386">
                            <w:r>
                              <w:rPr>
                                <w:noProof/>
                              </w:rPr>
                              <w:drawing>
                                <wp:inline distT="0" distB="0" distL="0" distR="0" wp14:anchorId="0000D717" wp14:editId="513D3895">
                                  <wp:extent cx="1790700" cy="1790700"/>
                                  <wp:effectExtent l="0" t="0" r="0" b="0"/>
                                  <wp:docPr id="44" name="Picture 44" descr="A collage of a person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llage of a person running&#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txbxContent>
                      </v:textbox>
                      <w10:wrap type="square"/>
                    </v:shape>
                  </w:pict>
                </mc:Fallback>
              </mc:AlternateContent>
            </w:r>
            <w:r w:rsidR="00CC2386">
              <w:rPr>
                <w:noProof/>
              </w:rPr>
              <mc:AlternateContent>
                <mc:Choice Requires="wps">
                  <w:drawing>
                    <wp:anchor distT="45720" distB="45720" distL="114300" distR="114300" simplePos="0" relativeHeight="251669504" behindDoc="0" locked="0" layoutInCell="1" allowOverlap="1" wp14:anchorId="613734EC" wp14:editId="78E5195B">
                      <wp:simplePos x="0" y="0"/>
                      <wp:positionH relativeFrom="column">
                        <wp:posOffset>5953125</wp:posOffset>
                      </wp:positionH>
                      <wp:positionV relativeFrom="paragraph">
                        <wp:posOffset>2196465</wp:posOffset>
                      </wp:positionV>
                      <wp:extent cx="1739900" cy="1358900"/>
                      <wp:effectExtent l="0" t="0" r="12700"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358900"/>
                              </a:xfrm>
                              <a:prstGeom prst="rect">
                                <a:avLst/>
                              </a:prstGeom>
                              <a:solidFill>
                                <a:srgbClr val="FFFFFF"/>
                              </a:solidFill>
                              <a:ln w="9525">
                                <a:solidFill>
                                  <a:srgbClr val="000000"/>
                                </a:solidFill>
                                <a:miter lim="800000"/>
                                <a:headEnd/>
                                <a:tailEnd/>
                              </a:ln>
                            </wps:spPr>
                            <wps:txbx>
                              <w:txbxContent>
                                <w:p w14:paraId="45D0C05B" w14:textId="01668F33" w:rsidR="00CC2386" w:rsidRDefault="00CC2386">
                                  <w:r>
                                    <w:rPr>
                                      <w:noProof/>
                                    </w:rPr>
                                    <w:drawing>
                                      <wp:inline distT="0" distB="0" distL="0" distR="0" wp14:anchorId="569056C4" wp14:editId="7C13D4AC">
                                        <wp:extent cx="1757680" cy="1171787"/>
                                        <wp:effectExtent l="0" t="0" r="0" b="9525"/>
                                        <wp:docPr id="45" name="Picture 45" descr="A picture containing grass,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 person, stand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757680" cy="11717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734EC" id="_x0000_s1030" type="#_x0000_t202" style="position:absolute;left:0;text-align:left;margin-left:468.75pt;margin-top:172.95pt;width:137pt;height:10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">
                      <v:textbox>
                        <w:txbxContent>
                          <w:p w14:paraId="45D0C05B" w14:textId="01668F33" w:rsidR="00CC2386" w:rsidRDefault="00CC2386">
                            <w:r>
                              <w:rPr>
                                <w:noProof/>
                              </w:rPr>
                              <w:drawing>
                                <wp:inline distT="0" distB="0" distL="0" distR="0" wp14:anchorId="569056C4" wp14:editId="7C13D4AC">
                                  <wp:extent cx="1757680" cy="1171787"/>
                                  <wp:effectExtent l="0" t="0" r="0" b="9525"/>
                                  <wp:docPr id="45" name="Picture 45" descr="A picture containing grass,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 person, stand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57680" cy="1171787"/>
                                          </a:xfrm>
                                          <a:prstGeom prst="rect">
                                            <a:avLst/>
                                          </a:prstGeom>
                                        </pic:spPr>
                                      </pic:pic>
                                    </a:graphicData>
                                  </a:graphic>
                                </wp:inline>
                              </w:drawing>
                            </w:r>
                          </w:p>
                        </w:txbxContent>
                      </v:textbox>
                      <w10:wrap type="square"/>
                    </v:shape>
                  </w:pict>
                </mc:Fallback>
              </mc:AlternateContent>
            </w:r>
            <w:r w:rsidR="00CC2386">
              <w:rPr>
                <w:noProof/>
              </w:rPr>
              <mc:AlternateContent>
                <mc:Choice Requires="wps">
                  <w:drawing>
                    <wp:anchor distT="45720" distB="45720" distL="114300" distR="114300" simplePos="0" relativeHeight="251665408" behindDoc="0" locked="0" layoutInCell="1" allowOverlap="1" wp14:anchorId="31A5CAC5" wp14:editId="53372FCD">
                      <wp:simplePos x="0" y="0"/>
                      <wp:positionH relativeFrom="column">
                        <wp:posOffset>5692775</wp:posOffset>
                      </wp:positionH>
                      <wp:positionV relativeFrom="paragraph">
                        <wp:posOffset>0</wp:posOffset>
                      </wp:positionV>
                      <wp:extent cx="1930400" cy="1803400"/>
                      <wp:effectExtent l="0" t="0" r="1270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803400"/>
                              </a:xfrm>
                              <a:prstGeom prst="rect">
                                <a:avLst/>
                              </a:prstGeom>
                              <a:solidFill>
                                <a:srgbClr val="FFFFFF"/>
                              </a:solidFill>
                              <a:ln w="9525">
                                <a:solidFill>
                                  <a:srgbClr val="000000"/>
                                </a:solidFill>
                                <a:miter lim="800000"/>
                                <a:headEnd/>
                                <a:tailEnd/>
                              </a:ln>
                            </wps:spPr>
                            <wps:txbx>
                              <w:txbxContent>
                                <w:p w14:paraId="3F2E216D" w14:textId="2E4BD8EB" w:rsidR="00CC2386" w:rsidRDefault="00CC2386">
                                  <w:r>
                                    <w:rPr>
                                      <w:noProof/>
                                    </w:rPr>
                                    <w:drawing>
                                      <wp:inline distT="0" distB="0" distL="0" distR="0" wp14:anchorId="2ECD7AAD" wp14:editId="6B8977A4">
                                        <wp:extent cx="1738630" cy="1738630"/>
                                        <wp:effectExtent l="0" t="0" r="0" b="0"/>
                                        <wp:docPr id="46" name="Picture 46" descr="A collage of a person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a person running&#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738630" cy="1738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5CAC5" id="_x0000_s1031" type="#_x0000_t202" style="position:absolute;left:0;text-align:left;margin-left:448.25pt;margin-top:0;width:152pt;height:14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JJQIAAE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">
                      <v:textbox>
                        <w:txbxContent>
                          <w:p w14:paraId="3F2E216D" w14:textId="2E4BD8EB" w:rsidR="00CC2386" w:rsidRDefault="00CC2386">
                            <w:r>
                              <w:rPr>
                                <w:noProof/>
                              </w:rPr>
                              <w:drawing>
                                <wp:inline distT="0" distB="0" distL="0" distR="0" wp14:anchorId="2ECD7AAD" wp14:editId="6B8977A4">
                                  <wp:extent cx="1738630" cy="1738630"/>
                                  <wp:effectExtent l="0" t="0" r="0" b="0"/>
                                  <wp:docPr id="46" name="Picture 46" descr="A collage of a person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a person running&#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1738630" cy="1738630"/>
                                          </a:xfrm>
                                          <a:prstGeom prst="rect">
                                            <a:avLst/>
                                          </a:prstGeom>
                                        </pic:spPr>
                                      </pic:pic>
                                    </a:graphicData>
                                  </a:graphic>
                                </wp:inline>
                              </w:drawing>
                            </w:r>
                          </w:p>
                        </w:txbxContent>
                      </v:textbox>
                      <w10:wrap type="square"/>
                    </v:shape>
                  </w:pict>
                </mc:Fallback>
              </mc:AlternateContent>
            </w:r>
            <w:r w:rsidR="00CC2386">
              <w:rPr>
                <w:noProof/>
              </w:rPr>
              <w:drawing>
                <wp:inline distT="0" distB="0" distL="0" distR="0" wp14:anchorId="239DFDEB" wp14:editId="682B801B">
                  <wp:extent cx="1668780" cy="1668780"/>
                  <wp:effectExtent l="0" t="0" r="7620" b="7620"/>
                  <wp:docPr id="36" name="Picture 36" descr="A person running in a r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running in a rac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35"/>
              <w:gridCol w:w="1956"/>
              <w:gridCol w:w="1694"/>
              <w:gridCol w:w="1465"/>
              <w:gridCol w:w="1332"/>
            </w:tblGrid>
            <w:tr w:rsidR="009446B4" w14:paraId="32F6AED2" w14:textId="77777777" w:rsidTr="00545E2C">
              <w:tc>
                <w:tcPr>
                  <w:tcW w:w="1535" w:type="dxa"/>
                </w:tcPr>
                <w:p w14:paraId="377A831D" w14:textId="77777777" w:rsidR="009446B4" w:rsidRPr="007B17AD" w:rsidRDefault="009446B4" w:rsidP="009446B4">
                  <w:pPr>
                    <w:jc w:val="center"/>
                    <w:rPr>
                      <w:b/>
                      <w:sz w:val="36"/>
                      <w:szCs w:val="36"/>
                    </w:rPr>
                  </w:pPr>
                  <w:r w:rsidRPr="007B17AD">
                    <w:rPr>
                      <w:b/>
                      <w:sz w:val="36"/>
                      <w:szCs w:val="36"/>
                    </w:rPr>
                    <w:t>Date</w:t>
                  </w:r>
                </w:p>
              </w:tc>
              <w:tc>
                <w:tcPr>
                  <w:tcW w:w="1956" w:type="dxa"/>
                </w:tcPr>
                <w:p w14:paraId="7204BCEF" w14:textId="77777777" w:rsidR="009446B4" w:rsidRPr="007B17AD" w:rsidRDefault="009446B4" w:rsidP="009446B4">
                  <w:pPr>
                    <w:jc w:val="center"/>
                    <w:rPr>
                      <w:b/>
                      <w:sz w:val="36"/>
                      <w:szCs w:val="36"/>
                    </w:rPr>
                  </w:pPr>
                  <w:r w:rsidRPr="007B17AD">
                    <w:rPr>
                      <w:b/>
                      <w:sz w:val="36"/>
                      <w:szCs w:val="36"/>
                    </w:rPr>
                    <w:t>Meet</w:t>
                  </w:r>
                </w:p>
              </w:tc>
              <w:tc>
                <w:tcPr>
                  <w:tcW w:w="1694" w:type="dxa"/>
                </w:tcPr>
                <w:p w14:paraId="3AD10F04" w14:textId="77777777" w:rsidR="009446B4" w:rsidRPr="007B17AD" w:rsidRDefault="009446B4" w:rsidP="009446B4">
                  <w:pPr>
                    <w:jc w:val="center"/>
                    <w:rPr>
                      <w:b/>
                      <w:sz w:val="36"/>
                      <w:szCs w:val="36"/>
                    </w:rPr>
                  </w:pPr>
                  <w:r w:rsidRPr="007B17AD">
                    <w:rPr>
                      <w:b/>
                      <w:sz w:val="36"/>
                      <w:szCs w:val="36"/>
                    </w:rPr>
                    <w:t>location</w:t>
                  </w:r>
                </w:p>
              </w:tc>
              <w:tc>
                <w:tcPr>
                  <w:tcW w:w="1465" w:type="dxa"/>
                </w:tcPr>
                <w:p w14:paraId="0139DF67" w14:textId="77777777" w:rsidR="009446B4" w:rsidRPr="007B17AD" w:rsidRDefault="009446B4" w:rsidP="009446B4">
                  <w:pPr>
                    <w:jc w:val="center"/>
                    <w:rPr>
                      <w:b/>
                      <w:sz w:val="36"/>
                      <w:szCs w:val="36"/>
                    </w:rPr>
                  </w:pPr>
                  <w:r w:rsidRPr="007B17AD">
                    <w:rPr>
                      <w:b/>
                      <w:sz w:val="36"/>
                      <w:szCs w:val="36"/>
                    </w:rPr>
                    <w:t>Time</w:t>
                  </w:r>
                </w:p>
              </w:tc>
              <w:tc>
                <w:tcPr>
                  <w:tcW w:w="1332" w:type="dxa"/>
                </w:tcPr>
                <w:p w14:paraId="243C28D1" w14:textId="3CF438A6" w:rsidR="009446B4" w:rsidRPr="00ED0C71" w:rsidRDefault="009446B4" w:rsidP="009446B4">
                  <w:pPr>
                    <w:jc w:val="center"/>
                    <w:rPr>
                      <w:b/>
                      <w:sz w:val="32"/>
                      <w:szCs w:val="32"/>
                    </w:rPr>
                  </w:pPr>
                  <w:r w:rsidRPr="00ED0C71">
                    <w:rPr>
                      <w:b/>
                      <w:sz w:val="32"/>
                      <w:szCs w:val="32"/>
                    </w:rPr>
                    <w:t>Athletes</w:t>
                  </w:r>
                </w:p>
              </w:tc>
            </w:tr>
            <w:tr w:rsidR="009446B4" w14:paraId="1FDE0ABB" w14:textId="77777777" w:rsidTr="00545E2C">
              <w:tc>
                <w:tcPr>
                  <w:tcW w:w="1535" w:type="dxa"/>
                </w:tcPr>
                <w:p w14:paraId="3C9D8BEA" w14:textId="77777777" w:rsidR="009446B4" w:rsidRDefault="009446B4" w:rsidP="009446B4">
                  <w:pPr>
                    <w:jc w:val="center"/>
                  </w:pPr>
                  <w:r>
                    <w:t>Sat.  8/13</w:t>
                  </w:r>
                </w:p>
              </w:tc>
              <w:tc>
                <w:tcPr>
                  <w:tcW w:w="1956" w:type="dxa"/>
                </w:tcPr>
                <w:p w14:paraId="030D5522" w14:textId="4F007B58" w:rsidR="009446B4" w:rsidRDefault="009446B4" w:rsidP="009446B4">
                  <w:pPr>
                    <w:jc w:val="center"/>
                  </w:pPr>
                  <w:r>
                    <w:t>Ho</w:t>
                  </w:r>
                  <w:r w:rsidR="00E834EA">
                    <w:t>y</w:t>
                  </w:r>
                  <w:r>
                    <w:t>a 2 mile Invitational</w:t>
                  </w:r>
                </w:p>
              </w:tc>
              <w:tc>
                <w:tcPr>
                  <w:tcW w:w="1694" w:type="dxa"/>
                </w:tcPr>
                <w:p w14:paraId="3187AF4D" w14:textId="77777777" w:rsidR="009446B4" w:rsidRDefault="009446B4" w:rsidP="009446B4">
                  <w:pPr>
                    <w:jc w:val="center"/>
                  </w:pPr>
                  <w:r>
                    <w:t>Allatoona Creek Park</w:t>
                  </w:r>
                </w:p>
              </w:tc>
              <w:tc>
                <w:tcPr>
                  <w:tcW w:w="1465" w:type="dxa"/>
                </w:tcPr>
                <w:p w14:paraId="3D5CEE6C" w14:textId="77777777" w:rsidR="009446B4" w:rsidRDefault="009446B4" w:rsidP="009446B4">
                  <w:pPr>
                    <w:jc w:val="center"/>
                  </w:pPr>
                  <w:r>
                    <w:t>8-12</w:t>
                  </w:r>
                </w:p>
              </w:tc>
              <w:tc>
                <w:tcPr>
                  <w:tcW w:w="1332" w:type="dxa"/>
                </w:tcPr>
                <w:p w14:paraId="313380B9" w14:textId="05F5B781" w:rsidR="009446B4" w:rsidRDefault="009446B4" w:rsidP="009446B4">
                  <w:pPr>
                    <w:jc w:val="center"/>
                  </w:pPr>
                  <w:r>
                    <w:t>ALL</w:t>
                  </w:r>
                </w:p>
              </w:tc>
            </w:tr>
            <w:tr w:rsidR="009446B4" w14:paraId="624C12C8" w14:textId="77777777" w:rsidTr="00545E2C">
              <w:tc>
                <w:tcPr>
                  <w:tcW w:w="1535" w:type="dxa"/>
                </w:tcPr>
                <w:p w14:paraId="244E7363" w14:textId="77777777" w:rsidR="009446B4" w:rsidRDefault="009446B4" w:rsidP="009446B4">
                  <w:pPr>
                    <w:jc w:val="center"/>
                  </w:pPr>
                  <w:r>
                    <w:t>Sat. 8/20</w:t>
                  </w:r>
                </w:p>
              </w:tc>
              <w:tc>
                <w:tcPr>
                  <w:tcW w:w="1956" w:type="dxa"/>
                </w:tcPr>
                <w:p w14:paraId="70AD736E" w14:textId="77777777" w:rsidR="009446B4" w:rsidRDefault="009446B4" w:rsidP="009446B4">
                  <w:pPr>
                    <w:jc w:val="center"/>
                  </w:pPr>
                  <w:r>
                    <w:t>Into the Trail invitational OR Kosh Classic</w:t>
                  </w:r>
                </w:p>
                <w:p w14:paraId="49323454" w14:textId="77777777" w:rsidR="009446B4" w:rsidRDefault="009446B4" w:rsidP="009446B4">
                  <w:pPr>
                    <w:jc w:val="center"/>
                  </w:pPr>
                </w:p>
              </w:tc>
              <w:tc>
                <w:tcPr>
                  <w:tcW w:w="1694" w:type="dxa"/>
                </w:tcPr>
                <w:p w14:paraId="260E4D9D" w14:textId="77777777" w:rsidR="009446B4" w:rsidRDefault="009446B4" w:rsidP="009446B4">
                  <w:pPr>
                    <w:jc w:val="center"/>
                  </w:pPr>
                  <w:r>
                    <w:t>Locust Grove HS</w:t>
                  </w:r>
                </w:p>
                <w:p w14:paraId="0DC44460" w14:textId="77777777" w:rsidR="009446B4" w:rsidRDefault="009446B4" w:rsidP="009446B4">
                  <w:r>
                    <w:t>OR Westminster HS</w:t>
                  </w:r>
                </w:p>
              </w:tc>
              <w:tc>
                <w:tcPr>
                  <w:tcW w:w="1465" w:type="dxa"/>
                </w:tcPr>
                <w:p w14:paraId="3D7FBD2A" w14:textId="77777777" w:rsidR="009446B4" w:rsidRDefault="009446B4" w:rsidP="009446B4">
                  <w:pPr>
                    <w:jc w:val="center"/>
                  </w:pPr>
                  <w:r>
                    <w:t>8-12</w:t>
                  </w:r>
                </w:p>
              </w:tc>
              <w:tc>
                <w:tcPr>
                  <w:tcW w:w="1332" w:type="dxa"/>
                </w:tcPr>
                <w:p w14:paraId="6888C720" w14:textId="77777777" w:rsidR="009446B4" w:rsidRDefault="009446B4" w:rsidP="009446B4">
                  <w:pPr>
                    <w:jc w:val="center"/>
                  </w:pPr>
                  <w:r>
                    <w:t>ALL</w:t>
                  </w:r>
                </w:p>
              </w:tc>
            </w:tr>
            <w:tr w:rsidR="009446B4" w14:paraId="6D90FA9B" w14:textId="77777777" w:rsidTr="00545E2C">
              <w:tc>
                <w:tcPr>
                  <w:tcW w:w="1535" w:type="dxa"/>
                </w:tcPr>
                <w:p w14:paraId="1B795BAC" w14:textId="77777777" w:rsidR="009446B4" w:rsidRDefault="009446B4" w:rsidP="009446B4">
                  <w:pPr>
                    <w:jc w:val="center"/>
                  </w:pPr>
                  <w:r>
                    <w:t>Sat. 8/27</w:t>
                  </w:r>
                </w:p>
              </w:tc>
              <w:tc>
                <w:tcPr>
                  <w:tcW w:w="1956" w:type="dxa"/>
                </w:tcPr>
                <w:p w14:paraId="19BEA73C" w14:textId="77777777" w:rsidR="009446B4" w:rsidRDefault="009446B4" w:rsidP="009446B4">
                  <w:pPr>
                    <w:jc w:val="center"/>
                  </w:pPr>
                  <w:r>
                    <w:t>Ridge Ferry Invitational OR Bob BLasto Invitational</w:t>
                  </w:r>
                </w:p>
              </w:tc>
              <w:tc>
                <w:tcPr>
                  <w:tcW w:w="1694" w:type="dxa"/>
                </w:tcPr>
                <w:p w14:paraId="422262CB" w14:textId="77777777" w:rsidR="009446B4" w:rsidRDefault="009446B4" w:rsidP="009446B4">
                  <w:pPr>
                    <w:jc w:val="center"/>
                  </w:pPr>
                  <w:r>
                    <w:t>Rome OR Whitesburg</w:t>
                  </w:r>
                </w:p>
              </w:tc>
              <w:tc>
                <w:tcPr>
                  <w:tcW w:w="1465" w:type="dxa"/>
                </w:tcPr>
                <w:p w14:paraId="3C34CFDA" w14:textId="77777777" w:rsidR="009446B4" w:rsidRDefault="009446B4" w:rsidP="009446B4">
                  <w:pPr>
                    <w:jc w:val="center"/>
                  </w:pPr>
                  <w:r>
                    <w:t>8-12</w:t>
                  </w:r>
                </w:p>
              </w:tc>
              <w:tc>
                <w:tcPr>
                  <w:tcW w:w="1332" w:type="dxa"/>
                </w:tcPr>
                <w:p w14:paraId="5116AA52" w14:textId="77777777" w:rsidR="009446B4" w:rsidRDefault="009446B4" w:rsidP="009446B4">
                  <w:pPr>
                    <w:jc w:val="center"/>
                  </w:pPr>
                  <w:r>
                    <w:t>ALL</w:t>
                  </w:r>
                </w:p>
              </w:tc>
            </w:tr>
            <w:tr w:rsidR="009446B4" w14:paraId="4FB7D90C" w14:textId="77777777" w:rsidTr="00545E2C">
              <w:tc>
                <w:tcPr>
                  <w:tcW w:w="1535" w:type="dxa"/>
                </w:tcPr>
                <w:p w14:paraId="6DEAFEF2" w14:textId="1E84BDD9" w:rsidR="009446B4" w:rsidRDefault="009446B4" w:rsidP="009446B4">
                  <w:pPr>
                    <w:jc w:val="center"/>
                  </w:pPr>
                  <w:r>
                    <w:t>9/3</w:t>
                  </w:r>
                </w:p>
              </w:tc>
              <w:tc>
                <w:tcPr>
                  <w:tcW w:w="1956" w:type="dxa"/>
                </w:tcPr>
                <w:p w14:paraId="6B4386D1" w14:textId="77777777" w:rsidR="009446B4" w:rsidRDefault="009446B4" w:rsidP="009446B4">
                  <w:pPr>
                    <w:jc w:val="center"/>
                  </w:pPr>
                  <w:r>
                    <w:t>OFF (Labor Day)</w:t>
                  </w:r>
                </w:p>
              </w:tc>
              <w:tc>
                <w:tcPr>
                  <w:tcW w:w="1694" w:type="dxa"/>
                </w:tcPr>
                <w:p w14:paraId="1897F857" w14:textId="77777777" w:rsidR="009446B4" w:rsidRDefault="009446B4" w:rsidP="009446B4">
                  <w:pPr>
                    <w:jc w:val="center"/>
                  </w:pPr>
                </w:p>
              </w:tc>
              <w:tc>
                <w:tcPr>
                  <w:tcW w:w="1465" w:type="dxa"/>
                </w:tcPr>
                <w:p w14:paraId="191ED130" w14:textId="77777777" w:rsidR="009446B4" w:rsidRDefault="009446B4" w:rsidP="009446B4">
                  <w:pPr>
                    <w:jc w:val="center"/>
                  </w:pPr>
                </w:p>
              </w:tc>
              <w:tc>
                <w:tcPr>
                  <w:tcW w:w="1332" w:type="dxa"/>
                </w:tcPr>
                <w:p w14:paraId="4E4BDF06" w14:textId="77777777" w:rsidR="009446B4" w:rsidRDefault="009446B4" w:rsidP="009446B4">
                  <w:pPr>
                    <w:jc w:val="center"/>
                  </w:pPr>
                </w:p>
              </w:tc>
            </w:tr>
            <w:tr w:rsidR="009446B4" w14:paraId="6AA6D124" w14:textId="77777777" w:rsidTr="00545E2C">
              <w:tc>
                <w:tcPr>
                  <w:tcW w:w="1535" w:type="dxa"/>
                </w:tcPr>
                <w:p w14:paraId="5B0E8277" w14:textId="77777777" w:rsidR="009446B4" w:rsidRDefault="009446B4" w:rsidP="009446B4">
                  <w:pPr>
                    <w:jc w:val="center"/>
                  </w:pPr>
                  <w:r>
                    <w:t>Sat. 9/10</w:t>
                  </w:r>
                </w:p>
              </w:tc>
              <w:tc>
                <w:tcPr>
                  <w:tcW w:w="1956" w:type="dxa"/>
                </w:tcPr>
                <w:p w14:paraId="56AFF8A7" w14:textId="77777777" w:rsidR="009446B4" w:rsidRDefault="009446B4" w:rsidP="009446B4">
                  <w:pPr>
                    <w:jc w:val="center"/>
                  </w:pPr>
                  <w:r>
                    <w:t>Carrollton Orthopedic XC</w:t>
                  </w:r>
                </w:p>
              </w:tc>
              <w:tc>
                <w:tcPr>
                  <w:tcW w:w="1694" w:type="dxa"/>
                </w:tcPr>
                <w:p w14:paraId="37E30E50" w14:textId="77777777" w:rsidR="009446B4" w:rsidRDefault="009446B4" w:rsidP="009446B4">
                  <w:pPr>
                    <w:jc w:val="center"/>
                  </w:pPr>
                  <w:r>
                    <w:t>Carrollton, GA</w:t>
                  </w:r>
                </w:p>
              </w:tc>
              <w:tc>
                <w:tcPr>
                  <w:tcW w:w="1465" w:type="dxa"/>
                </w:tcPr>
                <w:p w14:paraId="1CA8DF44" w14:textId="77777777" w:rsidR="009446B4" w:rsidRDefault="009446B4" w:rsidP="009446B4">
                  <w:pPr>
                    <w:jc w:val="center"/>
                  </w:pPr>
                  <w:r>
                    <w:t>6-12</w:t>
                  </w:r>
                </w:p>
              </w:tc>
              <w:tc>
                <w:tcPr>
                  <w:tcW w:w="1332" w:type="dxa"/>
                </w:tcPr>
                <w:p w14:paraId="158A0321" w14:textId="77777777" w:rsidR="009446B4" w:rsidRDefault="009446B4" w:rsidP="009446B4">
                  <w:pPr>
                    <w:jc w:val="center"/>
                  </w:pPr>
                  <w:r>
                    <w:t>Top 14</w:t>
                  </w:r>
                </w:p>
              </w:tc>
            </w:tr>
            <w:tr w:rsidR="009446B4" w14:paraId="7F6E4A7E" w14:textId="77777777" w:rsidTr="00545E2C">
              <w:tc>
                <w:tcPr>
                  <w:tcW w:w="1535" w:type="dxa"/>
                </w:tcPr>
                <w:p w14:paraId="1CB24F36" w14:textId="77777777" w:rsidR="009446B4" w:rsidRDefault="009446B4" w:rsidP="009446B4">
                  <w:pPr>
                    <w:jc w:val="center"/>
                  </w:pPr>
                  <w:r>
                    <w:t>Sat. 9/17</w:t>
                  </w:r>
                </w:p>
              </w:tc>
              <w:tc>
                <w:tcPr>
                  <w:tcW w:w="1956" w:type="dxa"/>
                </w:tcPr>
                <w:p w14:paraId="7F958B20" w14:textId="77777777" w:rsidR="009446B4" w:rsidRDefault="009446B4" w:rsidP="009446B4">
                  <w:pPr>
                    <w:jc w:val="center"/>
                  </w:pPr>
                  <w:r>
                    <w:t>Cobb County Championships</w:t>
                  </w:r>
                </w:p>
              </w:tc>
              <w:tc>
                <w:tcPr>
                  <w:tcW w:w="1694" w:type="dxa"/>
                </w:tcPr>
                <w:p w14:paraId="270759E4" w14:textId="77777777" w:rsidR="009446B4" w:rsidRDefault="009446B4" w:rsidP="009446B4">
                  <w:pPr>
                    <w:jc w:val="center"/>
                  </w:pPr>
                  <w:r>
                    <w:t>Allatoona Creek Park</w:t>
                  </w:r>
                </w:p>
              </w:tc>
              <w:tc>
                <w:tcPr>
                  <w:tcW w:w="1465" w:type="dxa"/>
                </w:tcPr>
                <w:p w14:paraId="60103EB1" w14:textId="77777777" w:rsidR="009446B4" w:rsidRDefault="009446B4" w:rsidP="009446B4">
                  <w:pPr>
                    <w:jc w:val="center"/>
                  </w:pPr>
                  <w:r>
                    <w:t>8-12</w:t>
                  </w:r>
                </w:p>
              </w:tc>
              <w:tc>
                <w:tcPr>
                  <w:tcW w:w="1332" w:type="dxa"/>
                </w:tcPr>
                <w:p w14:paraId="6A41F559" w14:textId="77777777" w:rsidR="009446B4" w:rsidRDefault="009446B4" w:rsidP="009446B4">
                  <w:pPr>
                    <w:jc w:val="center"/>
                  </w:pPr>
                  <w:r>
                    <w:t>ALL</w:t>
                  </w:r>
                </w:p>
              </w:tc>
            </w:tr>
            <w:tr w:rsidR="009446B4" w14:paraId="42CB49C0" w14:textId="77777777" w:rsidTr="00545E2C">
              <w:tc>
                <w:tcPr>
                  <w:tcW w:w="1535" w:type="dxa"/>
                </w:tcPr>
                <w:p w14:paraId="452CCAF2" w14:textId="4E0D0681" w:rsidR="009446B4" w:rsidRPr="00E53715" w:rsidRDefault="009446B4" w:rsidP="009446B4">
                  <w:pPr>
                    <w:jc w:val="center"/>
                  </w:pPr>
                  <w:r>
                    <w:t xml:space="preserve">Fri. </w:t>
                  </w:r>
                  <w:r w:rsidRPr="00E53715">
                    <w:t>9/</w:t>
                  </w:r>
                  <w:r>
                    <w:t>23</w:t>
                  </w:r>
                </w:p>
              </w:tc>
              <w:tc>
                <w:tcPr>
                  <w:tcW w:w="1956" w:type="dxa"/>
                </w:tcPr>
                <w:p w14:paraId="62727377" w14:textId="77777777" w:rsidR="009446B4" w:rsidRPr="00E53715" w:rsidRDefault="009446B4" w:rsidP="009446B4">
                  <w:pPr>
                    <w:jc w:val="center"/>
                  </w:pPr>
                  <w:r w:rsidRPr="00E53715">
                    <w:t>Wingfoot Classic</w:t>
                  </w:r>
                </w:p>
              </w:tc>
              <w:tc>
                <w:tcPr>
                  <w:tcW w:w="1694" w:type="dxa"/>
                </w:tcPr>
                <w:p w14:paraId="5BC475FE" w14:textId="77777777" w:rsidR="009446B4" w:rsidRPr="00E53715" w:rsidRDefault="009446B4" w:rsidP="009446B4">
                  <w:pPr>
                    <w:jc w:val="center"/>
                  </w:pPr>
                  <w:r>
                    <w:t xml:space="preserve">Sam Smith Park, </w:t>
                  </w:r>
                  <w:r w:rsidRPr="00E53715">
                    <w:t>Ca</w:t>
                  </w:r>
                  <w:r>
                    <w:t>rtersville</w:t>
                  </w:r>
                  <w:r w:rsidRPr="00E53715">
                    <w:t>, GA</w:t>
                  </w:r>
                </w:p>
              </w:tc>
              <w:tc>
                <w:tcPr>
                  <w:tcW w:w="1465" w:type="dxa"/>
                </w:tcPr>
                <w:p w14:paraId="1AEF8258" w14:textId="77777777" w:rsidR="009446B4" w:rsidRPr="00E53715" w:rsidRDefault="009446B4" w:rsidP="009446B4">
                  <w:pPr>
                    <w:jc w:val="center"/>
                  </w:pPr>
                  <w:r w:rsidRPr="00E53715">
                    <w:t>7-12</w:t>
                  </w:r>
                </w:p>
              </w:tc>
              <w:tc>
                <w:tcPr>
                  <w:tcW w:w="1332" w:type="dxa"/>
                </w:tcPr>
                <w:p w14:paraId="7168211D" w14:textId="77777777" w:rsidR="009446B4" w:rsidRDefault="009446B4" w:rsidP="009446B4">
                  <w:pPr>
                    <w:jc w:val="center"/>
                  </w:pPr>
                  <w:r>
                    <w:t>ALL</w:t>
                  </w:r>
                </w:p>
              </w:tc>
            </w:tr>
            <w:tr w:rsidR="009446B4" w14:paraId="69F721E5" w14:textId="77777777" w:rsidTr="00545E2C">
              <w:tc>
                <w:tcPr>
                  <w:tcW w:w="1535" w:type="dxa"/>
                </w:tcPr>
                <w:p w14:paraId="0BD91A1A" w14:textId="77777777" w:rsidR="009446B4" w:rsidRDefault="009446B4" w:rsidP="009446B4">
                  <w:pPr>
                    <w:jc w:val="center"/>
                  </w:pPr>
                  <w:r>
                    <w:t>Tues. 10/4</w:t>
                  </w:r>
                </w:p>
              </w:tc>
              <w:tc>
                <w:tcPr>
                  <w:tcW w:w="1956" w:type="dxa"/>
                </w:tcPr>
                <w:p w14:paraId="22CB18A3" w14:textId="77777777" w:rsidR="009446B4" w:rsidRDefault="009446B4" w:rsidP="009446B4">
                  <w:pPr>
                    <w:jc w:val="center"/>
                  </w:pPr>
                  <w:r>
                    <w:t>Cass Cartersville Invitational</w:t>
                  </w:r>
                </w:p>
              </w:tc>
              <w:tc>
                <w:tcPr>
                  <w:tcW w:w="1694" w:type="dxa"/>
                </w:tcPr>
                <w:p w14:paraId="647CD9BD" w14:textId="77777777" w:rsidR="009446B4" w:rsidRDefault="009446B4" w:rsidP="009446B4">
                  <w:pPr>
                    <w:jc w:val="center"/>
                  </w:pPr>
                  <w:r>
                    <w:t>Dellinger Park  Cartersville, GA</w:t>
                  </w:r>
                  <w:r>
                    <w:br/>
                  </w:r>
                </w:p>
              </w:tc>
              <w:tc>
                <w:tcPr>
                  <w:tcW w:w="1465" w:type="dxa"/>
                </w:tcPr>
                <w:p w14:paraId="24BA0E2A" w14:textId="77777777" w:rsidR="009446B4" w:rsidRDefault="009446B4" w:rsidP="009446B4">
                  <w:pPr>
                    <w:jc w:val="center"/>
                  </w:pPr>
                  <w:r>
                    <w:t>2-7</w:t>
                  </w:r>
                </w:p>
              </w:tc>
              <w:tc>
                <w:tcPr>
                  <w:tcW w:w="1332" w:type="dxa"/>
                </w:tcPr>
                <w:p w14:paraId="10BE2752" w14:textId="77777777" w:rsidR="009446B4" w:rsidRDefault="009446B4" w:rsidP="009446B4">
                  <w:pPr>
                    <w:jc w:val="center"/>
                  </w:pPr>
                  <w:r>
                    <w:t>ALL</w:t>
                  </w:r>
                </w:p>
              </w:tc>
            </w:tr>
            <w:tr w:rsidR="009446B4" w14:paraId="131D69D6" w14:textId="77777777" w:rsidTr="00545E2C">
              <w:tc>
                <w:tcPr>
                  <w:tcW w:w="1535" w:type="dxa"/>
                </w:tcPr>
                <w:p w14:paraId="48DC355E" w14:textId="49B733EF" w:rsidR="009446B4" w:rsidRDefault="009446B4" w:rsidP="009446B4">
                  <w:pPr>
                    <w:jc w:val="center"/>
                  </w:pPr>
                  <w:r>
                    <w:t>Saturday 10/</w:t>
                  </w:r>
                  <w:r w:rsidR="001B1DF2">
                    <w:t>8</w:t>
                  </w:r>
                </w:p>
              </w:tc>
              <w:tc>
                <w:tcPr>
                  <w:tcW w:w="1956" w:type="dxa"/>
                </w:tcPr>
                <w:p w14:paraId="42F8358F" w14:textId="77777777" w:rsidR="009446B4" w:rsidRDefault="009446B4" w:rsidP="009446B4">
                  <w:pPr>
                    <w:spacing w:after="0"/>
                    <w:jc w:val="center"/>
                  </w:pPr>
                  <w:r>
                    <w:t xml:space="preserve">Atlanta Classic </w:t>
                  </w:r>
                </w:p>
              </w:tc>
              <w:tc>
                <w:tcPr>
                  <w:tcW w:w="1694" w:type="dxa"/>
                </w:tcPr>
                <w:p w14:paraId="472B83B1" w14:textId="77777777" w:rsidR="009446B4" w:rsidRDefault="009446B4" w:rsidP="009446B4">
                  <w:pPr>
                    <w:jc w:val="center"/>
                  </w:pPr>
                  <w:r>
                    <w:t>Douglas County</w:t>
                  </w:r>
                </w:p>
              </w:tc>
              <w:tc>
                <w:tcPr>
                  <w:tcW w:w="1465" w:type="dxa"/>
                </w:tcPr>
                <w:p w14:paraId="6B6807D9" w14:textId="77777777" w:rsidR="009446B4" w:rsidRDefault="009446B4" w:rsidP="009446B4">
                  <w:pPr>
                    <w:jc w:val="center"/>
                  </w:pPr>
                  <w:r>
                    <w:t>8-10</w:t>
                  </w:r>
                </w:p>
              </w:tc>
              <w:tc>
                <w:tcPr>
                  <w:tcW w:w="1332" w:type="dxa"/>
                </w:tcPr>
                <w:p w14:paraId="1101F4EA" w14:textId="77777777" w:rsidR="009446B4" w:rsidRDefault="009446B4" w:rsidP="009446B4">
                  <w:pPr>
                    <w:jc w:val="center"/>
                  </w:pPr>
                  <w:r>
                    <w:t>ALL</w:t>
                  </w:r>
                </w:p>
              </w:tc>
            </w:tr>
            <w:tr w:rsidR="009446B4" w14:paraId="2E787F23" w14:textId="77777777" w:rsidTr="00545E2C">
              <w:trPr>
                <w:trHeight w:val="332"/>
              </w:trPr>
              <w:tc>
                <w:tcPr>
                  <w:tcW w:w="1535" w:type="dxa"/>
                </w:tcPr>
                <w:p w14:paraId="6A71EC63" w14:textId="64CD2A13" w:rsidR="009446B4" w:rsidRDefault="009446B4" w:rsidP="009446B4">
                  <w:pPr>
                    <w:tabs>
                      <w:tab w:val="left" w:pos="1320"/>
                    </w:tabs>
                    <w:jc w:val="center"/>
                  </w:pPr>
                  <w:r>
                    <w:t>Sat. 10/1</w:t>
                  </w:r>
                  <w:r w:rsidR="001B1DF2">
                    <w:t>5</w:t>
                  </w:r>
                </w:p>
              </w:tc>
              <w:tc>
                <w:tcPr>
                  <w:tcW w:w="1956" w:type="dxa"/>
                </w:tcPr>
                <w:p w14:paraId="2F869444" w14:textId="77777777" w:rsidR="009446B4" w:rsidRDefault="009446B4" w:rsidP="009446B4">
                  <w:pPr>
                    <w:jc w:val="center"/>
                  </w:pPr>
                  <w:r>
                    <w:t>Pickens and a Grinnin’</w:t>
                  </w:r>
                </w:p>
              </w:tc>
              <w:tc>
                <w:tcPr>
                  <w:tcW w:w="1694" w:type="dxa"/>
                </w:tcPr>
                <w:p w14:paraId="58F2C9AC" w14:textId="77777777" w:rsidR="009446B4" w:rsidRDefault="009446B4" w:rsidP="009446B4">
                  <w:pPr>
                    <w:jc w:val="center"/>
                  </w:pPr>
                  <w:r>
                    <w:t>Jasper, GA</w:t>
                  </w:r>
                </w:p>
              </w:tc>
              <w:tc>
                <w:tcPr>
                  <w:tcW w:w="1465" w:type="dxa"/>
                </w:tcPr>
                <w:p w14:paraId="752FA492" w14:textId="06D5EE68" w:rsidR="009446B4" w:rsidRDefault="009446B4" w:rsidP="009446B4">
                  <w:pPr>
                    <w:jc w:val="center"/>
                  </w:pPr>
                  <w:r>
                    <w:t>7-12</w:t>
                  </w:r>
                </w:p>
              </w:tc>
              <w:tc>
                <w:tcPr>
                  <w:tcW w:w="1332" w:type="dxa"/>
                </w:tcPr>
                <w:p w14:paraId="3FC9741E" w14:textId="77777777" w:rsidR="009446B4" w:rsidRDefault="009446B4" w:rsidP="009446B4">
                  <w:pPr>
                    <w:jc w:val="center"/>
                  </w:pPr>
                  <w:r>
                    <w:t>ALL</w:t>
                  </w:r>
                </w:p>
              </w:tc>
            </w:tr>
            <w:tr w:rsidR="009446B4" w14:paraId="67BCAB84" w14:textId="77777777" w:rsidTr="00545E2C">
              <w:tc>
                <w:tcPr>
                  <w:tcW w:w="1535" w:type="dxa"/>
                </w:tcPr>
                <w:p w14:paraId="5FB22C31" w14:textId="41260923" w:rsidR="009446B4" w:rsidRDefault="009446B4" w:rsidP="009446B4">
                  <w:pPr>
                    <w:jc w:val="center"/>
                  </w:pPr>
                  <w:r>
                    <w:t xml:space="preserve">Tues </w:t>
                  </w:r>
                  <w:r w:rsidR="001B1DF2">
                    <w:t>or Wed</w:t>
                  </w:r>
                  <w:r>
                    <w:br/>
                    <w:t xml:space="preserve">10/26   </w:t>
                  </w:r>
                  <w:r w:rsidR="001B1DF2">
                    <w:t>tba</w:t>
                  </w:r>
                </w:p>
              </w:tc>
              <w:tc>
                <w:tcPr>
                  <w:tcW w:w="1956" w:type="dxa"/>
                </w:tcPr>
                <w:p w14:paraId="515642C5" w14:textId="77777777" w:rsidR="009446B4" w:rsidRDefault="009446B4" w:rsidP="009446B4">
                  <w:pPr>
                    <w:jc w:val="center"/>
                  </w:pPr>
                  <w:r>
                    <w:t>Region meet</w:t>
                  </w:r>
                </w:p>
              </w:tc>
              <w:tc>
                <w:tcPr>
                  <w:tcW w:w="1694" w:type="dxa"/>
                </w:tcPr>
                <w:p w14:paraId="754C59C7" w14:textId="77777777" w:rsidR="009446B4" w:rsidRPr="00DB3551" w:rsidRDefault="009446B4" w:rsidP="009446B4">
                  <w:pPr>
                    <w:jc w:val="center"/>
                  </w:pPr>
                  <w:r>
                    <w:t>TBA</w:t>
                  </w:r>
                </w:p>
              </w:tc>
              <w:tc>
                <w:tcPr>
                  <w:tcW w:w="1465" w:type="dxa"/>
                </w:tcPr>
                <w:p w14:paraId="0D1D1BCF" w14:textId="77777777" w:rsidR="009446B4" w:rsidRDefault="009446B4" w:rsidP="009446B4">
                  <w:pPr>
                    <w:jc w:val="center"/>
                  </w:pPr>
                  <w:r>
                    <w:t>9-1</w:t>
                  </w:r>
                </w:p>
              </w:tc>
              <w:tc>
                <w:tcPr>
                  <w:tcW w:w="1332" w:type="dxa"/>
                </w:tcPr>
                <w:p w14:paraId="30C0990F" w14:textId="77777777" w:rsidR="009446B4" w:rsidRDefault="009446B4" w:rsidP="009446B4">
                  <w:pPr>
                    <w:jc w:val="center"/>
                  </w:pPr>
                  <w:r>
                    <w:t>ALL</w:t>
                  </w:r>
                </w:p>
              </w:tc>
            </w:tr>
            <w:tr w:rsidR="009446B4" w14:paraId="554E67C2" w14:textId="77777777" w:rsidTr="00545E2C">
              <w:tc>
                <w:tcPr>
                  <w:tcW w:w="1535" w:type="dxa"/>
                </w:tcPr>
                <w:p w14:paraId="4C0CC357" w14:textId="77777777" w:rsidR="009446B4" w:rsidRDefault="009446B4" w:rsidP="009446B4">
                  <w:pPr>
                    <w:jc w:val="center"/>
                  </w:pPr>
                  <w:r>
                    <w:t>Saturday 11/5</w:t>
                  </w:r>
                </w:p>
              </w:tc>
              <w:tc>
                <w:tcPr>
                  <w:tcW w:w="1956" w:type="dxa"/>
                </w:tcPr>
                <w:p w14:paraId="20AEB906" w14:textId="77777777" w:rsidR="009446B4" w:rsidRDefault="009446B4" w:rsidP="009446B4">
                  <w:pPr>
                    <w:jc w:val="center"/>
                  </w:pPr>
                  <w:r>
                    <w:t>State</w:t>
                  </w:r>
                </w:p>
              </w:tc>
              <w:tc>
                <w:tcPr>
                  <w:tcW w:w="1694" w:type="dxa"/>
                </w:tcPr>
                <w:p w14:paraId="69FCDB8A" w14:textId="77777777" w:rsidR="009446B4" w:rsidRDefault="009446B4" w:rsidP="009446B4">
                  <w:pPr>
                    <w:jc w:val="center"/>
                  </w:pPr>
                  <w:r>
                    <w:t>Carrolton Elementary School, Carrollton GA</w:t>
                  </w:r>
                </w:p>
              </w:tc>
              <w:tc>
                <w:tcPr>
                  <w:tcW w:w="1465" w:type="dxa"/>
                </w:tcPr>
                <w:p w14:paraId="247F3E76" w14:textId="77777777" w:rsidR="009446B4" w:rsidRDefault="009446B4" w:rsidP="009446B4">
                  <w:pPr>
                    <w:jc w:val="center"/>
                  </w:pPr>
                  <w:r>
                    <w:t xml:space="preserve">930 and 10:15 </w:t>
                  </w:r>
                </w:p>
              </w:tc>
              <w:tc>
                <w:tcPr>
                  <w:tcW w:w="1332" w:type="dxa"/>
                </w:tcPr>
                <w:p w14:paraId="408BFBF9" w14:textId="77777777" w:rsidR="009446B4" w:rsidRDefault="009446B4" w:rsidP="009446B4">
                  <w:pPr>
                    <w:jc w:val="center"/>
                  </w:pPr>
                  <w:r>
                    <w:t>TOP 10</w:t>
                  </w:r>
                </w:p>
              </w:tc>
            </w:tr>
          </w:tbl>
          <w:p w14:paraId="45C24CEE" w14:textId="242CE45C" w:rsidR="002107A1" w:rsidRPr="00C07E8F" w:rsidRDefault="002107A1" w:rsidP="00C07E8F">
            <w:pPr>
              <w:pStyle w:val="LargeArticleSubtitle"/>
            </w:pPr>
          </w:p>
        </w:tc>
      </w:tr>
      <w:tr w:rsidR="00F31919" w:rsidRPr="007212EC" w14:paraId="2590FF4F"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tc>
          <w:tcPr>
            <w:tcW w:w="4305" w:type="dxa"/>
            <w:gridSpan w:val="2"/>
            <w:vMerge w:val="restart"/>
            <w:tcMar>
              <w:top w:w="288" w:type="dxa"/>
              <w:left w:w="115" w:type="dxa"/>
              <w:bottom w:w="144" w:type="dxa"/>
              <w:right w:w="144" w:type="dxa"/>
            </w:tcMar>
          </w:tcPr>
          <w:p w14:paraId="4BD0F8F5" w14:textId="757D30D4" w:rsidR="009E409B" w:rsidRPr="00C07E8F" w:rsidRDefault="009E409B" w:rsidP="00C07E8F"/>
        </w:tc>
        <w:tc>
          <w:tcPr>
            <w:tcW w:w="4277" w:type="dxa"/>
            <w:vMerge w:val="restart"/>
            <w:tcMar>
              <w:top w:w="288" w:type="dxa"/>
              <w:left w:w="115" w:type="dxa"/>
              <w:bottom w:w="144" w:type="dxa"/>
              <w:right w:w="115" w:type="dxa"/>
            </w:tcMar>
          </w:tcPr>
          <w:p w14:paraId="27FE02B4" w14:textId="36EA8459" w:rsidR="006B677B" w:rsidRPr="00C07E8F" w:rsidRDefault="006B677B" w:rsidP="00C07E8F"/>
        </w:tc>
        <w:tc>
          <w:tcPr>
            <w:tcW w:w="4378" w:type="dxa"/>
            <w:gridSpan w:val="2"/>
            <w:tcMar>
              <w:top w:w="288" w:type="dxa"/>
              <w:left w:w="115" w:type="dxa"/>
              <w:bottom w:w="144" w:type="dxa"/>
              <w:right w:w="115" w:type="dxa"/>
            </w:tcMar>
          </w:tcPr>
          <w:p w14:paraId="48D81B02" w14:textId="4A83B8CB" w:rsidR="00F31919" w:rsidRPr="007212EC" w:rsidRDefault="00F31919" w:rsidP="00DC27FC">
            <w:pPr>
              <w:rPr>
                <w:color w:val="000000" w:themeColor="text1"/>
              </w:rPr>
            </w:pPr>
          </w:p>
        </w:tc>
      </w:tr>
      <w:tr w:rsidR="00F31919" w:rsidRPr="007212EC" w14:paraId="0EC77F0D"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vMerge/>
            <w:tcBorders>
              <w:bottom w:val="thickThinMediumGap" w:sz="24" w:space="0" w:color="auto"/>
            </w:tcBorders>
            <w:tcMar>
              <w:top w:w="288" w:type="dxa"/>
              <w:left w:w="115" w:type="dxa"/>
              <w:bottom w:w="144" w:type="dxa"/>
              <w:right w:w="144" w:type="dxa"/>
            </w:tcMar>
          </w:tcPr>
          <w:p w14:paraId="469F3C89" w14:textId="77777777" w:rsidR="00F31919" w:rsidRPr="007212EC" w:rsidRDefault="00F31919" w:rsidP="00B767C0">
            <w:pPr>
              <w:pStyle w:val="BodyCopy"/>
              <w:rPr>
                <w:color w:val="000000" w:themeColor="text1"/>
              </w:rPr>
            </w:pPr>
          </w:p>
        </w:tc>
        <w:tc>
          <w:tcPr>
            <w:tcW w:w="4277" w:type="dxa"/>
            <w:vMerge/>
            <w:tcBorders>
              <w:bottom w:val="thickThinMediumGap" w:sz="24" w:space="0" w:color="auto"/>
            </w:tcBorders>
            <w:tcMar>
              <w:top w:w="288" w:type="dxa"/>
              <w:left w:w="115" w:type="dxa"/>
              <w:bottom w:w="144" w:type="dxa"/>
              <w:right w:w="115" w:type="dxa"/>
            </w:tcMar>
          </w:tcPr>
          <w:p w14:paraId="65E22E81"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311F09CB" w14:textId="1AA6D930" w:rsidR="00F31919" w:rsidRPr="007212EC" w:rsidRDefault="00F31919" w:rsidP="00F31919">
            <w:pPr>
              <w:pStyle w:val="PhotoCaption"/>
            </w:pPr>
          </w:p>
        </w:tc>
      </w:tr>
      <w:tr w:rsidR="007212EC" w:rsidRPr="007212EC" w14:paraId="2AFD3E56"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tcBorders>
              <w:top w:val="thickThinMediumGap" w:sz="24" w:space="0" w:color="auto"/>
            </w:tcBorders>
            <w:tcMar>
              <w:top w:w="0" w:type="dxa"/>
              <w:left w:w="115" w:type="dxa"/>
              <w:right w:w="115" w:type="dxa"/>
            </w:tcMar>
            <w:vAlign w:val="center"/>
          </w:tcPr>
          <w:p w14:paraId="1661C215" w14:textId="77777777" w:rsidR="00CB4217" w:rsidRPr="007212EC" w:rsidRDefault="00CB4217" w:rsidP="00CE1F2C">
            <w:pPr>
              <w:pStyle w:val="NoSpacing"/>
            </w:pPr>
          </w:p>
        </w:tc>
        <w:tc>
          <w:tcPr>
            <w:tcW w:w="4277" w:type="dxa"/>
            <w:tcBorders>
              <w:top w:val="thickThinMediumGap" w:sz="24" w:space="0" w:color="auto"/>
            </w:tcBorders>
            <w:tcMar>
              <w:top w:w="0" w:type="dxa"/>
              <w:left w:w="115" w:type="dxa"/>
              <w:right w:w="115" w:type="dxa"/>
            </w:tcMar>
            <w:vAlign w:val="center"/>
          </w:tcPr>
          <w:p w14:paraId="3F5F677C"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4A11E14E" w14:textId="77777777" w:rsidR="00CB4217" w:rsidRPr="007212EC" w:rsidRDefault="00CB4217" w:rsidP="00CE1F2C">
            <w:pPr>
              <w:pStyle w:val="NoSpacing"/>
            </w:pPr>
          </w:p>
        </w:tc>
      </w:tr>
    </w:tbl>
    <w:p w14:paraId="61651F7A" w14:textId="46CA2663"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3ADAC" w14:textId="77777777" w:rsidR="003E0F98" w:rsidRDefault="003E0F98" w:rsidP="00554336">
      <w:pPr>
        <w:spacing w:after="0"/>
      </w:pPr>
      <w:r>
        <w:separator/>
      </w:r>
    </w:p>
  </w:endnote>
  <w:endnote w:type="continuationSeparator" w:id="0">
    <w:p w14:paraId="37544C7F" w14:textId="77777777" w:rsidR="003E0F98" w:rsidRDefault="003E0F98"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4792F" w14:textId="77777777" w:rsidR="003E0F98" w:rsidRDefault="003E0F98" w:rsidP="00554336">
      <w:pPr>
        <w:spacing w:after="0"/>
      </w:pPr>
      <w:r>
        <w:separator/>
      </w:r>
    </w:p>
  </w:footnote>
  <w:footnote w:type="continuationSeparator" w:id="0">
    <w:p w14:paraId="699EE456" w14:textId="77777777" w:rsidR="003E0F98" w:rsidRDefault="003E0F98"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D32EA6"/>
    <w:multiLevelType w:val="hybridMultilevel"/>
    <w:tmpl w:val="18A0F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6B4"/>
    <w:rsid w:val="000064BF"/>
    <w:rsid w:val="000115D6"/>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1B8E"/>
    <w:rsid w:val="000F3105"/>
    <w:rsid w:val="0010319C"/>
    <w:rsid w:val="00110864"/>
    <w:rsid w:val="001119CD"/>
    <w:rsid w:val="00115D9B"/>
    <w:rsid w:val="00120383"/>
    <w:rsid w:val="0012247F"/>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B1DF2"/>
    <w:rsid w:val="001C50D0"/>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0F98"/>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32F9"/>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01CBE"/>
    <w:rsid w:val="00622D79"/>
    <w:rsid w:val="00624F21"/>
    <w:rsid w:val="00630CF2"/>
    <w:rsid w:val="006608C8"/>
    <w:rsid w:val="00664133"/>
    <w:rsid w:val="00667FF3"/>
    <w:rsid w:val="006926DA"/>
    <w:rsid w:val="00692D2D"/>
    <w:rsid w:val="006931FE"/>
    <w:rsid w:val="006B52E6"/>
    <w:rsid w:val="006B677B"/>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87CA0"/>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446B4"/>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05AF3"/>
    <w:rsid w:val="00A1EDDC"/>
    <w:rsid w:val="00A36549"/>
    <w:rsid w:val="00A46549"/>
    <w:rsid w:val="00A491B1"/>
    <w:rsid w:val="00A61945"/>
    <w:rsid w:val="00A70242"/>
    <w:rsid w:val="00A74923"/>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97958"/>
    <w:rsid w:val="00BA1EAC"/>
    <w:rsid w:val="00BA563E"/>
    <w:rsid w:val="00BC1947"/>
    <w:rsid w:val="00BC6155"/>
    <w:rsid w:val="00BC64EC"/>
    <w:rsid w:val="00BD5C4E"/>
    <w:rsid w:val="00BD60A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A4CBD"/>
    <w:rsid w:val="00CB0CB1"/>
    <w:rsid w:val="00CB19CE"/>
    <w:rsid w:val="00CB4217"/>
    <w:rsid w:val="00CC2386"/>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834EA"/>
    <w:rsid w:val="00E97F89"/>
    <w:rsid w:val="00EA5F38"/>
    <w:rsid w:val="00EA7977"/>
    <w:rsid w:val="00EB7C0B"/>
    <w:rsid w:val="00ED3181"/>
    <w:rsid w:val="00ED6975"/>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E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9446B4"/>
    <w:rPr>
      <w:color w:val="0563C1" w:themeColor="hyperlink"/>
      <w:u w:val="single"/>
    </w:rPr>
  </w:style>
  <w:style w:type="paragraph" w:styleId="ListParagraph">
    <w:name w:val="List Paragraph"/>
    <w:basedOn w:val="Normal"/>
    <w:uiPriority w:val="34"/>
    <w:semiHidden/>
    <w:qFormat/>
    <w:rsid w:val="009446B4"/>
    <w:pPr>
      <w:ind w:left="720"/>
      <w:contextualSpacing/>
    </w:pPr>
  </w:style>
  <w:style w:type="character" w:styleId="UnresolvedMention">
    <w:name w:val="Unresolved Mention"/>
    <w:basedOn w:val="DefaultParagraphFont"/>
    <w:uiPriority w:val="99"/>
    <w:semiHidden/>
    <w:unhideWhenUsed/>
    <w:rsid w:val="00110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petfxc.com" TargetMode="External"/><Relationship Id="rId18" Type="http://schemas.openxmlformats.org/officeDocument/2006/relationships/hyperlink" Target="mailto:cathi.monk@cobbk12.org" TargetMode="Externa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40.jpeg"/><Relationship Id="rId7" Type="http://schemas.openxmlformats.org/officeDocument/2006/relationships/settings" Target="settings.xml"/><Relationship Id="rId12" Type="http://schemas.openxmlformats.org/officeDocument/2006/relationships/hyperlink" Target="https://www.popetfxc.com/2020-xc-registration" TargetMode="External"/><Relationship Id="rId17" Type="http://schemas.openxmlformats.org/officeDocument/2006/relationships/image" Target="media/image3.jpeg"/><Relationship Id="rId25"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hyperlink" Target="http://www.popetfxc.com"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loads.documents.cimpress.io/v1/uploads/77af67a0-24d2-41e7-8a97-dfdfc65cd8ee~110/original?tenant=vbu-digital" TargetMode="Externa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50.jpg"/><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mailto:cathi.monk@cobbk12.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5.jpg"/><Relationship Id="rId27" Type="http://schemas.openxmlformats.org/officeDocument/2006/relationships/image" Target="media/image70.jp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c10580\AppData\Local\Microsoft\Office\16.0\DTS\en-US%7b9EBBC38E-E8BA-4DCB-96B0-0F0ADB4878B4%7d\%7b8784CBF9-7464-4F00-AC95-A609D069FC57%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BCA70D7E884347855738B365C3FDC2"/>
        <w:category>
          <w:name w:val="General"/>
          <w:gallery w:val="placeholder"/>
        </w:category>
        <w:types>
          <w:type w:val="bbPlcHdr"/>
        </w:types>
        <w:behaviors>
          <w:behavior w:val="content"/>
        </w:behaviors>
        <w:guid w:val="{048ECA19-DD45-4AF9-9F03-7231793842D9}"/>
      </w:docPartPr>
      <w:docPartBody>
        <w:p w:rsidR="00DD4465" w:rsidRDefault="003D1313">
          <w:pPr>
            <w:pStyle w:val="87BCA70D7E884347855738B365C3FDC2"/>
          </w:pPr>
          <w:r w:rsidRPr="00F7629D">
            <w:t xml:space="preserve">Tuesday, </w:t>
          </w:r>
          <w:r w:rsidRPr="00F7629D">
            <w:br/>
            <w:t xml:space="preserve">Sep 20, </w:t>
          </w:r>
          <w:r w:rsidRPr="00F7629D">
            <w:br/>
            <w:t>YYYY</w:t>
          </w:r>
        </w:p>
      </w:docPartBody>
    </w:docPart>
    <w:docPart>
      <w:docPartPr>
        <w:name w:val="7A4FB3B41E994B9983C62B696DCF4DDC"/>
        <w:category>
          <w:name w:val="General"/>
          <w:gallery w:val="placeholder"/>
        </w:category>
        <w:types>
          <w:type w:val="bbPlcHdr"/>
        </w:types>
        <w:behaviors>
          <w:behavior w:val="content"/>
        </w:behaviors>
        <w:guid w:val="{EC9DD620-0814-448A-9BF2-38D3657DDAA4}"/>
      </w:docPartPr>
      <w:docPartBody>
        <w:p w:rsidR="00DD4465" w:rsidRDefault="003D1313">
          <w:pPr>
            <w:pStyle w:val="7A4FB3B41E994B9983C62B696DCF4DDC"/>
          </w:pPr>
          <w:r w:rsidRPr="00F7629D">
            <w:t>NEWS TODAY</w:t>
          </w:r>
        </w:p>
      </w:docPartBody>
    </w:docPart>
    <w:docPart>
      <w:docPartPr>
        <w:name w:val="7B8DE8EE7CB7405FA722BB9FDA4C4190"/>
        <w:category>
          <w:name w:val="General"/>
          <w:gallery w:val="placeholder"/>
        </w:category>
        <w:types>
          <w:type w:val="bbPlcHdr"/>
        </w:types>
        <w:behaviors>
          <w:behavior w:val="content"/>
        </w:behaviors>
        <w:guid w:val="{DB12CF08-D331-48DE-9162-61234070EF86}"/>
      </w:docPartPr>
      <w:docPartBody>
        <w:p w:rsidR="00DD4465" w:rsidRDefault="003D1313">
          <w:pPr>
            <w:pStyle w:val="7B8DE8EE7CB7405FA722BB9FDA4C4190"/>
          </w:pPr>
          <w:r w:rsidRPr="00F7629D">
            <w:t>Latest news and bulletin updates</w:t>
          </w:r>
        </w:p>
      </w:docPartBody>
    </w:docPart>
    <w:docPart>
      <w:docPartPr>
        <w:name w:val="0E652C9E4E2D4F3FB9878DD229920835"/>
        <w:category>
          <w:name w:val="General"/>
          <w:gallery w:val="placeholder"/>
        </w:category>
        <w:types>
          <w:type w:val="bbPlcHdr"/>
        </w:types>
        <w:behaviors>
          <w:behavior w:val="content"/>
        </w:behaviors>
        <w:guid w:val="{A195DB31-1518-4A53-AC9D-E77D3B6A2E8B}"/>
      </w:docPartPr>
      <w:docPartBody>
        <w:p w:rsidR="00DD4465" w:rsidRDefault="003D1313">
          <w:pPr>
            <w:pStyle w:val="0E652C9E4E2D4F3FB9878DD229920835"/>
          </w:pPr>
          <w:r w:rsidRPr="00F7629D">
            <w:t>Issue</w:t>
          </w:r>
          <w:r w:rsidRPr="00F7629D">
            <w:br/>
            <w:t>#10</w:t>
          </w:r>
        </w:p>
      </w:docPartBody>
    </w:docPart>
    <w:docPart>
      <w:docPartPr>
        <w:name w:val="230B683D560D4565AA1085665D31D55E"/>
        <w:category>
          <w:name w:val="General"/>
          <w:gallery w:val="placeholder"/>
        </w:category>
        <w:types>
          <w:type w:val="bbPlcHdr"/>
        </w:types>
        <w:behaviors>
          <w:behavior w:val="content"/>
        </w:behaviors>
        <w:guid w:val="{052964A8-3710-4D8F-96D3-903DFE5F4C71}"/>
      </w:docPartPr>
      <w:docPartBody>
        <w:p w:rsidR="00DD4465" w:rsidRDefault="003D1313">
          <w:pPr>
            <w:pStyle w:val="230B683D560D4565AA1085665D31D55E"/>
          </w:pPr>
          <w:r w:rsidRPr="00F7629D">
            <w:t>NEWS TODAY</w:t>
          </w:r>
        </w:p>
      </w:docPartBody>
    </w:docPart>
    <w:docPart>
      <w:docPartPr>
        <w:name w:val="34508A30061A4F1EA2ED81EA02D5B3EB"/>
        <w:category>
          <w:name w:val="General"/>
          <w:gallery w:val="placeholder"/>
        </w:category>
        <w:types>
          <w:type w:val="bbPlcHdr"/>
        </w:types>
        <w:behaviors>
          <w:behavior w:val="content"/>
        </w:behaviors>
        <w:guid w:val="{95E84BA2-528F-4196-8A37-4694F5EF7D19}"/>
      </w:docPartPr>
      <w:docPartBody>
        <w:p w:rsidR="00DD4465" w:rsidRDefault="003D1313">
          <w:pPr>
            <w:pStyle w:val="34508A30061A4F1EA2ED81EA02D5B3EB"/>
          </w:pPr>
          <w:r w:rsidRPr="00800A0F">
            <w:t>Issue #10</w:t>
          </w:r>
        </w:p>
      </w:docPartBody>
    </w:docPart>
    <w:docPart>
      <w:docPartPr>
        <w:name w:val="F204F5D62EA64BCCB92C6165720E866B"/>
        <w:category>
          <w:name w:val="General"/>
          <w:gallery w:val="placeholder"/>
        </w:category>
        <w:types>
          <w:type w:val="bbPlcHdr"/>
        </w:types>
        <w:behaviors>
          <w:behavior w:val="content"/>
        </w:behaviors>
        <w:guid w:val="{BC05B0C6-C76E-45BA-857D-8E70BB8A084D}"/>
      </w:docPartPr>
      <w:docPartBody>
        <w:p w:rsidR="00DD4465" w:rsidRDefault="00D41BF7" w:rsidP="00D41BF7">
          <w:pPr>
            <w:pStyle w:val="F204F5D62EA64BCCB92C6165720E866B"/>
          </w:pPr>
          <w:r w:rsidRPr="00F7629D">
            <w:t>The latest updates</w:t>
          </w:r>
        </w:p>
      </w:docPartBody>
    </w:docPart>
    <w:docPart>
      <w:docPartPr>
        <w:name w:val="DBBDA129CF2F49E0AEBA111A0490824C"/>
        <w:category>
          <w:name w:val="General"/>
          <w:gallery w:val="placeholder"/>
        </w:category>
        <w:types>
          <w:type w:val="bbPlcHdr"/>
        </w:types>
        <w:behaviors>
          <w:behavior w:val="content"/>
        </w:behaviors>
        <w:guid w:val="{1BD9CC68-F6D5-404C-AE95-E50A13115AEE}"/>
      </w:docPartPr>
      <w:docPartBody>
        <w:p w:rsidR="00D41BF7" w:rsidRPr="00F66772" w:rsidRDefault="00D41BF7"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D41BF7" w:rsidRPr="00F66772" w:rsidRDefault="00D41BF7" w:rsidP="00F66772">
          <w:r w:rsidRPr="00F66772">
            <w:t xml:space="preserve">To make your document look professionally produced, Word provides header, footer, cover page, and text box designs that complement each other. For example, you can add a matching cover page, header, and sidebar. </w:t>
          </w:r>
        </w:p>
        <w:p w:rsidR="00D41BF7" w:rsidRPr="00F66772" w:rsidRDefault="00D41BF7" w:rsidP="00F66772">
          <w:r w:rsidRPr="00F66772">
            <w:t xml:space="preserve">Click Insert and then choose the elements you want from the different galleries. </w:t>
          </w:r>
        </w:p>
        <w:p w:rsidR="00D41BF7" w:rsidRPr="00F66772" w:rsidRDefault="00D41BF7"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D41BF7" w:rsidRPr="00F66772" w:rsidRDefault="00D41BF7" w:rsidP="00F66772">
          <w:r w:rsidRPr="00F66772">
            <w:t xml:space="preserve">Save time in Word with new buttons that show up where you need them. To change the way a picture fits in your document, click it and a button for layout options appears next to it. </w:t>
          </w:r>
        </w:p>
        <w:p w:rsidR="00DD4465" w:rsidRDefault="00D41BF7" w:rsidP="00D41BF7">
          <w:pPr>
            <w:pStyle w:val="DBBDA129CF2F49E0AEBA111A0490824C"/>
          </w:pPr>
          <w:r w:rsidRPr="00F66772">
            <w:t>When you work on a table, click where you want to add a row or a column, and then click the plus sign.</w:t>
          </w:r>
        </w:p>
      </w:docPartBody>
    </w:docPart>
    <w:docPart>
      <w:docPartPr>
        <w:name w:val="02C10843BB754F1D97115969802A85E8"/>
        <w:category>
          <w:name w:val="General"/>
          <w:gallery w:val="placeholder"/>
        </w:category>
        <w:types>
          <w:type w:val="bbPlcHdr"/>
        </w:types>
        <w:behaviors>
          <w:behavior w:val="content"/>
        </w:behaviors>
        <w:guid w:val="{6D15A61D-C1C6-46D1-97E0-941F9F923996}"/>
      </w:docPartPr>
      <w:docPartBody>
        <w:p w:rsidR="00DD4465" w:rsidRDefault="00D41BF7" w:rsidP="00D41BF7">
          <w:pPr>
            <w:pStyle w:val="02C10843BB754F1D97115969802A85E8"/>
          </w:pPr>
          <w:r w:rsidRPr="009D5E5F">
            <w:t>The scoop of the day</w:t>
          </w:r>
        </w:p>
      </w:docPartBody>
    </w:docPart>
    <w:docPart>
      <w:docPartPr>
        <w:name w:val="08BD35793B154DC891085DF80CD63A03"/>
        <w:category>
          <w:name w:val="General"/>
          <w:gallery w:val="placeholder"/>
        </w:category>
        <w:types>
          <w:type w:val="bbPlcHdr"/>
        </w:types>
        <w:behaviors>
          <w:behavior w:val="content"/>
        </w:behaviors>
        <w:guid w:val="{73059B72-4E90-42A2-A166-6D6FC726D12F}"/>
      </w:docPartPr>
      <w:docPartBody>
        <w:p w:rsidR="00DD4465" w:rsidRDefault="00D41BF7" w:rsidP="00D41BF7">
          <w:pPr>
            <w:pStyle w:val="08BD35793B154DC891085DF80CD63A03"/>
          </w:pPr>
          <w:r w:rsidRPr="009D5E5F">
            <w:rPr>
              <w:rStyle w:val="PlaceholderText"/>
            </w:rPr>
            <w:t>The scoop of the day</w:t>
          </w:r>
        </w:p>
      </w:docPartBody>
    </w:docPart>
    <w:docPart>
      <w:docPartPr>
        <w:name w:val="576D49861D634F21AE57D968E06C1F2C"/>
        <w:category>
          <w:name w:val="General"/>
          <w:gallery w:val="placeholder"/>
        </w:category>
        <w:types>
          <w:type w:val="bbPlcHdr"/>
        </w:types>
        <w:behaviors>
          <w:behavior w:val="content"/>
        </w:behaviors>
        <w:guid w:val="{F30828D0-7AB3-44EA-B2D2-342D1D441D1E}"/>
      </w:docPartPr>
      <w:docPartBody>
        <w:p w:rsidR="00DD4465" w:rsidRDefault="00D41BF7" w:rsidP="00D41BF7">
          <w:pPr>
            <w:pStyle w:val="576D49861D634F21AE57D968E06C1F2C"/>
          </w:pPr>
          <w:r w:rsidRPr="009D5E5F">
            <w:t>The latest updates</w:t>
          </w:r>
        </w:p>
      </w:docPartBody>
    </w:docPart>
    <w:docPart>
      <w:docPartPr>
        <w:name w:val="E585516259294BE6832D612D1A5B214B"/>
        <w:category>
          <w:name w:val="General"/>
          <w:gallery w:val="placeholder"/>
        </w:category>
        <w:types>
          <w:type w:val="bbPlcHdr"/>
        </w:types>
        <w:behaviors>
          <w:behavior w:val="content"/>
        </w:behaviors>
        <w:guid w:val="{5C8E0BF9-D690-4D9F-A5D8-CBC8FB71A0E4}"/>
      </w:docPartPr>
      <w:docPartBody>
        <w:p w:rsidR="00DD4465" w:rsidRDefault="00D41BF7" w:rsidP="00D41BF7">
          <w:pPr>
            <w:pStyle w:val="E585516259294BE6832D612D1A5B214B"/>
          </w:pPr>
          <w:r w:rsidRPr="00B93C89">
            <w:t>Mirjam Nilsson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F7"/>
    <w:rsid w:val="003D1313"/>
    <w:rsid w:val="009045C0"/>
    <w:rsid w:val="00D41BF7"/>
    <w:rsid w:val="00DD4465"/>
    <w:rsid w:val="00FD0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BCA70D7E884347855738B365C3FDC2">
    <w:name w:val="87BCA70D7E884347855738B365C3FDC2"/>
  </w:style>
  <w:style w:type="paragraph" w:customStyle="1" w:styleId="7A4FB3B41E994B9983C62B696DCF4DDC">
    <w:name w:val="7A4FB3B41E994B9983C62B696DCF4DDC"/>
  </w:style>
  <w:style w:type="paragraph" w:customStyle="1" w:styleId="7B8DE8EE7CB7405FA722BB9FDA4C4190">
    <w:name w:val="7B8DE8EE7CB7405FA722BB9FDA4C4190"/>
  </w:style>
  <w:style w:type="paragraph" w:customStyle="1" w:styleId="0E652C9E4E2D4F3FB9878DD229920835">
    <w:name w:val="0E652C9E4E2D4F3FB9878DD229920835"/>
  </w:style>
  <w:style w:type="paragraph" w:customStyle="1" w:styleId="5B7BADCDD8134D6B8DEF26DAF765DB6A">
    <w:name w:val="5B7BADCDD8134D6B8DEF26DAF765DB6A"/>
  </w:style>
  <w:style w:type="paragraph" w:customStyle="1" w:styleId="09657E6600CE4E54B7C93B54A977BAEB">
    <w:name w:val="09657E6600CE4E54B7C93B54A977BAEB"/>
  </w:style>
  <w:style w:type="paragraph" w:customStyle="1" w:styleId="02643310DAC749ABB790CFC15E1909EB">
    <w:name w:val="02643310DAC749ABB790CFC15E1909EB"/>
  </w:style>
  <w:style w:type="paragraph" w:customStyle="1" w:styleId="ACF7586FC2FF4CADBAE341CE07CD9C9C">
    <w:name w:val="ACF7586FC2FF4CADBAE341CE07CD9C9C"/>
  </w:style>
  <w:style w:type="paragraph" w:customStyle="1" w:styleId="FC5716751352444F85242575BD488BD5">
    <w:name w:val="FC5716751352444F85242575BD488BD5"/>
  </w:style>
  <w:style w:type="paragraph" w:customStyle="1" w:styleId="B6B97E75FF294B789683D01CB2037448">
    <w:name w:val="B6B97E75FF294B789683D01CB2037448"/>
  </w:style>
  <w:style w:type="paragraph" w:customStyle="1" w:styleId="E8C86DB972954895AF409AEE03AC32F2">
    <w:name w:val="E8C86DB972954895AF409AEE03AC32F2"/>
  </w:style>
  <w:style w:type="paragraph" w:customStyle="1" w:styleId="39498B84AC9F4E1FB985334121F6071C">
    <w:name w:val="39498B84AC9F4E1FB985334121F6071C"/>
  </w:style>
  <w:style w:type="paragraph" w:customStyle="1" w:styleId="7218B0F34C094137A66B87BA78D632BD">
    <w:name w:val="7218B0F34C094137A66B87BA78D632BD"/>
  </w:style>
  <w:style w:type="paragraph" w:customStyle="1" w:styleId="1429DB4F2D7444FCA6AB58FC6DAF3C07">
    <w:name w:val="1429DB4F2D7444FCA6AB58FC6DAF3C07"/>
  </w:style>
  <w:style w:type="paragraph" w:customStyle="1" w:styleId="442CD0D2A8FB47D0AC6F5D1AF22CAB2F">
    <w:name w:val="442CD0D2A8FB47D0AC6F5D1AF22CAB2F"/>
  </w:style>
  <w:style w:type="character" w:styleId="PlaceholderText">
    <w:name w:val="Placeholder Text"/>
    <w:basedOn w:val="DefaultParagraphFont"/>
    <w:uiPriority w:val="99"/>
    <w:semiHidden/>
    <w:rsid w:val="00D41BF7"/>
    <w:rPr>
      <w:color w:val="808080"/>
    </w:rPr>
  </w:style>
  <w:style w:type="paragraph" w:customStyle="1" w:styleId="5CE9849BEC1C4CE1A18F0372F26B26AD">
    <w:name w:val="5CE9849BEC1C4CE1A18F0372F26B26AD"/>
  </w:style>
  <w:style w:type="paragraph" w:customStyle="1" w:styleId="207E545065224240B960B980B98BD907">
    <w:name w:val="207E545065224240B960B980B98BD907"/>
  </w:style>
  <w:style w:type="paragraph" w:customStyle="1" w:styleId="62771547C38A4E799079BEF9358F7075">
    <w:name w:val="62771547C38A4E799079BEF9358F7075"/>
  </w:style>
  <w:style w:type="paragraph" w:customStyle="1" w:styleId="D254E64B9DA446E98B920500C319B7DF">
    <w:name w:val="D254E64B9DA446E98B920500C319B7DF"/>
  </w:style>
  <w:style w:type="paragraph" w:customStyle="1" w:styleId="95CA4D2F0A8348C4802096A4B85D4FB1">
    <w:name w:val="95CA4D2F0A8348C4802096A4B85D4FB1"/>
  </w:style>
  <w:style w:type="paragraph" w:customStyle="1" w:styleId="E342D409AA484BD0A3657337E1C77196">
    <w:name w:val="E342D409AA484BD0A3657337E1C77196"/>
  </w:style>
  <w:style w:type="paragraph" w:customStyle="1" w:styleId="7F197CDFF34A4D81B3A6C5B80EE0293A">
    <w:name w:val="7F197CDFF34A4D81B3A6C5B80EE0293A"/>
  </w:style>
  <w:style w:type="paragraph" w:customStyle="1" w:styleId="89279F92DCE94D4D9A244856BDCCFCD2">
    <w:name w:val="89279F92DCE94D4D9A244856BDCCFCD2"/>
  </w:style>
  <w:style w:type="paragraph" w:customStyle="1" w:styleId="EB27589B3402495E95113B37DA8D66B8">
    <w:name w:val="EB27589B3402495E95113B37DA8D66B8"/>
  </w:style>
  <w:style w:type="paragraph" w:customStyle="1" w:styleId="F6541784EC1F4AF2B8DD8D0A6D015B61">
    <w:name w:val="F6541784EC1F4AF2B8DD8D0A6D015B61"/>
  </w:style>
  <w:style w:type="paragraph" w:customStyle="1" w:styleId="914161E1B601433E8732E85CDBFCE080">
    <w:name w:val="914161E1B601433E8732E85CDBFCE080"/>
  </w:style>
  <w:style w:type="paragraph" w:customStyle="1" w:styleId="87B1C6ABB9AF463C802EFF6FBF04DAA9">
    <w:name w:val="87B1C6ABB9AF463C802EFF6FBF04DAA9"/>
  </w:style>
  <w:style w:type="paragraph" w:customStyle="1" w:styleId="B351E70D2112410F8FD647E804C91DA3">
    <w:name w:val="B351E70D2112410F8FD647E804C91DA3"/>
  </w:style>
  <w:style w:type="paragraph" w:customStyle="1" w:styleId="559AC253D0FD49BCB916744B9A36CACC">
    <w:name w:val="559AC253D0FD49BCB916744B9A36CACC"/>
  </w:style>
  <w:style w:type="paragraph" w:customStyle="1" w:styleId="8172B099977C4807BE75C7E1E89D77F6">
    <w:name w:val="8172B099977C4807BE75C7E1E89D77F6"/>
  </w:style>
  <w:style w:type="paragraph" w:customStyle="1" w:styleId="EEBEDB6BAB4C43F9AF8D060C4AA9BE50">
    <w:name w:val="EEBEDB6BAB4C43F9AF8D060C4AA9BE50"/>
  </w:style>
  <w:style w:type="paragraph" w:customStyle="1" w:styleId="230B683D560D4565AA1085665D31D55E">
    <w:name w:val="230B683D560D4565AA1085665D31D55E"/>
  </w:style>
  <w:style w:type="paragraph" w:customStyle="1" w:styleId="34508A30061A4F1EA2ED81EA02D5B3EB">
    <w:name w:val="34508A30061A4F1EA2ED81EA02D5B3EB"/>
  </w:style>
  <w:style w:type="paragraph" w:customStyle="1" w:styleId="27B6783298854685B7718A22BAB92DE7">
    <w:name w:val="27B6783298854685B7718A22BAB92DE7"/>
  </w:style>
  <w:style w:type="paragraph" w:customStyle="1" w:styleId="94D5E1AEB92A4B838E96F137F7360A14">
    <w:name w:val="94D5E1AEB92A4B838E96F137F7360A14"/>
  </w:style>
  <w:style w:type="paragraph" w:customStyle="1" w:styleId="7CD8CAD4FB3F4B6AAAFC5F100436C33D">
    <w:name w:val="7CD8CAD4FB3F4B6AAAFC5F100436C33D"/>
  </w:style>
  <w:style w:type="paragraph" w:customStyle="1" w:styleId="832268865DF644679A8A9CD134CCD595">
    <w:name w:val="832268865DF644679A8A9CD134CCD595"/>
  </w:style>
  <w:style w:type="paragraph" w:customStyle="1" w:styleId="446975D8F7B047C0AA490E05FD15695B">
    <w:name w:val="446975D8F7B047C0AA490E05FD15695B"/>
  </w:style>
  <w:style w:type="paragraph" w:customStyle="1" w:styleId="70A4ECCABE264764A22FC9274E7333D9">
    <w:name w:val="70A4ECCABE264764A22FC9274E7333D9"/>
  </w:style>
  <w:style w:type="paragraph" w:customStyle="1" w:styleId="B0764967637D4B8994BD2809CDA8C650">
    <w:name w:val="B0764967637D4B8994BD2809CDA8C650"/>
  </w:style>
  <w:style w:type="paragraph" w:customStyle="1" w:styleId="35F1C840E7B347079C3B1DC2601DC57D">
    <w:name w:val="35F1C840E7B347079C3B1DC2601DC57D"/>
  </w:style>
  <w:style w:type="paragraph" w:customStyle="1" w:styleId="F652C8D8C4584F5C9ED97F69083C1456">
    <w:name w:val="F652C8D8C4584F5C9ED97F69083C1456"/>
  </w:style>
  <w:style w:type="paragraph" w:customStyle="1" w:styleId="E468AFC5F6B5416584A066DEB6010D89">
    <w:name w:val="E468AFC5F6B5416584A066DEB6010D89"/>
  </w:style>
  <w:style w:type="paragraph" w:customStyle="1" w:styleId="F657206B5EDB430A8776B5342358516E">
    <w:name w:val="F657206B5EDB430A8776B5342358516E"/>
  </w:style>
  <w:style w:type="paragraph" w:customStyle="1" w:styleId="B4AB4557BDED4AACBEB73EA4C4A3D808">
    <w:name w:val="B4AB4557BDED4AACBEB73EA4C4A3D808"/>
  </w:style>
  <w:style w:type="paragraph" w:customStyle="1" w:styleId="2D2286CAE8D84684AFA43DF4FAB9F262">
    <w:name w:val="2D2286CAE8D84684AFA43DF4FAB9F262"/>
  </w:style>
  <w:style w:type="paragraph" w:customStyle="1" w:styleId="CB81D14FF5954AEBAAC720857835F068">
    <w:name w:val="CB81D14FF5954AEBAAC720857835F068"/>
  </w:style>
  <w:style w:type="paragraph" w:customStyle="1" w:styleId="DFBEDD39FB164C55AF0214AF36882F4F">
    <w:name w:val="DFBEDD39FB164C55AF0214AF36882F4F"/>
  </w:style>
  <w:style w:type="paragraph" w:customStyle="1" w:styleId="8983B8A130E14858AAEC0E6C0AD1CD5E">
    <w:name w:val="8983B8A130E14858AAEC0E6C0AD1CD5E"/>
  </w:style>
  <w:style w:type="paragraph" w:customStyle="1" w:styleId="B8FF63EFB22343D08EF6CE648B88630D">
    <w:name w:val="B8FF63EFB22343D08EF6CE648B88630D"/>
  </w:style>
  <w:style w:type="paragraph" w:customStyle="1" w:styleId="BE7435269CAA457F82D8C30FC1DD665A">
    <w:name w:val="BE7435269CAA457F82D8C30FC1DD665A"/>
  </w:style>
  <w:style w:type="paragraph" w:customStyle="1" w:styleId="35BAA42FD24540ABA3196FAA8AA400F3">
    <w:name w:val="35BAA42FD24540ABA3196FAA8AA400F3"/>
  </w:style>
  <w:style w:type="paragraph" w:customStyle="1" w:styleId="B4D00DF827FB48A2985E9E6D5449CEFC">
    <w:name w:val="B4D00DF827FB48A2985E9E6D5449CEFC"/>
  </w:style>
  <w:style w:type="paragraph" w:customStyle="1" w:styleId="DE77088D2D144243B150EF531F7531AD">
    <w:name w:val="DE77088D2D144243B150EF531F7531AD"/>
  </w:style>
  <w:style w:type="paragraph" w:customStyle="1" w:styleId="4F81E9A3BE5F44119FF57CCE529F23C4">
    <w:name w:val="4F81E9A3BE5F44119FF57CCE529F23C4"/>
  </w:style>
  <w:style w:type="paragraph" w:customStyle="1" w:styleId="6176C506EE93400BA72F172B24A539C6">
    <w:name w:val="6176C506EE93400BA72F172B24A539C6"/>
  </w:style>
  <w:style w:type="paragraph" w:customStyle="1" w:styleId="DDAAECFDFDAE4F9A9FEF680F85D6C18E">
    <w:name w:val="DDAAECFDFDAE4F9A9FEF680F85D6C18E"/>
  </w:style>
  <w:style w:type="paragraph" w:customStyle="1" w:styleId="553E279E5560436BA72BE03A82B2543C">
    <w:name w:val="553E279E5560436BA72BE03A82B2543C"/>
  </w:style>
  <w:style w:type="paragraph" w:customStyle="1" w:styleId="FADDA6D64C2248849F358D101E398A60">
    <w:name w:val="FADDA6D64C2248849F358D101E398A60"/>
  </w:style>
  <w:style w:type="paragraph" w:customStyle="1" w:styleId="2320038DF8304D33B5B4C85CB1C80442">
    <w:name w:val="2320038DF8304D33B5B4C85CB1C80442"/>
  </w:style>
  <w:style w:type="paragraph" w:customStyle="1" w:styleId="ABA5D066F4964003866B2F745F911C57">
    <w:name w:val="ABA5D066F4964003866B2F745F911C57"/>
  </w:style>
  <w:style w:type="paragraph" w:customStyle="1" w:styleId="8BCABE246B0C4988A9BB3CED9A6B4809">
    <w:name w:val="8BCABE246B0C4988A9BB3CED9A6B4809"/>
  </w:style>
  <w:style w:type="paragraph" w:customStyle="1" w:styleId="7A72E1EE8A8043618901973F06D9B432">
    <w:name w:val="7A72E1EE8A8043618901973F06D9B432"/>
  </w:style>
  <w:style w:type="paragraph" w:customStyle="1" w:styleId="69410F69F50E4BBC9A8C6BC4AE84D839">
    <w:name w:val="69410F69F50E4BBC9A8C6BC4AE84D839"/>
  </w:style>
  <w:style w:type="paragraph" w:customStyle="1" w:styleId="1C99E3EB77BB4BF79B3FB9F515780874">
    <w:name w:val="1C99E3EB77BB4BF79B3FB9F515780874"/>
  </w:style>
  <w:style w:type="paragraph" w:customStyle="1" w:styleId="549B04B342AB4C5F882661B4F3234149">
    <w:name w:val="549B04B342AB4C5F882661B4F3234149"/>
  </w:style>
  <w:style w:type="paragraph" w:customStyle="1" w:styleId="B57389FD90264BA4B96DF4CD9C8EA366">
    <w:name w:val="B57389FD90264BA4B96DF4CD9C8EA366"/>
  </w:style>
  <w:style w:type="paragraph" w:customStyle="1" w:styleId="ECEC9DC1F99E4330B787B442B5DDB1C8">
    <w:name w:val="ECEC9DC1F99E4330B787B442B5DDB1C8"/>
  </w:style>
  <w:style w:type="paragraph" w:customStyle="1" w:styleId="F3E8F61DC8D84B6A9EEB5BCDFAE909C7">
    <w:name w:val="F3E8F61DC8D84B6A9EEB5BCDFAE909C7"/>
  </w:style>
  <w:style w:type="paragraph" w:customStyle="1" w:styleId="59F0BE637F63455D98B9C436E7712009">
    <w:name w:val="59F0BE637F63455D98B9C436E7712009"/>
  </w:style>
  <w:style w:type="paragraph" w:customStyle="1" w:styleId="1D2507A5851D4B10A847364D5AF9417F">
    <w:name w:val="1D2507A5851D4B10A847364D5AF9417F"/>
  </w:style>
  <w:style w:type="paragraph" w:customStyle="1" w:styleId="8B8F383C3CE34354BC3FCEA2022A64F7">
    <w:name w:val="8B8F383C3CE34354BC3FCEA2022A64F7"/>
  </w:style>
  <w:style w:type="paragraph" w:customStyle="1" w:styleId="9EA9376DEDB34493B3B92286FC5B6B04">
    <w:name w:val="9EA9376DEDB34493B3B92286FC5B6B04"/>
  </w:style>
  <w:style w:type="paragraph" w:customStyle="1" w:styleId="57220629FBD14B90BDC525CCED3A76B1">
    <w:name w:val="57220629FBD14B90BDC525CCED3A76B1"/>
  </w:style>
  <w:style w:type="paragraph" w:customStyle="1" w:styleId="B0BFD3B89FB441658408414BE866B424">
    <w:name w:val="B0BFD3B89FB441658408414BE866B424"/>
  </w:style>
  <w:style w:type="paragraph" w:customStyle="1" w:styleId="D5B3DFB3A8A34DDDB35879474107D860">
    <w:name w:val="D5B3DFB3A8A34DDDB35879474107D860"/>
  </w:style>
  <w:style w:type="paragraph" w:customStyle="1" w:styleId="C0A80AB518EA4CE8A7F9FE45D44302E5">
    <w:name w:val="C0A80AB518EA4CE8A7F9FE45D44302E5"/>
  </w:style>
  <w:style w:type="paragraph" w:customStyle="1" w:styleId="517EC09DF76E4ACCA9C7AC4FE3729365">
    <w:name w:val="517EC09DF76E4ACCA9C7AC4FE3729365"/>
  </w:style>
  <w:style w:type="paragraph" w:customStyle="1" w:styleId="E5A3D3D436F24F12836377AB04764287">
    <w:name w:val="E5A3D3D436F24F12836377AB04764287"/>
  </w:style>
  <w:style w:type="paragraph" w:customStyle="1" w:styleId="BA97D27EF088450DB75DE3F9B43CE31E">
    <w:name w:val="BA97D27EF088450DB75DE3F9B43CE31E"/>
  </w:style>
  <w:style w:type="paragraph" w:customStyle="1" w:styleId="96EDACF3125C447B853778F01060AF2D">
    <w:name w:val="96EDACF3125C447B853778F01060AF2D"/>
  </w:style>
  <w:style w:type="paragraph" w:customStyle="1" w:styleId="0852B5C8F5384B339B600B67DF9F0003">
    <w:name w:val="0852B5C8F5384B339B600B67DF9F0003"/>
  </w:style>
  <w:style w:type="paragraph" w:customStyle="1" w:styleId="DB781F62471245999609B38A276A548C">
    <w:name w:val="DB781F62471245999609B38A276A548C"/>
  </w:style>
  <w:style w:type="paragraph" w:customStyle="1" w:styleId="92AB9BAB10AF43EFBEFE3EC286D8CFAF">
    <w:name w:val="92AB9BAB10AF43EFBEFE3EC286D8CFAF"/>
  </w:style>
  <w:style w:type="paragraph" w:customStyle="1" w:styleId="F204F5D62EA64BCCB92C6165720E866B">
    <w:name w:val="F204F5D62EA64BCCB92C6165720E866B"/>
    <w:rsid w:val="00D41BF7"/>
  </w:style>
  <w:style w:type="paragraph" w:customStyle="1" w:styleId="DBBDA129CF2F49E0AEBA111A0490824C">
    <w:name w:val="DBBDA129CF2F49E0AEBA111A0490824C"/>
    <w:rsid w:val="00D41BF7"/>
  </w:style>
  <w:style w:type="paragraph" w:customStyle="1" w:styleId="19780C2404174A20ADA6403B063BE581">
    <w:name w:val="19780C2404174A20ADA6403B063BE581"/>
    <w:rsid w:val="00D41BF7"/>
  </w:style>
  <w:style w:type="paragraph" w:customStyle="1" w:styleId="9C2426CA356841EBB4B84B286642DD4E">
    <w:name w:val="9C2426CA356841EBB4B84B286642DD4E"/>
    <w:rsid w:val="00D41BF7"/>
  </w:style>
  <w:style w:type="paragraph" w:customStyle="1" w:styleId="02C10843BB754F1D97115969802A85E8">
    <w:name w:val="02C10843BB754F1D97115969802A85E8"/>
    <w:rsid w:val="00D41BF7"/>
  </w:style>
  <w:style w:type="paragraph" w:customStyle="1" w:styleId="5353A39501F3451B90C4E0AD7AC12405">
    <w:name w:val="5353A39501F3451B90C4E0AD7AC12405"/>
    <w:rsid w:val="00D41BF7"/>
  </w:style>
  <w:style w:type="paragraph" w:customStyle="1" w:styleId="9048C82595BC4F53BFA1838142EAA8AC">
    <w:name w:val="9048C82595BC4F53BFA1838142EAA8AC"/>
    <w:rsid w:val="00D41BF7"/>
  </w:style>
  <w:style w:type="paragraph" w:customStyle="1" w:styleId="D288C39C8AD04E7BA84BC3EDC3355AC5">
    <w:name w:val="D288C39C8AD04E7BA84BC3EDC3355AC5"/>
    <w:rsid w:val="00D41BF7"/>
  </w:style>
  <w:style w:type="paragraph" w:customStyle="1" w:styleId="D41F5857B821408D894946BA95E3DC75">
    <w:name w:val="D41F5857B821408D894946BA95E3DC75"/>
    <w:rsid w:val="00D41BF7"/>
  </w:style>
  <w:style w:type="paragraph" w:customStyle="1" w:styleId="F4D7703DC07A4DE8B03D4A0D1535A070">
    <w:name w:val="F4D7703DC07A4DE8B03D4A0D1535A070"/>
    <w:rsid w:val="00D41BF7"/>
  </w:style>
  <w:style w:type="paragraph" w:customStyle="1" w:styleId="B95E33ED625D49DCA233C4CDF447ED83">
    <w:name w:val="B95E33ED625D49DCA233C4CDF447ED83"/>
    <w:rsid w:val="00D41BF7"/>
  </w:style>
  <w:style w:type="paragraph" w:customStyle="1" w:styleId="9882F0AFE8B346789C33D883F8AC290E">
    <w:name w:val="9882F0AFE8B346789C33D883F8AC290E"/>
    <w:rsid w:val="00D41BF7"/>
  </w:style>
  <w:style w:type="paragraph" w:customStyle="1" w:styleId="5704007FC2874296BE412A3DE0058F53">
    <w:name w:val="5704007FC2874296BE412A3DE0058F53"/>
    <w:rsid w:val="00D41BF7"/>
  </w:style>
  <w:style w:type="paragraph" w:customStyle="1" w:styleId="50659F335E7E4731AD62DB566988089A">
    <w:name w:val="50659F335E7E4731AD62DB566988089A"/>
    <w:rsid w:val="00D41BF7"/>
  </w:style>
  <w:style w:type="paragraph" w:customStyle="1" w:styleId="4369D315EBB049389B43DD1C3DF1B859">
    <w:name w:val="4369D315EBB049389B43DD1C3DF1B859"/>
    <w:rsid w:val="00D41BF7"/>
  </w:style>
  <w:style w:type="paragraph" w:customStyle="1" w:styleId="F6C2C0FD51F343DD92B027BA6EC965C6">
    <w:name w:val="F6C2C0FD51F343DD92B027BA6EC965C6"/>
    <w:rsid w:val="00D41BF7"/>
  </w:style>
  <w:style w:type="paragraph" w:customStyle="1" w:styleId="1472D9DB7CA845DA939478617B6E0903">
    <w:name w:val="1472D9DB7CA845DA939478617B6E0903"/>
    <w:rsid w:val="00D41BF7"/>
  </w:style>
  <w:style w:type="paragraph" w:customStyle="1" w:styleId="FCAF79353E2D4B83AA9DDF81F919C903">
    <w:name w:val="FCAF79353E2D4B83AA9DDF81F919C903"/>
    <w:rsid w:val="00D41BF7"/>
  </w:style>
  <w:style w:type="paragraph" w:customStyle="1" w:styleId="4F306B150E81433786F5009E56AFA807">
    <w:name w:val="4F306B150E81433786F5009E56AFA807"/>
    <w:rsid w:val="00D41BF7"/>
  </w:style>
  <w:style w:type="paragraph" w:customStyle="1" w:styleId="7D4CDD20C0D941D591CB19255E03DB17">
    <w:name w:val="7D4CDD20C0D941D591CB19255E03DB17"/>
    <w:rsid w:val="00D41BF7"/>
  </w:style>
  <w:style w:type="paragraph" w:customStyle="1" w:styleId="16F3EA27A1EB413DB482CCC240F9CBB7">
    <w:name w:val="16F3EA27A1EB413DB482CCC240F9CBB7"/>
    <w:rsid w:val="00D41BF7"/>
  </w:style>
  <w:style w:type="paragraph" w:customStyle="1" w:styleId="08BD35793B154DC891085DF80CD63A03">
    <w:name w:val="08BD35793B154DC891085DF80CD63A03"/>
    <w:rsid w:val="00D41BF7"/>
  </w:style>
  <w:style w:type="paragraph" w:customStyle="1" w:styleId="576D49861D634F21AE57D968E06C1F2C">
    <w:name w:val="576D49861D634F21AE57D968E06C1F2C"/>
    <w:rsid w:val="00D41BF7"/>
  </w:style>
  <w:style w:type="paragraph" w:customStyle="1" w:styleId="E585516259294BE6832D612D1A5B214B">
    <w:name w:val="E585516259294BE6832D612D1A5B214B"/>
    <w:rsid w:val="00D41B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3.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{8784CBF9-7464-4F00-AC95-A609D069FC57}tf11279482_win32</Template>
  <TotalTime>0</TotalTime>
  <Pages>3</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2022-05-19T16:58:00Z</dcterms:created>
  <dcterms:modified xsi:type="dcterms:W3CDTF">2022-05-19T17:00:00Z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