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color w:val="auto"/>
        </w:rPr>
        <w:alias w:val="Resume Name"/>
        <w:tag w:val="Resume Name"/>
        <w:id w:val="986285798"/>
        <w:placeholder>
          <w:docPart w:val="AEC5478E780F4EF082CCB2DC124A1047"/>
        </w:placeholder>
        <w:docPartList>
          <w:docPartGallery w:val="Quick Parts"/>
          <w:docPartCategory w:val=" Resume Name"/>
        </w:docPartList>
      </w:sdtPr>
      <w:sdtEndPr/>
      <w:sdtContent>
        <w:p w:rsidR="00B54864" w:rsidRDefault="00F201CE">
          <w:pPr>
            <w:pStyle w:val="NoSpacing"/>
            <w:rPr>
              <w:color w:val="46464A" w:themeColor="text2"/>
            </w:rPr>
          </w:pPr>
          <w:r>
            <w:rPr>
              <w:noProof/>
            </w:rPr>
            <mc:AlternateContent>
              <mc:Choice Requires="wps">
                <w:drawing>
                  <wp:anchor distT="0" distB="274320" distL="457200" distR="457200" simplePos="0" relativeHeight="251661312" behindDoc="0" locked="0" layoutInCell="1" allowOverlap="1" wp14:anchorId="7A70F6C6" wp14:editId="5AB803FD">
                    <wp:simplePos x="0" y="0"/>
                    <wp:positionH relativeFrom="margin">
                      <wp:posOffset>1276350</wp:posOffset>
                    </wp:positionH>
                    <wp:positionV relativeFrom="margin">
                      <wp:posOffset>671195</wp:posOffset>
                    </wp:positionV>
                    <wp:extent cx="2729865" cy="541020"/>
                    <wp:effectExtent l="19050" t="19050" r="38100" b="34290"/>
                    <wp:wrapTopAndBottom/>
                    <wp:docPr id="3" name="Rectangle 3"/>
                    <wp:cNvGraphicFramePr>
                      <a:graphicFrameLocks xmlns:a="http://schemas.openxmlformats.org/drawingml/2006/main" noGrp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Grp="1"/>
                          </wps:cNvSpPr>
                          <wps:spPr>
                            <a:xfrm>
                              <a:off x="0" y="0"/>
                              <a:ext cx="2729865" cy="541020"/>
                            </a:xfrm>
                            <a:prstGeom prst="rect">
                              <a:avLst/>
                            </a:prstGeom>
                            <a:solidFill>
                              <a:srgbClr val="C00000"/>
                            </a:solidFill>
                            <a:ln w="57150" cmpd="thinThick">
                              <a:solidFill>
                                <a:schemeClr val="tx1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 w:rsidR="00B54864" w:rsidRPr="00F201CE" w:rsidRDefault="004401FB" w:rsidP="00E7775E">
                                <w:pPr>
                                  <w:pStyle w:val="PersonalName"/>
                                </w:pPr>
                                <w:sdt>
                                  <w:sdtP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alias w:val="Author"/>
                                    <w:id w:val="57601701"/>
                                    <w:placeholder>
                                      <w:docPart w:val="E8B8D2FDDE3E4218A3318E9E01DE4DCE"/>
                                    </w:placeholder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E7775E" w:rsidRPr="00C5764F">
                                      <w:rPr>
                                        <w:rFonts w:ascii="Times New Roman" w:hAnsi="Times New Roman" w:cs="Times New Roman"/>
                                        <w:sz w:val="44"/>
                                        <w:szCs w:val="44"/>
                                      </w:rPr>
                                      <w:t>Tarragon Catering</w:t>
                                    </w:r>
                                  </w:sdtContent>
                                </w:sdt>
                              </w:p>
                              <w:p w:rsidR="00E7775E" w:rsidRPr="00F201CE" w:rsidRDefault="00E7775E" w:rsidP="00E7775E">
                                <w:pPr>
                                  <w:pStyle w:val="PersonalName"/>
                                  <w:rPr>
                                    <w:i/>
                                  </w:rPr>
                                </w:pPr>
                              </w:p>
                            </w:txbxContent>
                          </wps:txbx>
                          <wps:bodyPr vert="horz" wrap="none" lIns="182880" tIns="91440" rIns="182880" bIns="45720" rtlCol="0" anchor="ctr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Rectangle 3" o:spid="_x0000_s1026" style="position:absolute;left:0;text-align:left;margin-left:100.5pt;margin-top:52.85pt;width:214.95pt;height:42.6pt;z-index:251661312;visibility:visible;mso-wrap-style:none;mso-width-percent:0;mso-height-percent:0;mso-wrap-distance-left:36pt;mso-wrap-distance-top:0;mso-wrap-distance-right:36pt;mso-wrap-distance-bottom:21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" fillcolor="#c00000" strokecolor="black [3213]" strokeweight="4.5pt">
                    <v:stroke linestyle="thinThick"/>
                    <v:path arrowok="t"/>
                    <o:lock v:ext="edit" grouping="t"/>
                    <v:textbox style="mso-fit-shape-to-text:t" inset="14.4pt,7.2pt,14.4pt">
                      <w:txbxContent>
                        <w:p w:rsidR="00B54864" w:rsidRPr="00F201CE" w:rsidRDefault="004401FB" w:rsidP="00E7775E">
                          <w:pPr>
                            <w:pStyle w:val="PersonalName"/>
                          </w:pPr>
                          <w:sdt>
                            <w:sdt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alias w:val="Author"/>
                              <w:id w:val="57601701"/>
                              <w:placeholder>
                                <w:docPart w:val="E8B8D2FDDE3E4218A3318E9E01DE4DCE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r w:rsidR="00E7775E" w:rsidRPr="00C5764F">
                                <w:rPr>
                                  <w:rFonts w:ascii="Times New Roman" w:hAnsi="Times New Roman" w:cs="Times New Roman"/>
                                  <w:sz w:val="44"/>
                                  <w:szCs w:val="44"/>
                                </w:rPr>
                                <w:t>Tarragon Catering</w:t>
                              </w:r>
                            </w:sdtContent>
                          </w:sdt>
                        </w:p>
                        <w:p w:rsidR="00E7775E" w:rsidRPr="00F201CE" w:rsidRDefault="00E7775E" w:rsidP="00E7775E">
                          <w:pPr>
                            <w:pStyle w:val="PersonalName"/>
                            <w:rPr>
                              <w:i/>
                            </w:rPr>
                          </w:pPr>
                        </w:p>
                      </w:txbxContent>
                    </v:textbox>
                    <w10:wrap type="topAndBottom" anchorx="margin" anchory="margin"/>
                  </v:rect>
                </w:pict>
              </mc:Fallback>
            </mc:AlternateContent>
          </w:r>
          <w:r w:rsidR="00E84D19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0" wp14:anchorId="049AAAAA" wp14:editId="3C91F4C7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margin">
                          <wp14:pctPosVOffset>15000</wp14:pctPosVOffset>
                        </wp:positionV>
                      </mc:Choice>
                      <mc:Fallback>
                        <wp:positionV relativeFrom="page">
                          <wp:posOffset>1988820</wp:posOffset>
                        </wp:positionV>
                      </mc:Fallback>
                    </mc:AlternateContent>
                    <wp:extent cx="6400800" cy="0"/>
                    <wp:effectExtent l="0" t="0" r="0" b="19050"/>
                    <wp:wrapNone/>
                    <wp:docPr id="1" name="Straight Connector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40080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Straight Connector 1" o:spid="_x0000_s1026" style="position:absolute;z-index:251660288;visibility:visible;mso-wrap-style:square;mso-width-percent:1000;mso-height-percent:0;mso-top-percent:150;mso-wrap-distance-left:9pt;mso-wrap-distance-top:0;mso-wrap-distance-right:9pt;mso-wrap-distance-bottom:0;mso-position-horizontal:center;mso-position-horizontal-relative:margin;mso-position-vertical-relative:margin;mso-width-percent:1000;mso-height-percent:0;mso-top-percent:150;mso-width-relative:margin;mso-height-relative:page" from="0,0" to="7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" o:allowincell="f" o:allowoverlap="f" strokecolor="#6f6f74 [3204]">
                    <w10:wrap anchorx="margin" anchory="margin"/>
                  </v:line>
                </w:pict>
              </mc:Fallback>
            </mc:AlternateContent>
          </w:r>
          <w:r w:rsidR="00E84D19">
            <w:rPr>
              <w:noProof/>
            </w:rPr>
            <mc:AlternateContent>
              <mc:Choice Requires="wps">
                <w:drawing>
                  <wp:anchor distT="0" distB="548640" distL="114300" distR="114300" simplePos="0" relativeHeight="251659264" behindDoc="0" locked="0" layoutInCell="1" allowOverlap="1" wp14:anchorId="466858E6" wp14:editId="2C274AE5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top</wp:align>
                    </wp:positionV>
                    <wp:extent cx="6400800" cy="1303020"/>
                    <wp:effectExtent l="0" t="0" r="0" b="0"/>
                    <wp:wrapTopAndBottom/>
                    <wp:docPr id="2" name="Rectangle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400800" cy="130302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2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rect id="Rectangle 2" o:spid="_x0000_s1026" style="position:absolute;margin-left:0;margin-top:0;width:7in;height:102.6pt;z-index:251659264;visibility:visible;mso-wrap-style:square;mso-width-percent:1000;mso-height-percent:150;mso-wrap-distance-left:9pt;mso-wrap-distance-top:0;mso-wrap-distance-right:9pt;mso-wrap-distance-bottom:43.2pt;mso-position-horizontal:center;mso-position-horizontal-relative:margin;mso-position-vertical:top;mso-position-vertical-relative:margin;mso-width-percent:1000;mso-height-percent:15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" fillcolor="#373739 [1604]" stroked="f" strokeweight="1.5pt">
                    <w10:wrap type="topAndBottom" anchorx="margin" anchory="margin"/>
                  </v:rect>
                </w:pict>
              </mc:Fallback>
            </mc:AlternateContent>
          </w:r>
          <w:sdt>
            <w:sdtPr>
              <w:rPr>
                <w:color w:val="46464A" w:themeColor="text2"/>
              </w:rPr>
              <w:alias w:val="E-mail Address"/>
              <w:id w:val="169154114"/>
              <w:placeholder>
                <w:docPart w:val="09D72C6BC4434EEABBCE3D4A61050BAD"/>
              </w:placeholder>
              <w:dataBinding w:prefixMappings="xmlns:ns0='http://schemas.microsoft.com/office/2006/coverPageProps' " w:xpath="/ns0:CoverPageProperties[1]/ns0:CompanyEmail[1]" w:storeItemID="{55AF091B-3C7A-41E3-B477-F2FDAA23CFDA}"/>
              <w:text/>
            </w:sdtPr>
            <w:sdtEndPr/>
            <w:sdtContent>
              <w:r w:rsidR="003E6F84">
                <w:rPr>
                  <w:color w:val="46464A" w:themeColor="text2"/>
                </w:rPr>
                <w:t>tarragoncatering@gmail.com</w:t>
              </w:r>
            </w:sdtContent>
          </w:sdt>
          <w:r w:rsidR="00E84D19">
            <w:rPr>
              <w:color w:val="46464A" w:themeColor="text2"/>
            </w:rPr>
            <w:t xml:space="preserve"> </w:t>
          </w:r>
          <w:r w:rsidR="00E84D19">
            <w:rPr>
              <w:color w:val="6F6F74" w:themeColor="accent1"/>
              <w:sz w:val="16"/>
            </w:rPr>
            <w:sym w:font="Wingdings" w:char="F074"/>
          </w:r>
          <w:r w:rsidR="00E84D19">
            <w:rPr>
              <w:color w:val="46464A" w:themeColor="text2"/>
            </w:rPr>
            <w:t xml:space="preserve">  </w:t>
          </w:r>
          <w:sdt>
            <w:sdtPr>
              <w:rPr>
                <w:color w:val="46464A" w:themeColor="text2"/>
              </w:rPr>
              <w:alias w:val="Address"/>
              <w:id w:val="505637697"/>
              <w:placeholder>
                <w:docPart w:val="14A69AE29E64462AB767575888BE6F32"/>
              </w:placeholder>
              <w:dataBinding w:prefixMappings="xmlns:ns0='http://schemas.microsoft.com/office/2006/coverPageProps' " w:xpath="/ns0:CoverPageProperties[1]/ns0:CompanyAddress[1]" w:storeItemID="{55AF091B-3C7A-41E3-B477-F2FDAA23CFDA}"/>
              <w:text/>
            </w:sdtPr>
            <w:sdtEndPr/>
            <w:sdtContent>
              <w:r w:rsidR="003E6F84">
                <w:rPr>
                  <w:color w:val="46464A" w:themeColor="text2"/>
                </w:rPr>
                <w:t>43 Kingsport Dr. South Elgin, IL 60177</w:t>
              </w:r>
            </w:sdtContent>
          </w:sdt>
          <w:r w:rsidR="00E84D19">
            <w:rPr>
              <w:color w:val="6F6F74" w:themeColor="accent1"/>
              <w:sz w:val="16"/>
            </w:rPr>
            <w:sym w:font="Wingdings" w:char="F074"/>
          </w:r>
          <w:r w:rsidR="00E84D19">
            <w:rPr>
              <w:color w:val="46464A" w:themeColor="text2"/>
            </w:rPr>
            <w:t xml:space="preserve"> </w:t>
          </w:r>
          <w:sdt>
            <w:sdtPr>
              <w:rPr>
                <w:color w:val="46464A" w:themeColor="text2"/>
                <w:sz w:val="32"/>
                <w:szCs w:val="32"/>
              </w:rPr>
              <w:alias w:val="Phone"/>
              <w:id w:val="-298074868"/>
              <w:placeholder>
                <w:docPart w:val="FAD9F628C55948DB8A36A50E83F58BAE"/>
              </w:placeholder>
              <w:dataBinding w:prefixMappings="xmlns:ns0='http://schemas.microsoft.com/office/2006/coverPageProps' " w:xpath="/ns0:CoverPageProperties[1]/ns0:CompanyPhone[1]" w:storeItemID="{55AF091B-3C7A-41E3-B477-F2FDAA23CFDA}"/>
              <w:text/>
            </w:sdtPr>
            <w:sdtEndPr/>
            <w:sdtContent>
              <w:r w:rsidR="003E6F84">
                <w:rPr>
                  <w:color w:val="46464A" w:themeColor="text2"/>
                  <w:sz w:val="32"/>
                  <w:szCs w:val="32"/>
                </w:rPr>
                <w:t>(630) 624-4272</w:t>
              </w:r>
            </w:sdtContent>
          </w:sdt>
        </w:p>
        <w:sdt>
          <w:sdtPr>
            <w:rPr>
              <w:rStyle w:val="PlaceholderText"/>
            </w:rPr>
            <w:id w:val="-467742748"/>
            <w:placeholder>
              <w:docPart w:val="EC36D2458A524354A69D29D71B22293B"/>
            </w:placeholder>
            <w:text/>
          </w:sdtPr>
          <w:sdtEndPr>
            <w:rPr>
              <w:rStyle w:val="PlaceholderText"/>
            </w:rPr>
          </w:sdtEndPr>
          <w:sdtContent>
            <w:p w:rsidR="00B54864" w:rsidRDefault="003E6F84">
              <w:pPr>
                <w:pStyle w:val="NoSpacing"/>
                <w:rPr>
                  <w:rStyle w:val="PlaceholderText"/>
                </w:rPr>
              </w:pPr>
              <w:r>
                <w:rPr>
                  <w:rStyle w:val="PlaceholderText"/>
                </w:rPr>
                <w:t>www.tarragoncatering.vpweb.com</w:t>
              </w:r>
            </w:p>
          </w:sdtContent>
        </w:sdt>
        <w:p w:rsidR="00921CCE" w:rsidRPr="00921CCE" w:rsidRDefault="004401FB" w:rsidP="00921CCE"/>
      </w:sdtContent>
    </w:sdt>
    <w:p w:rsidR="00F257CA" w:rsidRDefault="00F257CA" w:rsidP="00DC7494">
      <w:pPr>
        <w:pStyle w:val="NoSpacing"/>
        <w:rPr>
          <w:rFonts w:ascii="Monotype Corsiva" w:hAnsi="Monotype Corsiva"/>
          <w:sz w:val="36"/>
          <w:szCs w:val="36"/>
        </w:rPr>
      </w:pPr>
    </w:p>
    <w:p w:rsidR="00DC7494" w:rsidRPr="00DC7494" w:rsidRDefault="00DC7494" w:rsidP="00DC7494">
      <w:pPr>
        <w:pStyle w:val="NoSpacing"/>
        <w:rPr>
          <w:rFonts w:ascii="Monotype Corsiva" w:hAnsi="Monotype Corsiva"/>
          <w:sz w:val="36"/>
          <w:szCs w:val="36"/>
        </w:rPr>
      </w:pPr>
      <w:r w:rsidRPr="00DC7494">
        <w:rPr>
          <w:rFonts w:ascii="Monotype Corsiva" w:hAnsi="Monotype Corsiva"/>
          <w:sz w:val="36"/>
          <w:szCs w:val="36"/>
        </w:rPr>
        <w:t>"Cracked"</w:t>
      </w:r>
    </w:p>
    <w:p w:rsidR="00DC7494" w:rsidRPr="00DC7494" w:rsidRDefault="00DC7494" w:rsidP="00DC7494">
      <w:pPr>
        <w:pStyle w:val="NoSpacing"/>
        <w:rPr>
          <w:rFonts w:ascii="Monotype Corsiva" w:hAnsi="Monotype Corsiva"/>
          <w:sz w:val="28"/>
          <w:szCs w:val="28"/>
        </w:rPr>
      </w:pPr>
    </w:p>
    <w:p w:rsidR="00DC7494" w:rsidRPr="00DC7494" w:rsidRDefault="00DC7494" w:rsidP="00DC7494">
      <w:pPr>
        <w:pStyle w:val="NoSpacing"/>
        <w:rPr>
          <w:rFonts w:ascii="Monotype Corsiva" w:hAnsi="Monotype Corsiva"/>
          <w:sz w:val="28"/>
          <w:szCs w:val="28"/>
        </w:rPr>
      </w:pPr>
      <w:r w:rsidRPr="00DC7494">
        <w:rPr>
          <w:rFonts w:ascii="Monotype Corsiva" w:hAnsi="Monotype Corsiva"/>
          <w:sz w:val="28"/>
          <w:szCs w:val="28"/>
        </w:rPr>
        <w:t>Cracked Pepper Crusted Open Faced Tenderloin Sandwic</w:t>
      </w:r>
      <w:r w:rsidR="00F257CA">
        <w:rPr>
          <w:rFonts w:ascii="Monotype Corsiva" w:hAnsi="Monotype Corsiva"/>
          <w:sz w:val="28"/>
          <w:szCs w:val="28"/>
        </w:rPr>
        <w:t>hes with Whipped Goat Cheese a</w:t>
      </w:r>
      <w:r w:rsidRPr="00DC7494">
        <w:rPr>
          <w:rFonts w:ascii="Monotype Corsiva" w:hAnsi="Monotype Corsiva"/>
          <w:sz w:val="28"/>
          <w:szCs w:val="28"/>
        </w:rPr>
        <w:t xml:space="preserve"> Roasted Tomato Shallot Marmalade and </w:t>
      </w:r>
      <w:r w:rsidR="00F257CA">
        <w:rPr>
          <w:rFonts w:ascii="Monotype Corsiva" w:hAnsi="Monotype Corsiva"/>
          <w:sz w:val="28"/>
          <w:szCs w:val="28"/>
        </w:rPr>
        <w:t xml:space="preserve">garnished with </w:t>
      </w:r>
      <w:r w:rsidRPr="00DC7494">
        <w:rPr>
          <w:rFonts w:ascii="Monotype Corsiva" w:hAnsi="Monotype Corsiva"/>
          <w:sz w:val="28"/>
          <w:szCs w:val="28"/>
        </w:rPr>
        <w:t>Fresh Rosemary</w:t>
      </w:r>
    </w:p>
    <w:p w:rsidR="00DC7494" w:rsidRPr="00DC7494" w:rsidRDefault="00DC7494" w:rsidP="00DC7494">
      <w:pPr>
        <w:pStyle w:val="NoSpacing"/>
        <w:rPr>
          <w:rFonts w:ascii="Monotype Corsiva" w:hAnsi="Monotype Corsiva"/>
          <w:sz w:val="28"/>
          <w:szCs w:val="28"/>
        </w:rPr>
      </w:pPr>
    </w:p>
    <w:p w:rsidR="00DC7494" w:rsidRDefault="00DC7494" w:rsidP="00DC7494">
      <w:pPr>
        <w:pStyle w:val="NoSpacing"/>
        <w:rPr>
          <w:rFonts w:ascii="Monotype Corsiva" w:hAnsi="Monotype Corsiva"/>
          <w:sz w:val="28"/>
          <w:szCs w:val="28"/>
        </w:rPr>
      </w:pPr>
    </w:p>
    <w:p w:rsidR="00DC7494" w:rsidRPr="00DC7494" w:rsidRDefault="00DC7494" w:rsidP="00DC7494">
      <w:pPr>
        <w:pStyle w:val="NoSpacing"/>
        <w:rPr>
          <w:rFonts w:ascii="Monotype Corsiva" w:hAnsi="Monotype Corsiva"/>
          <w:sz w:val="28"/>
          <w:szCs w:val="28"/>
        </w:rPr>
      </w:pPr>
    </w:p>
    <w:p w:rsidR="00DC7494" w:rsidRPr="00DC7494" w:rsidRDefault="00DC7494" w:rsidP="00DC7494">
      <w:pPr>
        <w:pStyle w:val="NoSpacing"/>
        <w:rPr>
          <w:rFonts w:ascii="Monotype Corsiva" w:hAnsi="Monotype Corsiva"/>
          <w:sz w:val="36"/>
          <w:szCs w:val="36"/>
        </w:rPr>
      </w:pPr>
      <w:r w:rsidRPr="00DC7494">
        <w:rPr>
          <w:rFonts w:ascii="Monotype Corsiva" w:hAnsi="Monotype Corsiva"/>
          <w:sz w:val="36"/>
          <w:szCs w:val="36"/>
        </w:rPr>
        <w:t xml:space="preserve">"Breaking Up"  </w:t>
      </w:r>
    </w:p>
    <w:p w:rsidR="00DC7494" w:rsidRPr="00DC7494" w:rsidRDefault="00DC7494" w:rsidP="00DC7494">
      <w:pPr>
        <w:pStyle w:val="NoSpacing"/>
        <w:rPr>
          <w:rFonts w:ascii="Monotype Corsiva" w:hAnsi="Monotype Corsiva"/>
          <w:sz w:val="28"/>
          <w:szCs w:val="28"/>
        </w:rPr>
      </w:pPr>
    </w:p>
    <w:p w:rsidR="00DC7494" w:rsidRPr="00DC7494" w:rsidRDefault="00DC7494" w:rsidP="00DC7494">
      <w:pPr>
        <w:pStyle w:val="NoSpacing"/>
        <w:rPr>
          <w:rFonts w:ascii="Monotype Corsiva" w:hAnsi="Monotype Corsiva"/>
          <w:sz w:val="28"/>
          <w:szCs w:val="28"/>
        </w:rPr>
      </w:pPr>
      <w:r w:rsidRPr="00DC7494">
        <w:rPr>
          <w:rFonts w:ascii="Monotype Corsiva" w:hAnsi="Monotype Corsiva"/>
          <w:sz w:val="28"/>
          <w:szCs w:val="28"/>
        </w:rPr>
        <w:t>Apple</w:t>
      </w:r>
      <w:r w:rsidR="00F257CA">
        <w:rPr>
          <w:rFonts w:ascii="Monotype Corsiva" w:hAnsi="Monotype Corsiva"/>
          <w:sz w:val="28"/>
          <w:szCs w:val="28"/>
        </w:rPr>
        <w:t>,</w:t>
      </w:r>
      <w:r w:rsidRPr="00DC7494">
        <w:rPr>
          <w:rFonts w:ascii="Monotype Corsiva" w:hAnsi="Monotype Corsiva"/>
          <w:sz w:val="28"/>
          <w:szCs w:val="28"/>
        </w:rPr>
        <w:t xml:space="preserve"> Endive and Smoked Trout Toasts with </w:t>
      </w:r>
      <w:r w:rsidR="00F257CA">
        <w:rPr>
          <w:rFonts w:ascii="Monotype Corsiva" w:hAnsi="Monotype Corsiva"/>
          <w:sz w:val="28"/>
          <w:szCs w:val="28"/>
        </w:rPr>
        <w:t>Fresh Citrus all moistened with a b</w:t>
      </w:r>
      <w:r w:rsidRPr="00DC7494">
        <w:rPr>
          <w:rFonts w:ascii="Monotype Corsiva" w:hAnsi="Monotype Corsiva"/>
          <w:sz w:val="28"/>
          <w:szCs w:val="28"/>
        </w:rPr>
        <w:t>roken Blood Orange Sherry Vinaigrette</w:t>
      </w:r>
    </w:p>
    <w:p w:rsidR="00DC7494" w:rsidRPr="00DC7494" w:rsidRDefault="00DC7494" w:rsidP="00DC7494">
      <w:pPr>
        <w:pStyle w:val="NoSpacing"/>
        <w:rPr>
          <w:rFonts w:ascii="Monotype Corsiva" w:hAnsi="Monotype Corsiva"/>
          <w:sz w:val="28"/>
          <w:szCs w:val="28"/>
        </w:rPr>
      </w:pPr>
    </w:p>
    <w:p w:rsidR="00DC7494" w:rsidRDefault="00DC7494" w:rsidP="00DC7494">
      <w:pPr>
        <w:pStyle w:val="NoSpacing"/>
        <w:rPr>
          <w:rFonts w:ascii="Monotype Corsiva" w:hAnsi="Monotype Corsiva"/>
          <w:sz w:val="28"/>
          <w:szCs w:val="28"/>
        </w:rPr>
      </w:pPr>
    </w:p>
    <w:p w:rsidR="00DC7494" w:rsidRDefault="00DC7494" w:rsidP="00DC7494">
      <w:pPr>
        <w:pStyle w:val="NoSpacing"/>
        <w:rPr>
          <w:rFonts w:ascii="Monotype Corsiva" w:hAnsi="Monotype Corsiva"/>
          <w:sz w:val="36"/>
          <w:szCs w:val="36"/>
        </w:rPr>
      </w:pPr>
    </w:p>
    <w:p w:rsidR="00DC7494" w:rsidRPr="00DC7494" w:rsidRDefault="00DC7494" w:rsidP="00DC7494">
      <w:pPr>
        <w:pStyle w:val="NoSpacing"/>
        <w:rPr>
          <w:rFonts w:ascii="Monotype Corsiva" w:hAnsi="Monotype Corsiva"/>
          <w:sz w:val="36"/>
          <w:szCs w:val="36"/>
        </w:rPr>
      </w:pPr>
      <w:r w:rsidRPr="00DC7494">
        <w:rPr>
          <w:rFonts w:ascii="Monotype Corsiva" w:hAnsi="Monotype Corsiva"/>
          <w:sz w:val="36"/>
          <w:szCs w:val="36"/>
        </w:rPr>
        <w:t>"Best Friends"</w:t>
      </w:r>
    </w:p>
    <w:p w:rsidR="00DC7494" w:rsidRPr="00DC7494" w:rsidRDefault="00DC7494" w:rsidP="00DC7494">
      <w:pPr>
        <w:pStyle w:val="NoSpacing"/>
        <w:rPr>
          <w:rFonts w:ascii="Monotype Corsiva" w:hAnsi="Monotype Corsiva"/>
          <w:sz w:val="28"/>
          <w:szCs w:val="28"/>
        </w:rPr>
      </w:pPr>
    </w:p>
    <w:p w:rsidR="00DC7494" w:rsidRPr="00DC7494" w:rsidRDefault="00DC7494" w:rsidP="00DC7494">
      <w:pPr>
        <w:pStyle w:val="NoSpacing"/>
        <w:rPr>
          <w:rFonts w:ascii="Monotype Corsiva" w:hAnsi="Monotype Corsiva"/>
          <w:sz w:val="28"/>
          <w:szCs w:val="28"/>
        </w:rPr>
      </w:pPr>
      <w:r w:rsidRPr="00DC7494">
        <w:rPr>
          <w:rFonts w:ascii="Monotype Corsiva" w:hAnsi="Monotype Corsiva"/>
          <w:sz w:val="28"/>
          <w:szCs w:val="28"/>
        </w:rPr>
        <w:t xml:space="preserve">A dynamic duet of Crostini's starting with a Poached Pear and Pancetta </w:t>
      </w:r>
      <w:r w:rsidR="00F257CA">
        <w:rPr>
          <w:rFonts w:ascii="Monotype Corsiva" w:hAnsi="Monotype Corsiva"/>
          <w:sz w:val="28"/>
          <w:szCs w:val="28"/>
        </w:rPr>
        <w:t xml:space="preserve">Crostini </w:t>
      </w:r>
      <w:bookmarkStart w:id="0" w:name="_GoBack"/>
      <w:bookmarkEnd w:id="0"/>
      <w:r w:rsidRPr="00DC7494">
        <w:rPr>
          <w:rFonts w:ascii="Monotype Corsiva" w:hAnsi="Monotype Corsiva"/>
          <w:sz w:val="28"/>
          <w:szCs w:val="28"/>
        </w:rPr>
        <w:t xml:space="preserve">finished with a Blue Cheese Mousse and Fresh Chive paired with Grilled Peach and Prosciutto over Creamy Boursin Cheese finished with fresh Thyme and a Balsamic Reduction    </w:t>
      </w:r>
    </w:p>
    <w:p w:rsidR="00DC7494" w:rsidRPr="00DC7494" w:rsidRDefault="00DC7494" w:rsidP="00DC7494">
      <w:pPr>
        <w:pStyle w:val="NoSpacing"/>
        <w:rPr>
          <w:rFonts w:ascii="Monotype Corsiva" w:hAnsi="Monotype Corsiva"/>
          <w:sz w:val="28"/>
          <w:szCs w:val="28"/>
        </w:rPr>
      </w:pPr>
    </w:p>
    <w:p w:rsidR="00DC7494" w:rsidRDefault="00DC7494" w:rsidP="00DC7494">
      <w:pPr>
        <w:pStyle w:val="NoSpacing"/>
        <w:rPr>
          <w:rFonts w:ascii="Monotype Corsiva" w:hAnsi="Monotype Corsiva"/>
          <w:sz w:val="28"/>
          <w:szCs w:val="28"/>
        </w:rPr>
      </w:pPr>
    </w:p>
    <w:p w:rsidR="00F257CA" w:rsidRDefault="00F257CA" w:rsidP="00DC7494">
      <w:pPr>
        <w:pStyle w:val="NoSpacing"/>
        <w:rPr>
          <w:rFonts w:ascii="Monotype Corsiva" w:hAnsi="Monotype Corsiva"/>
          <w:sz w:val="28"/>
          <w:szCs w:val="28"/>
        </w:rPr>
      </w:pPr>
    </w:p>
    <w:p w:rsidR="00120A29" w:rsidRDefault="00120A29" w:rsidP="00060551">
      <w:pPr>
        <w:pStyle w:val="NoSpacing"/>
        <w:rPr>
          <w:rFonts w:ascii="Monotype Corsiva" w:hAnsi="Monotype Corsiva"/>
          <w:sz w:val="28"/>
          <w:szCs w:val="28"/>
        </w:rPr>
      </w:pPr>
    </w:p>
    <w:p w:rsidR="00B54864" w:rsidRDefault="00211B6A" w:rsidP="000C290C">
      <w:pPr>
        <w:pStyle w:val="NoSpacing"/>
      </w:pPr>
      <w:r>
        <w:rPr>
          <w:noProof/>
        </w:rPr>
        <w:drawing>
          <wp:inline distT="0" distB="0" distL="0" distR="0" wp14:anchorId="4EF27ABF" wp14:editId="475BDB7C">
            <wp:extent cx="1617825" cy="781050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825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C290C">
        <w:t xml:space="preserve"> </w:t>
      </w:r>
    </w:p>
    <w:sectPr w:rsidR="00B54864">
      <w:headerReference w:type="default" r:id="rId12"/>
      <w:footerReference w:type="default" r:id="rId13"/>
      <w:pgSz w:w="12240" w:h="15840"/>
      <w:pgMar w:top="1080" w:right="1080" w:bottom="108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01FB" w:rsidRDefault="004401FB">
      <w:pPr>
        <w:spacing w:after="0" w:line="240" w:lineRule="auto"/>
      </w:pPr>
      <w:r>
        <w:separator/>
      </w:r>
    </w:p>
  </w:endnote>
  <w:endnote w:type="continuationSeparator" w:id="0">
    <w:p w:rsidR="004401FB" w:rsidRDefault="004401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4864" w:rsidRDefault="00E84D19">
    <w:pPr>
      <w:rPr>
        <w:sz w:val="20"/>
      </w:rPr>
    </w:pPr>
    <w:r>
      <w:rPr>
        <w:sz w:val="20"/>
        <w14:numForm w14:val="oldStyle"/>
      </w:rPr>
      <w:fldChar w:fldCharType="begin"/>
    </w:r>
    <w:r>
      <w:rPr>
        <w:sz w:val="20"/>
        <w14:numForm w14:val="oldStyle"/>
      </w:rPr>
      <w:instrText xml:space="preserve"> PAGE   \* MERGEFORMAT </w:instrText>
    </w:r>
    <w:r>
      <w:rPr>
        <w:sz w:val="20"/>
        <w14:numForm w14:val="oldStyle"/>
      </w:rPr>
      <w:fldChar w:fldCharType="separate"/>
    </w:r>
    <w:r w:rsidR="00453217">
      <w:rPr>
        <w:noProof/>
        <w:sz w:val="20"/>
        <w14:numForm w14:val="oldStyle"/>
      </w:rPr>
      <w:t>2</w:t>
    </w:r>
    <w:r>
      <w:rPr>
        <w:noProof/>
        <w:sz w:val="20"/>
        <w14:numForm w14:val="oldStyle"/>
      </w:rPr>
      <w:fldChar w:fldCharType="end"/>
    </w:r>
  </w:p>
  <w:p w:rsidR="00B54864" w:rsidRDefault="00E84D19">
    <w:pPr>
      <w:pStyle w:val="Footer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editId="1B092D34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6400800" cy="0"/>
              <wp:effectExtent l="0" t="0" r="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</wp:anchor>
          </w:drawing>
        </mc:Choice>
        <mc:Fallback>
          <w:pict>
            <v:line id="Straight Connector 7" o:spid="_x0000_s1026" style="position:absolute;z-index:251662336;visibility:visible;mso-wrap-style:square;mso-width-percent:1000;mso-wrap-distance-left:9pt;mso-wrap-distance-top:0;mso-wrap-distance-right:9pt;mso-wrap-distance-bottom:0;mso-position-horizontal:center;mso-position-horizontal-relative:margin;mso-position-vertical:top;mso-position-vertical-relative:bottom-margin-area;mso-width-percent:1000;mso-width-relative:margin" from="0,0" to="7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" strokecolor="#6f6f74 [3204]">
              <w10:wrap anchorx="margin" anchory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01FB" w:rsidRDefault="004401FB">
      <w:pPr>
        <w:spacing w:after="0" w:line="240" w:lineRule="auto"/>
      </w:pPr>
      <w:r>
        <w:separator/>
      </w:r>
    </w:p>
  </w:footnote>
  <w:footnote w:type="continuationSeparator" w:id="0">
    <w:p w:rsidR="004401FB" w:rsidRDefault="004401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4864" w:rsidRDefault="00E84D19">
    <w:pPr>
      <w:pStyle w:val="Header"/>
    </w:pPr>
    <w:r>
      <w:rPr>
        <w:noProof/>
      </w:rPr>
      <mc:AlternateContent>
        <mc:Choice Requires="wps">
          <w:drawing>
            <wp:anchor distT="0" distB="457200" distL="114300" distR="114300" simplePos="0" relativeHeight="251659264" behindDoc="0" locked="0" layoutInCell="1" allowOverlap="1" wp14:editId="25231F11">
              <wp:simplePos x="0" y="0"/>
              <wp:positionH relativeFrom="margin">
                <wp:align>center</wp:align>
              </wp:positionH>
              <wp:positionV relativeFrom="margin">
                <wp:align>top</wp:align>
              </wp:positionV>
              <wp:extent cx="6400800" cy="608330"/>
              <wp:effectExtent l="0" t="0" r="0" b="0"/>
              <wp:wrapTopAndBottom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00800" cy="60833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duotone>
                            <a:schemeClr val="lt1">
                              <a:tint val="95000"/>
                            </a:schemeClr>
                            <a:schemeClr val="lt1">
                              <a:shade val="20000"/>
                            </a:schemeClr>
                          </a:duotone>
                        </a:blip>
                        <a:srcRect/>
                        <a:tile tx="0" ty="0" sx="100000" sy="100000" flip="none" algn="tl"/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002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olor w:val="46464A" w:themeColor="text2"/>
                            </w:rPr>
                            <w:alias w:val="Author"/>
                            <w:id w:val="15524260"/>
                            <w:placeholder>
                              <w:docPart w:val="E316BA7D61A04D9E9471617524F9EE9C"/>
                            </w:placeholder>
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<w:text/>
                          </w:sdtPr>
                          <w:sdtEndPr/>
                          <w:sdtContent>
                            <w:p w:rsidR="00B54864" w:rsidRDefault="00E7775E">
                              <w:pPr>
                                <w:spacing w:after="160" w:line="264" w:lineRule="auto"/>
                                <w:rPr>
                                  <w:color w:val="46464A" w:themeColor="text2"/>
                                </w:rPr>
                              </w:pPr>
                              <w:r>
                                <w:rPr>
                                  <w:color w:val="46464A" w:themeColor="text2"/>
                                </w:rPr>
                                <w:t>Tarragon Catering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7000</wp14:pctHeight>
              </wp14:sizeRelV>
            </wp:anchor>
          </w:drawing>
        </mc:Choice>
        <mc:Fallback>
          <w:pict>
            <v:rect id="Rectangle 4" o:spid="_x0000_s1027" style="position:absolute;left:0;text-align:left;margin-left:0;margin-top:0;width:7in;height:47.9pt;z-index:251659264;visibility:visible;mso-wrap-style:square;mso-width-percent:1000;mso-height-percent:70;mso-wrap-distance-left:9pt;mso-wrap-distance-top:0;mso-wrap-distance-right:9pt;mso-wrap-distance-bottom:36pt;mso-position-horizontal:center;mso-position-horizontal-relative:margin;mso-position-vertical:top;mso-position-vertical-relative:margin;mso-width-percent:1000;mso-height-percent:70;mso-width-relative:margin;mso-height-relative:margin;v-text-anchor:bottom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BGUAAAAAUmdodGxv&#10;bmcAAAXc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" stroked="f" strokeweight="1.5pt">
              <v:fill r:id="rId2" o:title="" recolor="t" rotate="t" type="tile"/>
              <v:imagedata recolortarget="white [3057]"/>
              <v:textbox>
                <w:txbxContent>
                  <w:sdt>
                    <w:sdtPr>
                      <w:rPr>
                        <w:color w:val="46464A" w:themeColor="text2"/>
                      </w:rPr>
                      <w:alias w:val="Author"/>
                      <w:id w:val="15524260"/>
                      <w:placeholder>
                        <w:docPart w:val="E316BA7D61A04D9E9471617524F9EE9C"/>
                      </w:placeholder>
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<w:text/>
                    </w:sdtPr>
                    <w:sdtEndPr/>
                    <w:sdtContent>
                      <w:p w:rsidR="00B54864" w:rsidRDefault="00E7775E">
                        <w:pPr>
                          <w:spacing w:after="160" w:line="264" w:lineRule="auto"/>
                          <w:rPr>
                            <w:color w:val="46464A" w:themeColor="text2"/>
                          </w:rPr>
                        </w:pPr>
                        <w:r>
                          <w:rPr>
                            <w:color w:val="46464A" w:themeColor="text2"/>
                          </w:rPr>
                          <w:t>Tarragon Catering</w:t>
                        </w:r>
                      </w:p>
                    </w:sdtContent>
                  </w:sdt>
                </w:txbxContent>
              </v:textbox>
              <w10:wrap type="topAndBottom"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0" wp14:editId="4F6B8799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margin">
                    <wp14:pctPosVOffset>7000</wp14:pctPosVOffset>
                  </wp:positionV>
                </mc:Choice>
                <mc:Fallback>
                  <wp:positionV relativeFrom="page">
                    <wp:posOffset>1293495</wp:posOffset>
                  </wp:positionV>
                </mc:Fallback>
              </mc:AlternateContent>
              <wp:extent cx="5943600" cy="0"/>
              <wp:effectExtent l="0" t="0" r="0" b="1905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</wp:anchor>
          </w:drawing>
        </mc:Choice>
        <mc:Fallback>
          <w:pict>
            <v:line id="Straight Connector 5" o:spid="_x0000_s1026" style="position:absolute;z-index:251660288;visibility:visible;mso-wrap-style:square;mso-width-percent:1000;mso-top-percent:70;mso-wrap-distance-left:9pt;mso-wrap-distance-top:0;mso-wrap-distance-right:9pt;mso-wrap-distance-bottom:0;mso-position-horizontal:center;mso-position-horizontal-relative:margin;mso-position-vertical-relative:margin;mso-width-percent:1000;mso-top-percent:70;mso-width-relative:margin" from="0,0" to="46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" o:allowincell="f" o:allowoverlap="f" strokecolor="#6f6f74 [3204]">
              <w10:wrap anchorx="margin" anchory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8B07FD"/>
    <w:multiLevelType w:val="hybridMultilevel"/>
    <w:tmpl w:val="6F64D0AE"/>
    <w:lvl w:ilvl="0" w:tplc="54465CF4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  <w:color w:val="B6B6B9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B74737"/>
    <w:multiLevelType w:val="hybridMultilevel"/>
    <w:tmpl w:val="66A43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7220DB"/>
    <w:multiLevelType w:val="hybridMultilevel"/>
    <w:tmpl w:val="480EB6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7C84CF7"/>
    <w:multiLevelType w:val="hybridMultilevel"/>
    <w:tmpl w:val="7C204C62"/>
    <w:lvl w:ilvl="0" w:tplc="1DDA8018">
      <w:start w:val="1"/>
      <w:numFmt w:val="bullet"/>
      <w:lvlText w:val=""/>
      <w:lvlJc w:val="left"/>
      <w:pPr>
        <w:ind w:left="360" w:hanging="360"/>
      </w:pPr>
      <w:rPr>
        <w:rFonts w:ascii="Wingdings" w:hAnsi="Wingdings" w:hint="default"/>
        <w:color w:val="B6B6B9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75E"/>
    <w:rsid w:val="00060551"/>
    <w:rsid w:val="000710A4"/>
    <w:rsid w:val="000C290C"/>
    <w:rsid w:val="000E4DBA"/>
    <w:rsid w:val="00120A29"/>
    <w:rsid w:val="00211B6A"/>
    <w:rsid w:val="0026052E"/>
    <w:rsid w:val="00282BC5"/>
    <w:rsid w:val="003058A9"/>
    <w:rsid w:val="00314E1E"/>
    <w:rsid w:val="00347138"/>
    <w:rsid w:val="003870AB"/>
    <w:rsid w:val="00387940"/>
    <w:rsid w:val="003B1886"/>
    <w:rsid w:val="003B1D10"/>
    <w:rsid w:val="003E6F84"/>
    <w:rsid w:val="004401FB"/>
    <w:rsid w:val="00453217"/>
    <w:rsid w:val="004862D2"/>
    <w:rsid w:val="004C61AB"/>
    <w:rsid w:val="004D5157"/>
    <w:rsid w:val="004F40F7"/>
    <w:rsid w:val="00505E57"/>
    <w:rsid w:val="005218B8"/>
    <w:rsid w:val="00562F35"/>
    <w:rsid w:val="00565779"/>
    <w:rsid w:val="00570237"/>
    <w:rsid w:val="005959F1"/>
    <w:rsid w:val="005B65C3"/>
    <w:rsid w:val="005F19E1"/>
    <w:rsid w:val="006B7FDC"/>
    <w:rsid w:val="006D045B"/>
    <w:rsid w:val="006F1705"/>
    <w:rsid w:val="006F1995"/>
    <w:rsid w:val="007279FC"/>
    <w:rsid w:val="00732A4F"/>
    <w:rsid w:val="00775480"/>
    <w:rsid w:val="007D1404"/>
    <w:rsid w:val="007E2519"/>
    <w:rsid w:val="008412DF"/>
    <w:rsid w:val="008B42BD"/>
    <w:rsid w:val="00921CCE"/>
    <w:rsid w:val="009C5AD2"/>
    <w:rsid w:val="009E1176"/>
    <w:rsid w:val="00AD3A97"/>
    <w:rsid w:val="00B54864"/>
    <w:rsid w:val="00B668BA"/>
    <w:rsid w:val="00B73ECB"/>
    <w:rsid w:val="00B81527"/>
    <w:rsid w:val="00C347A6"/>
    <w:rsid w:val="00C5764F"/>
    <w:rsid w:val="00CB0C04"/>
    <w:rsid w:val="00CB7189"/>
    <w:rsid w:val="00D63644"/>
    <w:rsid w:val="00DB26FD"/>
    <w:rsid w:val="00DC7494"/>
    <w:rsid w:val="00DF7EB4"/>
    <w:rsid w:val="00E00C5A"/>
    <w:rsid w:val="00E077BB"/>
    <w:rsid w:val="00E13F86"/>
    <w:rsid w:val="00E35933"/>
    <w:rsid w:val="00E507F6"/>
    <w:rsid w:val="00E7775E"/>
    <w:rsid w:val="00E81E27"/>
    <w:rsid w:val="00E84D19"/>
    <w:rsid w:val="00F201CE"/>
    <w:rsid w:val="00F257CA"/>
    <w:rsid w:val="00FB2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300" w:lineRule="auto"/>
      <w:jc w:val="center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80" w:after="40" w:line="240" w:lineRule="auto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343437" w:themeColor="text2" w:themeShade="BF"/>
      <w:sz w:val="2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 w:line="264" w:lineRule="auto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 w:line="264" w:lineRule="auto"/>
      <w:outlineLvl w:val="4"/>
    </w:pPr>
    <w:rPr>
      <w:rFonts w:asciiTheme="majorHAnsi" w:eastAsiaTheme="majorEastAsia" w:hAnsiTheme="majorHAnsi" w:cstheme="majorBidi"/>
      <w:color w:val="232324" w:themeColor="text2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 w:line="264" w:lineRule="auto"/>
      <w:outlineLvl w:val="5"/>
    </w:pPr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 w:line="264" w:lineRule="auto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 w:line="264" w:lineRule="auto"/>
      <w:outlineLvl w:val="7"/>
    </w:pPr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 w:line="26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yle1">
    <w:name w:val="Style1"/>
    <w:basedOn w:val="TableNormal"/>
    <w:uiPriority w:val="99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haroni" w:hAnsi="Aharoni"/>
        <w:b/>
        <w:sz w:val="36"/>
      </w:rPr>
    </w:tblStylePr>
  </w:style>
  <w:style w:type="paragraph" w:styleId="ListParagraph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Cs/>
      <w:color w:val="343437" w:themeColor="text2" w:themeShade="BF"/>
      <w:sz w:val="23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32324" w:themeColor="text2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4"/>
      <w:szCs w:val="56"/>
      <w14:ligatures w14:val="standard"/>
      <w14:numForm w14:val="oldStyle"/>
      <w14:cntxtAlts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4"/>
      <w:szCs w:val="56"/>
      <w14:ligatures w14:val="standard"/>
      <w14:numForm w14:val="oldStyle"/>
      <w14:cntxtAlts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i/>
      <w:iCs/>
      <w:color w:val="000000"/>
    </w:rPr>
  </w:style>
  <w:style w:type="paragraph" w:styleId="NoSpacing">
    <w:name w:val="No Spacing"/>
    <w:link w:val="NoSpacingChar"/>
    <w:uiPriority w:val="1"/>
    <w:qFormat/>
    <w:pPr>
      <w:spacing w:after="0" w:line="240" w:lineRule="auto"/>
      <w:jc w:val="center"/>
    </w:pPr>
    <w:rPr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pBdr>
        <w:top w:val="single" w:sz="12" w:space="7" w:color="6F6F74" w:themeColor="accent1"/>
        <w:bottom w:val="double" w:sz="18" w:space="0" w:color="6F6F74" w:themeColor="accent1"/>
      </w:pBdr>
      <w:spacing w:after="0" w:line="420" w:lineRule="auto"/>
    </w:pPr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thickThinSmallGap" w:sz="36" w:space="6" w:color="6F6F74" w:themeColor="accent1"/>
        <w:left w:val="thickThinSmallGap" w:sz="36" w:space="8" w:color="6F6F74" w:themeColor="accent1"/>
        <w:bottom w:val="thinThickSmallGap" w:sz="36" w:space="0" w:color="6F6F74" w:themeColor="accent1"/>
        <w:right w:val="thinThickSmallGap" w:sz="36" w:space="8" w:color="6F6F74" w:themeColor="accent1"/>
      </w:pBdr>
      <w:shd w:val="clear" w:color="auto" w:fill="6F6F74" w:themeFill="accent1"/>
      <w:spacing w:before="120" w:after="240" w:line="360" w:lineRule="auto"/>
      <w:ind w:left="288" w:right="288"/>
    </w:pPr>
    <w:rPr>
      <w:rFonts w:asciiTheme="majorHAnsi" w:eastAsiaTheme="majorEastAsia" w:hAnsiTheme="majorHAnsi"/>
      <w:caps/>
      <w:color w:val="FFFFFF" w:themeColor="background1"/>
      <w:spacing w:val="6"/>
      <w:sz w:val="24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000000"/>
    </w:rPr>
  </w:style>
  <w:style w:type="character" w:styleId="IntenseEmphasis">
    <w:name w:val="Intense Emphasis"/>
    <w:aliases w:val="Subsection Intense Emphasis"/>
    <w:uiPriority w:val="21"/>
    <w:qFormat/>
  </w:style>
  <w:style w:type="character" w:styleId="SubtleReference">
    <w:name w:val="Subtle Reference"/>
    <w:basedOn w:val="DefaultParagraphFont"/>
    <w:uiPriority w:val="31"/>
    <w:qFormat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caps w:val="0"/>
      <w:smallCaps w:val="0"/>
      <w:color w:val="000000"/>
      <w:spacing w:val="5"/>
      <w:u w:val="single"/>
      <w14:shadow w14:blurRad="63500" w14:dist="38100" w14:dir="5400000" w14:sx="100000" w14:sy="100000" w14:kx="0" w14:ky="0" w14:algn="ctr">
        <w14:srgbClr w14:val="000000">
          <w14:alpha w14:val="75000"/>
        </w14:srgbClr>
      </w14:shadow>
    </w:rPr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  <w:lang w:eastAsia="ja-JP"/>
    </w:rPr>
  </w:style>
  <w:style w:type="character" w:styleId="PlaceholderText">
    <w:name w:val="Placeholder Text"/>
    <w:basedOn w:val="DefaultParagraphFont"/>
    <w:uiPriority w:val="99"/>
    <w:rPr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SectionHeading">
    <w:name w:val="Section Heading"/>
    <w:basedOn w:val="Heading1"/>
    <w:next w:val="Normal"/>
    <w:pPr>
      <w:spacing w:before="300"/>
    </w:pPr>
    <w:rPr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Pr>
      <w:color w:val="404040" w:themeColor="text1" w:themeTint="BF"/>
    </w:rPr>
  </w:style>
  <w:style w:type="paragraph" w:customStyle="1" w:styleId="Subsection">
    <w:name w:val="Subsection"/>
    <w:basedOn w:val="Heading2"/>
    <w:pPr>
      <w:spacing w:before="0"/>
    </w:pPr>
    <w:rPr>
      <w:color w:val="595959" w:themeColor="text1" w:themeTint="A6"/>
      <w:sz w:val="26"/>
    </w:rPr>
  </w:style>
  <w:style w:type="paragraph" w:customStyle="1" w:styleId="PersonalName">
    <w:name w:val="Personal Name"/>
    <w:basedOn w:val="Title"/>
    <w:rPr>
      <w:color w:val="FFFFFF" w:themeColor="background1"/>
      <w:sz w:val="36"/>
      <w14:shadow w14:blurRad="50800" w14:dist="38100" w14:dir="2700000" w14:sx="100000" w14:sy="100000" w14:kx="0" w14:ky="0" w14:algn="tl">
        <w14:srgbClr w14:val="000000">
          <w14:alpha w14:val="75000"/>
        </w14:srgbClr>
      </w14:shadow>
    </w:rPr>
  </w:style>
  <w:style w:type="paragraph" w:customStyle="1" w:styleId="SubsectionDate">
    <w:name w:val="Subsection Date"/>
    <w:basedOn w:val="Normal"/>
    <w:pPr>
      <w:spacing w:after="0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300" w:lineRule="auto"/>
      <w:jc w:val="center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80" w:after="40" w:line="240" w:lineRule="auto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343437" w:themeColor="text2" w:themeShade="BF"/>
      <w:sz w:val="2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 w:line="264" w:lineRule="auto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 w:line="264" w:lineRule="auto"/>
      <w:outlineLvl w:val="4"/>
    </w:pPr>
    <w:rPr>
      <w:rFonts w:asciiTheme="majorHAnsi" w:eastAsiaTheme="majorEastAsia" w:hAnsiTheme="majorHAnsi" w:cstheme="majorBidi"/>
      <w:color w:val="232324" w:themeColor="text2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 w:line="264" w:lineRule="auto"/>
      <w:outlineLvl w:val="5"/>
    </w:pPr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 w:line="264" w:lineRule="auto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 w:line="264" w:lineRule="auto"/>
      <w:outlineLvl w:val="7"/>
    </w:pPr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 w:line="26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yle1">
    <w:name w:val="Style1"/>
    <w:basedOn w:val="TableNormal"/>
    <w:uiPriority w:val="99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haroni" w:hAnsi="Aharoni"/>
        <w:b/>
        <w:sz w:val="36"/>
      </w:rPr>
    </w:tblStylePr>
  </w:style>
  <w:style w:type="paragraph" w:styleId="ListParagraph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Cs/>
      <w:color w:val="343437" w:themeColor="text2" w:themeShade="BF"/>
      <w:sz w:val="23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32324" w:themeColor="text2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4"/>
      <w:szCs w:val="56"/>
      <w14:ligatures w14:val="standard"/>
      <w14:numForm w14:val="oldStyle"/>
      <w14:cntxtAlts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4"/>
      <w:szCs w:val="56"/>
      <w14:ligatures w14:val="standard"/>
      <w14:numForm w14:val="oldStyle"/>
      <w14:cntxtAlts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i/>
      <w:iCs/>
      <w:color w:val="000000"/>
    </w:rPr>
  </w:style>
  <w:style w:type="paragraph" w:styleId="NoSpacing">
    <w:name w:val="No Spacing"/>
    <w:link w:val="NoSpacingChar"/>
    <w:uiPriority w:val="1"/>
    <w:qFormat/>
    <w:pPr>
      <w:spacing w:after="0" w:line="240" w:lineRule="auto"/>
      <w:jc w:val="center"/>
    </w:pPr>
    <w:rPr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pBdr>
        <w:top w:val="single" w:sz="12" w:space="7" w:color="6F6F74" w:themeColor="accent1"/>
        <w:bottom w:val="double" w:sz="18" w:space="0" w:color="6F6F74" w:themeColor="accent1"/>
      </w:pBdr>
      <w:spacing w:after="0" w:line="420" w:lineRule="auto"/>
    </w:pPr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thickThinSmallGap" w:sz="36" w:space="6" w:color="6F6F74" w:themeColor="accent1"/>
        <w:left w:val="thickThinSmallGap" w:sz="36" w:space="8" w:color="6F6F74" w:themeColor="accent1"/>
        <w:bottom w:val="thinThickSmallGap" w:sz="36" w:space="0" w:color="6F6F74" w:themeColor="accent1"/>
        <w:right w:val="thinThickSmallGap" w:sz="36" w:space="8" w:color="6F6F74" w:themeColor="accent1"/>
      </w:pBdr>
      <w:shd w:val="clear" w:color="auto" w:fill="6F6F74" w:themeFill="accent1"/>
      <w:spacing w:before="120" w:after="240" w:line="360" w:lineRule="auto"/>
      <w:ind w:left="288" w:right="288"/>
    </w:pPr>
    <w:rPr>
      <w:rFonts w:asciiTheme="majorHAnsi" w:eastAsiaTheme="majorEastAsia" w:hAnsiTheme="majorHAnsi"/>
      <w:caps/>
      <w:color w:val="FFFFFF" w:themeColor="background1"/>
      <w:spacing w:val="6"/>
      <w:sz w:val="24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000000"/>
    </w:rPr>
  </w:style>
  <w:style w:type="character" w:styleId="IntenseEmphasis">
    <w:name w:val="Intense Emphasis"/>
    <w:aliases w:val="Subsection Intense Emphasis"/>
    <w:uiPriority w:val="21"/>
    <w:qFormat/>
  </w:style>
  <w:style w:type="character" w:styleId="SubtleReference">
    <w:name w:val="Subtle Reference"/>
    <w:basedOn w:val="DefaultParagraphFont"/>
    <w:uiPriority w:val="31"/>
    <w:qFormat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caps w:val="0"/>
      <w:smallCaps w:val="0"/>
      <w:color w:val="000000"/>
      <w:spacing w:val="5"/>
      <w:u w:val="single"/>
      <w14:shadow w14:blurRad="63500" w14:dist="38100" w14:dir="5400000" w14:sx="100000" w14:sy="100000" w14:kx="0" w14:ky="0" w14:algn="ctr">
        <w14:srgbClr w14:val="000000">
          <w14:alpha w14:val="75000"/>
        </w14:srgbClr>
      </w14:shadow>
    </w:rPr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  <w:lang w:eastAsia="ja-JP"/>
    </w:rPr>
  </w:style>
  <w:style w:type="character" w:styleId="PlaceholderText">
    <w:name w:val="Placeholder Text"/>
    <w:basedOn w:val="DefaultParagraphFont"/>
    <w:uiPriority w:val="99"/>
    <w:rPr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SectionHeading">
    <w:name w:val="Section Heading"/>
    <w:basedOn w:val="Heading1"/>
    <w:next w:val="Normal"/>
    <w:pPr>
      <w:spacing w:before="300"/>
    </w:pPr>
    <w:rPr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Pr>
      <w:color w:val="404040" w:themeColor="text1" w:themeTint="BF"/>
    </w:rPr>
  </w:style>
  <w:style w:type="paragraph" w:customStyle="1" w:styleId="Subsection">
    <w:name w:val="Subsection"/>
    <w:basedOn w:val="Heading2"/>
    <w:pPr>
      <w:spacing w:before="0"/>
    </w:pPr>
    <w:rPr>
      <w:color w:val="595959" w:themeColor="text1" w:themeTint="A6"/>
      <w:sz w:val="26"/>
    </w:rPr>
  </w:style>
  <w:style w:type="paragraph" w:customStyle="1" w:styleId="PersonalName">
    <w:name w:val="Personal Name"/>
    <w:basedOn w:val="Title"/>
    <w:rPr>
      <w:color w:val="FFFFFF" w:themeColor="background1"/>
      <w:sz w:val="36"/>
      <w14:shadow w14:blurRad="50800" w14:dist="38100" w14:dir="2700000" w14:sx="100000" w14:sy="100000" w14:kx="0" w14:ky="0" w14:algn="tl">
        <w14:srgbClr w14:val="000000">
          <w14:alpha w14:val="75000"/>
        </w14:srgbClr>
      </w14:shadow>
    </w:rPr>
  </w:style>
  <w:style w:type="paragraph" w:customStyle="1" w:styleId="SubsectionDate">
    <w:name w:val="Subsection Date"/>
    <w:basedOn w:val="Normal"/>
    <w:pPr>
      <w:spacing w:after="0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Microsoft%20Office\Templates\1033\BlackTie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EC5478E780F4EF082CCB2DC124A10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CD1285-F5BA-453C-80CE-F591FD7AF176}"/>
      </w:docPartPr>
      <w:docPartBody>
        <w:p w:rsidR="00E85362" w:rsidRDefault="00F45B5A">
          <w:pPr>
            <w:pStyle w:val="AEC5478E780F4EF082CCB2DC124A1047"/>
          </w:pPr>
          <w:r>
            <w:rPr>
              <w:rStyle w:val="PlaceholderText"/>
            </w:rPr>
            <w:t>Choose a building block.</w:t>
          </w:r>
        </w:p>
      </w:docPartBody>
    </w:docPart>
    <w:docPart>
      <w:docPartPr>
        <w:name w:val="09D72C6BC4434EEABBCE3D4A61050B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94193C-BEFD-4174-A603-90ECF7864F51}"/>
      </w:docPartPr>
      <w:docPartBody>
        <w:p w:rsidR="00E85362" w:rsidRDefault="00F45B5A">
          <w:pPr>
            <w:pStyle w:val="09D72C6BC4434EEABBCE3D4A61050BAD"/>
          </w:pPr>
          <w:r>
            <w:rPr>
              <w:rStyle w:val="PlaceholderText"/>
              <w:color w:val="1F497D" w:themeColor="text2"/>
            </w:rPr>
            <w:t>[Type your e-mail]</w:t>
          </w:r>
        </w:p>
      </w:docPartBody>
    </w:docPart>
    <w:docPart>
      <w:docPartPr>
        <w:name w:val="14A69AE29E64462AB767575888BE6F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F24287-9F99-46D1-8DD6-7E859B973CCA}"/>
      </w:docPartPr>
      <w:docPartBody>
        <w:p w:rsidR="00E85362" w:rsidRDefault="00F45B5A">
          <w:pPr>
            <w:pStyle w:val="14A69AE29E64462AB767575888BE6F32"/>
          </w:pPr>
          <w:r>
            <w:rPr>
              <w:rStyle w:val="PlaceholderText"/>
              <w:color w:val="1F497D" w:themeColor="text2"/>
            </w:rPr>
            <w:t>[Type your address]</w:t>
          </w:r>
        </w:p>
      </w:docPartBody>
    </w:docPart>
    <w:docPart>
      <w:docPartPr>
        <w:name w:val="FAD9F628C55948DB8A36A50E83F58B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D6CFBA-6405-4B31-B6B7-9B462D4F9CCC}"/>
      </w:docPartPr>
      <w:docPartBody>
        <w:p w:rsidR="00E85362" w:rsidRDefault="00F45B5A">
          <w:pPr>
            <w:pStyle w:val="FAD9F628C55948DB8A36A50E83F58BAE"/>
          </w:pPr>
          <w:r>
            <w:rPr>
              <w:rStyle w:val="PlaceholderText"/>
              <w:color w:val="1F497D" w:themeColor="text2"/>
            </w:rPr>
            <w:t>[Type your phone number]</w:t>
          </w:r>
        </w:p>
      </w:docPartBody>
    </w:docPart>
    <w:docPart>
      <w:docPartPr>
        <w:name w:val="EC36D2458A524354A69D29D71B2229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818020-7467-4C02-8C9A-3FEA25B788D8}"/>
      </w:docPartPr>
      <w:docPartBody>
        <w:p w:rsidR="00E85362" w:rsidRDefault="00F45B5A">
          <w:pPr>
            <w:pStyle w:val="EC36D2458A524354A69D29D71B22293B"/>
          </w:pPr>
          <w:r>
            <w:rPr>
              <w:rStyle w:val="PlaceholderText"/>
              <w:color w:val="1F497D" w:themeColor="text2"/>
            </w:rPr>
            <w:t>[Type your website]</w:t>
          </w:r>
        </w:p>
      </w:docPartBody>
    </w:docPart>
    <w:docPart>
      <w:docPartPr>
        <w:name w:val="E8B8D2FDDE3E4218A3318E9E01DE4D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01CF24-4528-47B3-8969-FE85288AFDBA}"/>
      </w:docPartPr>
      <w:docPartBody>
        <w:p w:rsidR="00E85362" w:rsidRDefault="00F45B5A">
          <w:pPr>
            <w:pStyle w:val="E8B8D2FDDE3E4218A3318E9E01DE4DCE"/>
          </w:pPr>
          <w:r>
            <w:t>[Type Your Name]</w:t>
          </w:r>
        </w:p>
      </w:docPartBody>
    </w:docPart>
    <w:docPart>
      <w:docPartPr>
        <w:name w:val="E316BA7D61A04D9E9471617524F9EE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221245-8135-446A-A2F9-C80C8D7DC812}"/>
      </w:docPartPr>
      <w:docPartBody>
        <w:p w:rsidR="00E85362" w:rsidRDefault="00F45B5A">
          <w:pPr>
            <w:pStyle w:val="E316BA7D61A04D9E9471617524F9EE9C"/>
          </w:pPr>
          <w:r>
            <w:rPr>
              <w:color w:val="1F497D" w:themeColor="text2"/>
            </w:rPr>
            <w:t>[Type the 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5B5A"/>
    <w:rsid w:val="001E17E2"/>
    <w:rsid w:val="00371589"/>
    <w:rsid w:val="004515EA"/>
    <w:rsid w:val="006344DF"/>
    <w:rsid w:val="00815226"/>
    <w:rsid w:val="00952FD1"/>
    <w:rsid w:val="009A7C7C"/>
    <w:rsid w:val="00AB196D"/>
    <w:rsid w:val="00D043F8"/>
    <w:rsid w:val="00D620FF"/>
    <w:rsid w:val="00DB0949"/>
    <w:rsid w:val="00E14D11"/>
    <w:rsid w:val="00E85362"/>
    <w:rsid w:val="00F45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Pr>
      <w:color w:val="auto"/>
    </w:rPr>
  </w:style>
  <w:style w:type="paragraph" w:customStyle="1" w:styleId="AEC5478E780F4EF082CCB2DC124A1047">
    <w:name w:val="AEC5478E780F4EF082CCB2DC124A1047"/>
  </w:style>
  <w:style w:type="paragraph" w:customStyle="1" w:styleId="09D72C6BC4434EEABBCE3D4A61050BAD">
    <w:name w:val="09D72C6BC4434EEABBCE3D4A61050BAD"/>
  </w:style>
  <w:style w:type="paragraph" w:customStyle="1" w:styleId="14A69AE29E64462AB767575888BE6F32">
    <w:name w:val="14A69AE29E64462AB767575888BE6F32"/>
  </w:style>
  <w:style w:type="paragraph" w:customStyle="1" w:styleId="FAD9F628C55948DB8A36A50E83F58BAE">
    <w:name w:val="FAD9F628C55948DB8A36A50E83F58BAE"/>
  </w:style>
  <w:style w:type="paragraph" w:customStyle="1" w:styleId="EC36D2458A524354A69D29D71B22293B">
    <w:name w:val="EC36D2458A524354A69D29D71B22293B"/>
  </w:style>
  <w:style w:type="paragraph" w:customStyle="1" w:styleId="6DF141FDF8E6476D8D02792FE97AC835">
    <w:name w:val="6DF141FDF8E6476D8D02792FE97AC835"/>
  </w:style>
  <w:style w:type="character" w:styleId="IntenseEmphasis">
    <w:name w:val="Intense Emphasis"/>
    <w:aliases w:val="Subsection Intense Emphasis"/>
    <w:uiPriority w:val="21"/>
    <w:qFormat/>
  </w:style>
  <w:style w:type="paragraph" w:customStyle="1" w:styleId="462C01895AE840FCBA4216E6F68D80C8">
    <w:name w:val="462C01895AE840FCBA4216E6F68D80C8"/>
  </w:style>
  <w:style w:type="paragraph" w:customStyle="1" w:styleId="4E140A0DDAD2491DA731D128D8277FC6">
    <w:name w:val="4E140A0DDAD2491DA731D128D8277FC6"/>
  </w:style>
  <w:style w:type="paragraph" w:customStyle="1" w:styleId="7184C507220B419697CA4085C9894131">
    <w:name w:val="7184C507220B419697CA4085C9894131"/>
  </w:style>
  <w:style w:type="paragraph" w:customStyle="1" w:styleId="5B90D2346AAF4E16A7988D0F067F19A8">
    <w:name w:val="5B90D2346AAF4E16A7988D0F067F19A8"/>
  </w:style>
  <w:style w:type="paragraph" w:customStyle="1" w:styleId="7E174146FD084AD1AB0D789F153BB026">
    <w:name w:val="7E174146FD084AD1AB0D789F153BB026"/>
  </w:style>
  <w:style w:type="paragraph" w:customStyle="1" w:styleId="922AB0E5B80649B99E6256FECC31A185">
    <w:name w:val="922AB0E5B80649B99E6256FECC31A185"/>
  </w:style>
  <w:style w:type="paragraph" w:customStyle="1" w:styleId="DC72FBF1C9A24901AF233393BB2A34E7">
    <w:name w:val="DC72FBF1C9A24901AF233393BB2A34E7"/>
  </w:style>
  <w:style w:type="paragraph" w:customStyle="1" w:styleId="12F91244EA924229A6B74DB8D1A98BAE">
    <w:name w:val="12F91244EA924229A6B74DB8D1A98BAE"/>
  </w:style>
  <w:style w:type="paragraph" w:customStyle="1" w:styleId="1355913E5B624248B005F33F3A5CBA65">
    <w:name w:val="1355913E5B624248B005F33F3A5CBA65"/>
  </w:style>
  <w:style w:type="paragraph" w:customStyle="1" w:styleId="613C107D19BD46E39A0D306159709371">
    <w:name w:val="613C107D19BD46E39A0D306159709371"/>
  </w:style>
  <w:style w:type="paragraph" w:customStyle="1" w:styleId="038EDEE80C024AE0BBD8BE43223BA730">
    <w:name w:val="038EDEE80C024AE0BBD8BE43223BA730"/>
  </w:style>
  <w:style w:type="paragraph" w:customStyle="1" w:styleId="E8B8D2FDDE3E4218A3318E9E01DE4DCE">
    <w:name w:val="E8B8D2FDDE3E4218A3318E9E01DE4DCE"/>
  </w:style>
  <w:style w:type="paragraph" w:customStyle="1" w:styleId="E316BA7D61A04D9E9471617524F9EE9C">
    <w:name w:val="E316BA7D61A04D9E9471617524F9EE9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Pr>
      <w:color w:val="auto"/>
    </w:rPr>
  </w:style>
  <w:style w:type="paragraph" w:customStyle="1" w:styleId="AEC5478E780F4EF082CCB2DC124A1047">
    <w:name w:val="AEC5478E780F4EF082CCB2DC124A1047"/>
  </w:style>
  <w:style w:type="paragraph" w:customStyle="1" w:styleId="09D72C6BC4434EEABBCE3D4A61050BAD">
    <w:name w:val="09D72C6BC4434EEABBCE3D4A61050BAD"/>
  </w:style>
  <w:style w:type="paragraph" w:customStyle="1" w:styleId="14A69AE29E64462AB767575888BE6F32">
    <w:name w:val="14A69AE29E64462AB767575888BE6F32"/>
  </w:style>
  <w:style w:type="paragraph" w:customStyle="1" w:styleId="FAD9F628C55948DB8A36A50E83F58BAE">
    <w:name w:val="FAD9F628C55948DB8A36A50E83F58BAE"/>
  </w:style>
  <w:style w:type="paragraph" w:customStyle="1" w:styleId="EC36D2458A524354A69D29D71B22293B">
    <w:name w:val="EC36D2458A524354A69D29D71B22293B"/>
  </w:style>
  <w:style w:type="paragraph" w:customStyle="1" w:styleId="6DF141FDF8E6476D8D02792FE97AC835">
    <w:name w:val="6DF141FDF8E6476D8D02792FE97AC835"/>
  </w:style>
  <w:style w:type="character" w:styleId="IntenseEmphasis">
    <w:name w:val="Intense Emphasis"/>
    <w:aliases w:val="Subsection Intense Emphasis"/>
    <w:uiPriority w:val="21"/>
    <w:qFormat/>
  </w:style>
  <w:style w:type="paragraph" w:customStyle="1" w:styleId="462C01895AE840FCBA4216E6F68D80C8">
    <w:name w:val="462C01895AE840FCBA4216E6F68D80C8"/>
  </w:style>
  <w:style w:type="paragraph" w:customStyle="1" w:styleId="4E140A0DDAD2491DA731D128D8277FC6">
    <w:name w:val="4E140A0DDAD2491DA731D128D8277FC6"/>
  </w:style>
  <w:style w:type="paragraph" w:customStyle="1" w:styleId="7184C507220B419697CA4085C9894131">
    <w:name w:val="7184C507220B419697CA4085C9894131"/>
  </w:style>
  <w:style w:type="paragraph" w:customStyle="1" w:styleId="5B90D2346AAF4E16A7988D0F067F19A8">
    <w:name w:val="5B90D2346AAF4E16A7988D0F067F19A8"/>
  </w:style>
  <w:style w:type="paragraph" w:customStyle="1" w:styleId="7E174146FD084AD1AB0D789F153BB026">
    <w:name w:val="7E174146FD084AD1AB0D789F153BB026"/>
  </w:style>
  <w:style w:type="paragraph" w:customStyle="1" w:styleId="922AB0E5B80649B99E6256FECC31A185">
    <w:name w:val="922AB0E5B80649B99E6256FECC31A185"/>
  </w:style>
  <w:style w:type="paragraph" w:customStyle="1" w:styleId="DC72FBF1C9A24901AF233393BB2A34E7">
    <w:name w:val="DC72FBF1C9A24901AF233393BB2A34E7"/>
  </w:style>
  <w:style w:type="paragraph" w:customStyle="1" w:styleId="12F91244EA924229A6B74DB8D1A98BAE">
    <w:name w:val="12F91244EA924229A6B74DB8D1A98BAE"/>
  </w:style>
  <w:style w:type="paragraph" w:customStyle="1" w:styleId="1355913E5B624248B005F33F3A5CBA65">
    <w:name w:val="1355913E5B624248B005F33F3A5CBA65"/>
  </w:style>
  <w:style w:type="paragraph" w:customStyle="1" w:styleId="613C107D19BD46E39A0D306159709371">
    <w:name w:val="613C107D19BD46E39A0D306159709371"/>
  </w:style>
  <w:style w:type="paragraph" w:customStyle="1" w:styleId="038EDEE80C024AE0BBD8BE43223BA730">
    <w:name w:val="038EDEE80C024AE0BBD8BE43223BA730"/>
  </w:style>
  <w:style w:type="paragraph" w:customStyle="1" w:styleId="E8B8D2FDDE3E4218A3318E9E01DE4DCE">
    <w:name w:val="E8B8D2FDDE3E4218A3318E9E01DE4DCE"/>
  </w:style>
  <w:style w:type="paragraph" w:customStyle="1" w:styleId="E316BA7D61A04D9E9471617524F9EE9C">
    <w:name w:val="E316BA7D61A04D9E9471617524F9EE9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BlackTie">
  <a:themeElements>
    <a:clrScheme name="BlackTie">
      <a:dk1>
        <a:srgbClr val="000000"/>
      </a:dk1>
      <a:lt1>
        <a:srgbClr val="FFFFFF"/>
      </a:lt1>
      <a:dk2>
        <a:srgbClr val="46464A"/>
      </a:dk2>
      <a:lt2>
        <a:srgbClr val="E3DCCF"/>
      </a:lt2>
      <a:accent1>
        <a:srgbClr val="6F6F74"/>
      </a:accent1>
      <a:accent2>
        <a:srgbClr val="A7B789"/>
      </a:accent2>
      <a:accent3>
        <a:srgbClr val="BEAE98"/>
      </a:accent3>
      <a:accent4>
        <a:srgbClr val="92A9B9"/>
      </a:accent4>
      <a:accent5>
        <a:srgbClr val="9C8265"/>
      </a:accent5>
      <a:accent6>
        <a:srgbClr val="8D6974"/>
      </a:accent6>
      <a:hlink>
        <a:srgbClr val="67AABF"/>
      </a:hlink>
      <a:folHlink>
        <a:srgbClr val="B1B5AB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20000"/>
              </a:schemeClr>
            </a:duotone>
          </a:blip>
          <a:stretch/>
        </a:blip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30000"/>
                <a:satMod val="255000"/>
              </a:schemeClr>
            </a:gs>
          </a:gsLst>
          <a:path path="circle">
            <a:fillToRect l="50000" t="-80000" r="50000" b="18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>43 Kingsport Dr. South Elgin, IL 60177</CompanyAddress>
  <CompanyPhone>(630) 624-4272</CompanyPhone>
  <CompanyFax/>
  <CompanyEmail>tarragoncatering@gmail.com</CompanyEmail>
</CoverPageProperties>
</file>

<file path=customXml/item2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>true</outs:corruptMetadataWasLost>
</outs:outSpaceData>
</file>

<file path=customXml/item3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2F762DA-57FE-4DB2-A5C9-E5D4ACBFE43A}">
  <ds:schemaRefs>
    <ds:schemaRef ds:uri="http://schemas.microsoft.com/office/2009/outspace/metadata"/>
  </ds:schemaRefs>
</ds:datastoreItem>
</file>

<file path=customXml/itemProps3.xml><?xml version="1.0" encoding="utf-8"?>
<ds:datastoreItem xmlns:ds="http://schemas.openxmlformats.org/officeDocument/2006/customXml" ds:itemID="{AAE45129-714C-4E5B-AC58-FAC6354744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BlackTieResume</Template>
  <TotalTime>1</TotalTime>
  <Pages>1</Pages>
  <Words>105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Tarragon Catering</dc:creator>
  <cp:lastModifiedBy>Chef Doug</cp:lastModifiedBy>
  <cp:revision>2</cp:revision>
  <cp:lastPrinted>2012-01-05T15:50:00Z</cp:lastPrinted>
  <dcterms:created xsi:type="dcterms:W3CDTF">2012-03-07T14:26:00Z</dcterms:created>
  <dcterms:modified xsi:type="dcterms:W3CDTF">2012-03-07T14:26:00Z</dcterms:modified>
</cp:coreProperties>
</file>