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D26" w:rsidRPr="008066FB" w:rsidRDefault="00C51113" w:rsidP="00D10BEF">
      <w:pPr>
        <w:pStyle w:val="NoSpacing"/>
      </w:pPr>
      <w:r w:rsidRPr="00C51113">
        <w:rPr>
          <w:b/>
          <w:sz w:val="24"/>
          <w:szCs w:val="24"/>
        </w:rPr>
        <w:t>National Interpreting Agen</w:t>
      </w:r>
      <w:r w:rsidRPr="00C51113">
        <w:rPr>
          <w:b/>
          <w:i/>
          <w:sz w:val="24"/>
          <w:szCs w:val="24"/>
        </w:rPr>
        <w:t>c</w:t>
      </w:r>
      <w:r w:rsidRPr="00C51113">
        <w:rPr>
          <w:b/>
          <w:sz w:val="24"/>
          <w:szCs w:val="24"/>
        </w:rPr>
        <w:t xml:space="preserve">y                                                                                      </w:t>
      </w:r>
      <w:r w:rsidR="00D10BEF" w:rsidRPr="008066FB">
        <w:rPr>
          <w:noProof/>
        </w:rPr>
        <w:drawing>
          <wp:inline distT="0" distB="0" distL="0" distR="0" wp14:anchorId="6B0E8A0A" wp14:editId="27D290E7">
            <wp:extent cx="1101135" cy="999179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135" cy="99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66FB">
        <w:t xml:space="preserve"> </w:t>
      </w:r>
    </w:p>
    <w:p w:rsidR="00C51113" w:rsidRDefault="00C51113" w:rsidP="00D10BEF">
      <w:pPr>
        <w:pStyle w:val="NoSpacing"/>
      </w:pPr>
      <w:r>
        <w:t>Gina D A</w:t>
      </w:r>
      <w:r w:rsidRPr="008066FB">
        <w:t>sad</w:t>
      </w:r>
    </w:p>
    <w:p w:rsidR="003B6BB5" w:rsidRPr="008066FB" w:rsidRDefault="00C51113" w:rsidP="00D10BEF">
      <w:pPr>
        <w:pStyle w:val="NoSpacing"/>
      </w:pPr>
      <w:r>
        <w:t>Executive D</w:t>
      </w:r>
      <w:r w:rsidRPr="008066FB">
        <w:t>irector</w:t>
      </w:r>
    </w:p>
    <w:p w:rsidR="003B6BB5" w:rsidRPr="008066FB" w:rsidRDefault="00C51113" w:rsidP="00D10BEF">
      <w:pPr>
        <w:pStyle w:val="NoSpacing"/>
      </w:pPr>
      <w:r>
        <w:t>P.O. B</w:t>
      </w:r>
      <w:r w:rsidRPr="008066FB">
        <w:t>ox 35478</w:t>
      </w:r>
    </w:p>
    <w:p w:rsidR="003B6BB5" w:rsidRPr="008066FB" w:rsidRDefault="00C51113" w:rsidP="00D10BEF">
      <w:pPr>
        <w:pStyle w:val="NoSpacing"/>
      </w:pPr>
      <w:r>
        <w:t>Cleveland, O</w:t>
      </w:r>
      <w:r w:rsidRPr="008066FB">
        <w:t>hio 44135</w:t>
      </w:r>
    </w:p>
    <w:p w:rsidR="003B6BB5" w:rsidRPr="008066FB" w:rsidRDefault="00C51113" w:rsidP="00D10BEF">
      <w:pPr>
        <w:pStyle w:val="NoSpacing"/>
      </w:pPr>
      <w:r w:rsidRPr="008066FB">
        <w:t>216-527-3400 office</w:t>
      </w:r>
    </w:p>
    <w:p w:rsidR="003B6BB5" w:rsidRPr="008066FB" w:rsidRDefault="00C51113" w:rsidP="00D10BEF">
      <w:pPr>
        <w:pStyle w:val="NoSpacing"/>
      </w:pPr>
      <w:r w:rsidRPr="008066FB">
        <w:t>216-527-4181 cell</w:t>
      </w:r>
    </w:p>
    <w:p w:rsidR="003B6BB5" w:rsidRPr="008066FB" w:rsidRDefault="00C51113" w:rsidP="00D10BEF">
      <w:pPr>
        <w:pStyle w:val="NoSpacing"/>
      </w:pPr>
      <w:r>
        <w:t>330-975</w:t>
      </w:r>
      <w:r w:rsidRPr="008066FB">
        <w:t>-4419 fax</w:t>
      </w:r>
    </w:p>
    <w:p w:rsidR="003B6BB5" w:rsidRPr="008066FB" w:rsidRDefault="00C51113" w:rsidP="00D10BEF">
      <w:pPr>
        <w:pStyle w:val="NoSpacing"/>
      </w:pPr>
      <w:r>
        <w:t>N.Interpreting.A</w:t>
      </w:r>
      <w:r w:rsidRPr="008066FB">
        <w:t>@aol.com</w:t>
      </w:r>
    </w:p>
    <w:p w:rsidR="002269D3" w:rsidRDefault="00713C0D" w:rsidP="00536807">
      <w:pPr>
        <w:pStyle w:val="NoSpacing"/>
      </w:pPr>
      <w:hyperlink r:id="rId8" w:history="1">
        <w:r w:rsidR="00C51113" w:rsidRPr="007831BC">
          <w:rPr>
            <w:rStyle w:val="Hyperlink"/>
            <w:sz w:val="20"/>
            <w:szCs w:val="20"/>
          </w:rPr>
          <w:t>www.nationalinterpretingagency.com</w:t>
        </w:r>
      </w:hyperlink>
    </w:p>
    <w:p w:rsidR="00536807" w:rsidRDefault="00536807" w:rsidP="00536807">
      <w:pPr>
        <w:pStyle w:val="NoSpacing"/>
      </w:pPr>
    </w:p>
    <w:p w:rsidR="00536807" w:rsidRDefault="00536807" w:rsidP="00536807">
      <w:pPr>
        <w:pStyle w:val="NoSpacing"/>
      </w:pPr>
    </w:p>
    <w:p w:rsidR="00536807" w:rsidRDefault="00536807" w:rsidP="00536807">
      <w:pPr>
        <w:pStyle w:val="NoSpacing"/>
      </w:pPr>
    </w:p>
    <w:p w:rsidR="002269D3" w:rsidRPr="00F4546C" w:rsidRDefault="000242FB" w:rsidP="00C51113">
      <w:pPr>
        <w:jc w:val="center"/>
        <w:rPr>
          <w:rFonts w:ascii="Times New Roman" w:hAnsi="Times New Roman" w:cs="Times New Roman"/>
          <w:sz w:val="40"/>
          <w:szCs w:val="40"/>
        </w:rPr>
      </w:pPr>
      <w:r w:rsidRPr="00F4546C">
        <w:rPr>
          <w:rFonts w:ascii="Times New Roman" w:hAnsi="Times New Roman" w:cs="Times New Roman"/>
          <w:sz w:val="40"/>
          <w:szCs w:val="40"/>
          <w:u w:val="single"/>
        </w:rPr>
        <w:t xml:space="preserve"> </w:t>
      </w:r>
      <w:r w:rsidR="00C51113" w:rsidRPr="00F4546C">
        <w:rPr>
          <w:rFonts w:ascii="Times New Roman" w:hAnsi="Times New Roman" w:cs="Times New Roman"/>
          <w:sz w:val="40"/>
          <w:szCs w:val="40"/>
          <w:u w:val="single"/>
        </w:rPr>
        <w:t>Signed Agreement of Services</w:t>
      </w:r>
      <w:r w:rsidR="00C51113" w:rsidRPr="00F4546C">
        <w:rPr>
          <w:rFonts w:ascii="Times New Roman" w:hAnsi="Times New Roman" w:cs="Times New Roman"/>
          <w:sz w:val="40"/>
          <w:szCs w:val="40"/>
        </w:rPr>
        <w:t xml:space="preserve">    </w:t>
      </w:r>
      <w:r w:rsidR="007E345F" w:rsidRPr="00F4546C">
        <w:rPr>
          <w:rFonts w:ascii="Times New Roman" w:hAnsi="Times New Roman" w:cs="Times New Roman"/>
          <w:sz w:val="40"/>
          <w:szCs w:val="40"/>
        </w:rPr>
        <w:t>(SAS</w:t>
      </w:r>
      <w:r w:rsidR="00C51113" w:rsidRPr="00F4546C">
        <w:rPr>
          <w:rFonts w:ascii="Times New Roman" w:hAnsi="Times New Roman" w:cs="Times New Roman"/>
          <w:sz w:val="40"/>
          <w:szCs w:val="40"/>
        </w:rPr>
        <w:t xml:space="preserve"> form)</w:t>
      </w:r>
    </w:p>
    <w:p w:rsidR="002269D3" w:rsidRPr="002269D3" w:rsidRDefault="002269D3" w:rsidP="002269D3">
      <w:pPr>
        <w:jc w:val="center"/>
        <w:rPr>
          <w:sz w:val="20"/>
          <w:szCs w:val="20"/>
        </w:rPr>
      </w:pPr>
    </w:p>
    <w:p w:rsidR="002269D3" w:rsidRPr="002269D3" w:rsidRDefault="00C51113" w:rsidP="002269D3">
      <w:pPr>
        <w:tabs>
          <w:tab w:val="left" w:pos="615"/>
        </w:tabs>
      </w:pPr>
      <w:r>
        <w:t>Services from National Interpreting A</w:t>
      </w:r>
      <w:r w:rsidR="00246F4B">
        <w:t>gency will be performed for</w:t>
      </w:r>
      <w:r w:rsidR="00117CE8">
        <w:t xml:space="preserve"> (YOUR NAME)</w:t>
      </w:r>
      <w:r w:rsidR="00246F4B">
        <w:t xml:space="preserve">: </w:t>
      </w:r>
      <w:r w:rsidRPr="002269D3">
        <w:t>___________________________________________________________</w:t>
      </w:r>
      <w:r w:rsidR="00536807">
        <w:t>___________________</w:t>
      </w:r>
      <w:r w:rsidR="00246F4B">
        <w:t>_______</w:t>
      </w:r>
    </w:p>
    <w:p w:rsidR="00F929BF" w:rsidRDefault="00246F4B" w:rsidP="002269D3">
      <w:pPr>
        <w:tabs>
          <w:tab w:val="left" w:pos="615"/>
        </w:tabs>
      </w:pPr>
      <w:r>
        <w:t xml:space="preserve">Company name: </w:t>
      </w:r>
      <w:r w:rsidR="00C51113" w:rsidRPr="002269D3">
        <w:t>________________</w:t>
      </w:r>
      <w:r>
        <w:t>_______________________________________________________</w:t>
      </w:r>
    </w:p>
    <w:p w:rsidR="00246F4B" w:rsidRDefault="00246F4B" w:rsidP="002269D3">
      <w:pPr>
        <w:tabs>
          <w:tab w:val="left" w:pos="615"/>
        </w:tabs>
      </w:pPr>
      <w:r>
        <w:t>Billing party address: ___________________________________________________________________</w:t>
      </w:r>
    </w:p>
    <w:p w:rsidR="00246F4B" w:rsidRDefault="00246F4B" w:rsidP="002269D3">
      <w:pPr>
        <w:tabs>
          <w:tab w:val="left" w:pos="615"/>
        </w:tabs>
      </w:pPr>
      <w:r>
        <w:t>Phone number: ________________________________________________________________________</w:t>
      </w:r>
    </w:p>
    <w:p w:rsidR="00246F4B" w:rsidRDefault="00246F4B" w:rsidP="002269D3">
      <w:pPr>
        <w:tabs>
          <w:tab w:val="left" w:pos="615"/>
        </w:tabs>
      </w:pPr>
      <w:r>
        <w:t>Email: _______________________________________________________________________________</w:t>
      </w:r>
    </w:p>
    <w:p w:rsidR="00246F4B" w:rsidRPr="002269D3" w:rsidRDefault="00246F4B" w:rsidP="002269D3">
      <w:pPr>
        <w:tabs>
          <w:tab w:val="left" w:pos="615"/>
        </w:tabs>
      </w:pPr>
      <w:r>
        <w:t>Fax: _________________________________________________________________________________</w:t>
      </w:r>
    </w:p>
    <w:p w:rsidR="002269D3" w:rsidRPr="002269D3" w:rsidRDefault="00C51113" w:rsidP="00F929BF">
      <w:pPr>
        <w:tabs>
          <w:tab w:val="left" w:pos="615"/>
        </w:tabs>
      </w:pPr>
      <w:r w:rsidRPr="002269D3">
        <w:t>(</w:t>
      </w:r>
      <w:r>
        <w:t>M</w:t>
      </w:r>
      <w:r w:rsidR="00536807">
        <w:t>, T, W</w:t>
      </w:r>
      <w:r>
        <w:t xml:space="preserve">, </w:t>
      </w:r>
      <w:proofErr w:type="spellStart"/>
      <w:r>
        <w:t>Th</w:t>
      </w:r>
      <w:proofErr w:type="spellEnd"/>
      <w:r w:rsidR="00536807">
        <w:t>, F, S, S</w:t>
      </w:r>
      <w:r>
        <w:t>un), _________________2013   at      ____________AM/PM_____________AM/PM</w:t>
      </w:r>
      <w:r w:rsidRPr="002269D3">
        <w:t xml:space="preserve">                                                                                                                                   </w:t>
      </w:r>
      <w:r>
        <w:t xml:space="preserve">                                                       </w:t>
      </w:r>
      <w:r w:rsidR="00536807">
        <w:tab/>
      </w:r>
      <w:r>
        <w:t>(d</w:t>
      </w:r>
      <w:r w:rsidRPr="002269D3">
        <w:t>ay</w:t>
      </w:r>
      <w:r w:rsidR="00536807">
        <w:t xml:space="preserve"> of week)                    (D</w:t>
      </w:r>
      <w:r>
        <w:t xml:space="preserve">ate)                                   (start </w:t>
      </w:r>
      <w:r w:rsidRPr="002269D3">
        <w:t>time)</w:t>
      </w:r>
      <w:r>
        <w:t xml:space="preserve">                      (est. End time)</w:t>
      </w:r>
    </w:p>
    <w:p w:rsidR="002269D3" w:rsidRDefault="00117CE8" w:rsidP="002269D3">
      <w:pPr>
        <w:tabs>
          <w:tab w:val="left" w:pos="615"/>
        </w:tabs>
      </w:pPr>
      <w:r>
        <w:t>Type of interpreting setting (church, medical, legal, educational, community)</w:t>
      </w:r>
      <w:r w:rsidR="00246F4B">
        <w:t xml:space="preserve">: </w:t>
      </w:r>
      <w:r w:rsidR="00C51113" w:rsidRPr="002269D3">
        <w:t>__________________</w:t>
      </w:r>
      <w:r w:rsidR="00536807">
        <w:t>___</w:t>
      </w:r>
      <w:r w:rsidR="000242FB">
        <w:t>_________________________________</w:t>
      </w:r>
      <w:r w:rsidR="00246F4B">
        <w:t>_______________________________</w:t>
      </w:r>
    </w:p>
    <w:p w:rsidR="00246F4B" w:rsidRDefault="00246F4B" w:rsidP="002269D3">
      <w:pPr>
        <w:tabs>
          <w:tab w:val="left" w:pos="615"/>
        </w:tabs>
      </w:pPr>
      <w:r>
        <w:t>How many interpreters needed: ____________________________________________________________________________________</w:t>
      </w:r>
      <w:proofErr w:type="gramStart"/>
      <w:r>
        <w:t>_</w:t>
      </w:r>
      <w:proofErr w:type="gramEnd"/>
    </w:p>
    <w:p w:rsidR="00246F4B" w:rsidRDefault="00246F4B" w:rsidP="002269D3">
      <w:pPr>
        <w:tabs>
          <w:tab w:val="left" w:pos="615"/>
        </w:tabs>
      </w:pPr>
      <w:r>
        <w:t xml:space="preserve">Type of interpreting – ASL, Tactile, </w:t>
      </w:r>
      <w:proofErr w:type="gramStart"/>
      <w:r>
        <w:t>Signed</w:t>
      </w:r>
      <w:proofErr w:type="gramEnd"/>
      <w:r>
        <w:t xml:space="preserve"> English: _____________________________________________________________________________________</w:t>
      </w:r>
    </w:p>
    <w:p w:rsidR="00246F4B" w:rsidRDefault="00117CE8" w:rsidP="002269D3">
      <w:pPr>
        <w:tabs>
          <w:tab w:val="left" w:pos="615"/>
        </w:tabs>
      </w:pPr>
      <w:r>
        <w:lastRenderedPageBreak/>
        <w:t>Name of location where assignment is held</w:t>
      </w:r>
      <w:r w:rsidR="00246F4B">
        <w:t>: _____________________________________________________________________________________</w:t>
      </w:r>
    </w:p>
    <w:p w:rsidR="000242FB" w:rsidRDefault="00246F4B" w:rsidP="002269D3">
      <w:pPr>
        <w:tabs>
          <w:tab w:val="left" w:pos="615"/>
        </w:tabs>
      </w:pPr>
      <w:r>
        <w:t xml:space="preserve">Address of </w:t>
      </w:r>
      <w:r w:rsidR="00117CE8">
        <w:t xml:space="preserve">specific </w:t>
      </w:r>
      <w:r>
        <w:t>assignment</w:t>
      </w:r>
      <w:r w:rsidR="00117CE8">
        <w:t xml:space="preserve"> scheduled</w:t>
      </w:r>
      <w:r>
        <w:t>: _____________________________________________________________________________________</w:t>
      </w:r>
      <w:r w:rsidR="000242FB">
        <w:t xml:space="preserve">                                                                   </w:t>
      </w:r>
    </w:p>
    <w:p w:rsidR="00246F4B" w:rsidRDefault="00C51113" w:rsidP="002269D3">
      <w:pPr>
        <w:tabs>
          <w:tab w:val="left" w:pos="615"/>
        </w:tabs>
      </w:pPr>
      <w:r>
        <w:t>(Department/room#/title)</w:t>
      </w:r>
      <w:r w:rsidR="00246F4B">
        <w:t>: _____________________________________________________________________________________</w:t>
      </w:r>
    </w:p>
    <w:p w:rsidR="00246F4B" w:rsidRDefault="007E345F" w:rsidP="00246F4B">
      <w:pPr>
        <w:tabs>
          <w:tab w:val="left" w:pos="615"/>
        </w:tabs>
      </w:pPr>
      <w:r>
        <w:t>(Client/Student/P</w:t>
      </w:r>
      <w:r w:rsidR="00536807">
        <w:t>atient</w:t>
      </w:r>
      <w:r>
        <w:t>/Employee</w:t>
      </w:r>
      <w:r w:rsidR="00F4546C">
        <w:t xml:space="preserve"> – individual who is deaf</w:t>
      </w:r>
      <w:r>
        <w:t>)</w:t>
      </w:r>
      <w:r w:rsidR="00246F4B">
        <w:t>: _____________________________________________________________________________________</w:t>
      </w:r>
      <w:r w:rsidR="00C51113" w:rsidRPr="002269D3">
        <w:t xml:space="preserve">                                                                                                                  </w:t>
      </w:r>
      <w:r w:rsidR="00246F4B">
        <w:t xml:space="preserve">                           </w:t>
      </w:r>
    </w:p>
    <w:p w:rsidR="00246F4B" w:rsidRDefault="00C51113" w:rsidP="00246F4B">
      <w:pPr>
        <w:tabs>
          <w:tab w:val="left" w:pos="615"/>
        </w:tabs>
      </w:pPr>
      <w:r w:rsidRPr="002269D3">
        <w:t>Contact</w:t>
      </w:r>
      <w:r w:rsidR="00536807">
        <w:t xml:space="preserve"> person name /Title</w:t>
      </w:r>
      <w:r w:rsidR="00246F4B">
        <w:t>: _____________________________________________________________________________________</w:t>
      </w:r>
      <w:r w:rsidR="00536807">
        <w:t xml:space="preserve">                                                           </w:t>
      </w:r>
    </w:p>
    <w:p w:rsidR="00246F4B" w:rsidRDefault="00536807" w:rsidP="00246F4B">
      <w:pPr>
        <w:tabs>
          <w:tab w:val="left" w:pos="615"/>
        </w:tabs>
      </w:pPr>
      <w:r w:rsidRPr="002269D3">
        <w:t>Contact</w:t>
      </w:r>
      <w:r>
        <w:t xml:space="preserve"> phone number</w:t>
      </w:r>
      <w:r w:rsidR="00246F4B">
        <w:t>: _____________________________________________________________________________________</w:t>
      </w:r>
    </w:p>
    <w:p w:rsidR="00F929BF" w:rsidRPr="002269D3" w:rsidRDefault="00C51113" w:rsidP="00246F4B">
      <w:pPr>
        <w:tabs>
          <w:tab w:val="left" w:pos="615"/>
        </w:tabs>
      </w:pPr>
      <w:r w:rsidRPr="002269D3">
        <w:t>Parking suggestion</w:t>
      </w:r>
      <w:r w:rsidR="00246F4B">
        <w:t xml:space="preserve">: </w:t>
      </w:r>
      <w:r w:rsidRPr="002269D3">
        <w:t>______________________</w:t>
      </w:r>
      <w:r w:rsidR="007E345F">
        <w:t>________</w:t>
      </w:r>
      <w:r w:rsidR="00246F4B">
        <w:t>_______________________________________________________</w:t>
      </w:r>
    </w:p>
    <w:p w:rsidR="002269D3" w:rsidRDefault="00C51113" w:rsidP="002269D3">
      <w:pPr>
        <w:tabs>
          <w:tab w:val="left" w:pos="615"/>
          <w:tab w:val="left" w:pos="11685"/>
          <w:tab w:val="left" w:pos="18150"/>
        </w:tabs>
      </w:pPr>
      <w:r w:rsidRPr="002269D3">
        <w:t>Special instructions or requests</w:t>
      </w:r>
      <w:r w:rsidR="00F4546C">
        <w:t xml:space="preserve"> (Please send any vital information that will assist interpreter)</w:t>
      </w:r>
      <w:r w:rsidR="00246F4B">
        <w:t>:</w:t>
      </w:r>
      <w:r w:rsidRPr="002269D3">
        <w:t>______________________________________________________</w:t>
      </w:r>
      <w:r w:rsidR="00F4546C">
        <w:t>____________________</w:t>
      </w:r>
    </w:p>
    <w:p w:rsidR="00536807" w:rsidRDefault="00536807" w:rsidP="002269D3">
      <w:pPr>
        <w:tabs>
          <w:tab w:val="left" w:pos="615"/>
          <w:tab w:val="left" w:pos="11685"/>
          <w:tab w:val="left" w:pos="18150"/>
        </w:tabs>
      </w:pPr>
      <w:r>
        <w:t>B</w:t>
      </w:r>
      <w:r w:rsidR="00C51113" w:rsidRPr="002269D3">
        <w:t>rief description of assignment</w:t>
      </w:r>
      <w:r w:rsidR="00246F4B">
        <w:t xml:space="preserve">: </w:t>
      </w:r>
      <w:r w:rsidR="00C51113" w:rsidRPr="002269D3">
        <w:t>_______________________________________________________________________________________________________________________________________________________________</w:t>
      </w:r>
      <w:r>
        <w:t>__</w:t>
      </w:r>
      <w:r w:rsidR="00246F4B">
        <w:t>_________</w:t>
      </w:r>
    </w:p>
    <w:p w:rsidR="00F4546C" w:rsidRDefault="00F4546C" w:rsidP="002269D3">
      <w:pPr>
        <w:tabs>
          <w:tab w:val="left" w:pos="615"/>
          <w:tab w:val="left" w:pos="11685"/>
          <w:tab w:val="left" w:pos="18150"/>
        </w:tabs>
      </w:pPr>
      <w:r>
        <w:t>Billing invoice w</w:t>
      </w:r>
      <w:r w:rsidR="00117CE8">
        <w:t xml:space="preserve">ill be sent to (name, telephone #, </w:t>
      </w:r>
      <w:proofErr w:type="gramStart"/>
      <w:r w:rsidR="00117CE8">
        <w:t>ext</w:t>
      </w:r>
      <w:proofErr w:type="gramEnd"/>
      <w:r w:rsidR="00117CE8">
        <w:t>., fax#</w:t>
      </w:r>
      <w:bookmarkStart w:id="0" w:name="_GoBack"/>
      <w:bookmarkEnd w:id="0"/>
      <w:r>
        <w:t>): ____________________________________________________________________________________</w:t>
      </w:r>
    </w:p>
    <w:p w:rsidR="00F4546C" w:rsidRDefault="00F4546C" w:rsidP="002269D3">
      <w:pPr>
        <w:tabs>
          <w:tab w:val="left" w:pos="615"/>
          <w:tab w:val="left" w:pos="11685"/>
          <w:tab w:val="left" w:pos="18150"/>
        </w:tabs>
      </w:pPr>
      <w:r>
        <w:t>Does any paperwork need signed for 3</w:t>
      </w:r>
      <w:r w:rsidRPr="00F4546C">
        <w:rPr>
          <w:vertAlign w:val="superscript"/>
        </w:rPr>
        <w:t>rd</w:t>
      </w:r>
      <w:r>
        <w:t xml:space="preserve"> party agency? YES____ NO_____</w:t>
      </w:r>
    </w:p>
    <w:p w:rsidR="00F4546C" w:rsidRPr="00F4546C" w:rsidRDefault="00F4546C" w:rsidP="002269D3">
      <w:pPr>
        <w:tabs>
          <w:tab w:val="left" w:pos="615"/>
          <w:tab w:val="left" w:pos="11685"/>
          <w:tab w:val="left" w:pos="18150"/>
        </w:tabs>
        <w:rPr>
          <w:b/>
          <w:i/>
        </w:rPr>
      </w:pPr>
    </w:p>
    <w:p w:rsidR="002269D3" w:rsidRPr="00F4546C" w:rsidRDefault="00C51113" w:rsidP="002269D3">
      <w:pPr>
        <w:tabs>
          <w:tab w:val="left" w:pos="615"/>
          <w:tab w:val="left" w:pos="11685"/>
          <w:tab w:val="left" w:pos="18150"/>
        </w:tabs>
        <w:rPr>
          <w:b/>
          <w:i/>
        </w:rPr>
      </w:pPr>
      <w:r w:rsidRPr="00F4546C">
        <w:rPr>
          <w:b/>
          <w:i/>
        </w:rPr>
        <w:t xml:space="preserve">I have read and agree upon </w:t>
      </w:r>
      <w:r w:rsidR="007E345F" w:rsidRPr="00F4546C">
        <w:rPr>
          <w:b/>
          <w:i/>
        </w:rPr>
        <w:t>the Terms and C</w:t>
      </w:r>
      <w:r w:rsidRPr="00F4546C">
        <w:rPr>
          <w:b/>
          <w:i/>
        </w:rPr>
        <w:t xml:space="preserve">onditions of National Interpreting Agency policies and procedures, rate of payment, time frame and procedure for how to submit payment for </w:t>
      </w:r>
      <w:r w:rsidR="007E345F" w:rsidRPr="00F4546C">
        <w:rPr>
          <w:b/>
          <w:i/>
        </w:rPr>
        <w:t>services. All documentation and forms for this assignment and billing are completely finalized.</w:t>
      </w:r>
    </w:p>
    <w:p w:rsidR="002269D3" w:rsidRPr="002269D3" w:rsidRDefault="00C51113" w:rsidP="002269D3">
      <w:pPr>
        <w:tabs>
          <w:tab w:val="left" w:pos="615"/>
          <w:tab w:val="left" w:pos="11685"/>
          <w:tab w:val="left" w:pos="18150"/>
        </w:tabs>
      </w:pPr>
      <w:r w:rsidRPr="002269D3">
        <w:t>____________________</w:t>
      </w:r>
      <w:r>
        <w:t>_____________________                       _________________________________</w:t>
      </w:r>
      <w:r w:rsidRPr="002269D3">
        <w:t xml:space="preserve">                                                                                                        </w:t>
      </w:r>
      <w:r>
        <w:t xml:space="preserve">               </w:t>
      </w:r>
      <w:r>
        <w:tab/>
        <w:t xml:space="preserve">                   (Print name</w:t>
      </w:r>
      <w:r w:rsidRPr="002269D3">
        <w:t xml:space="preserve">)  </w:t>
      </w:r>
      <w:r>
        <w:t xml:space="preserve">                                                                                        (Title)</w:t>
      </w:r>
    </w:p>
    <w:p w:rsidR="002269D3" w:rsidRPr="002269D3" w:rsidRDefault="00C51113" w:rsidP="002269D3">
      <w:pPr>
        <w:tabs>
          <w:tab w:val="left" w:pos="615"/>
          <w:tab w:val="left" w:pos="11685"/>
          <w:tab w:val="left" w:pos="18150"/>
        </w:tabs>
      </w:pPr>
      <w:r w:rsidRPr="002269D3">
        <w:t xml:space="preserve">     </w:t>
      </w:r>
    </w:p>
    <w:p w:rsidR="002269D3" w:rsidRPr="00F929BF" w:rsidRDefault="00C51113" w:rsidP="00F929BF">
      <w:pPr>
        <w:tabs>
          <w:tab w:val="left" w:pos="615"/>
          <w:tab w:val="left" w:pos="11685"/>
          <w:tab w:val="left" w:pos="18150"/>
        </w:tabs>
      </w:pPr>
      <w:r w:rsidRPr="002269D3">
        <w:t>_________________</w:t>
      </w:r>
      <w:r>
        <w:t>___________________________               _________________________________</w:t>
      </w:r>
      <w:r w:rsidRPr="002269D3">
        <w:t xml:space="preserve">                                                                                                </w:t>
      </w:r>
      <w:r>
        <w:t xml:space="preserve">  </w:t>
      </w:r>
      <w:r>
        <w:tab/>
        <w:t xml:space="preserve">                        (S</w:t>
      </w:r>
      <w:r w:rsidRPr="002269D3">
        <w:t xml:space="preserve">ignature)                                                            </w:t>
      </w:r>
      <w:r>
        <w:t xml:space="preserve">                        </w:t>
      </w:r>
      <w:r w:rsidRPr="002269D3">
        <w:t xml:space="preserve">    </w:t>
      </w:r>
      <w:r>
        <w:t>(Date)</w:t>
      </w:r>
      <w:r w:rsidRPr="002269D3">
        <w:t xml:space="preserve">       </w:t>
      </w:r>
    </w:p>
    <w:sectPr w:rsidR="002269D3" w:rsidRPr="00F929BF" w:rsidSect="008066FB">
      <w:pgSz w:w="12240" w:h="15840"/>
      <w:pgMar w:top="1440" w:right="1440" w:bottom="1440" w:left="1440" w:header="720" w:footer="720" w:gutter="0"/>
      <w:pgBorders w:offsetFrom="page">
        <w:top w:val="thinThickThinMediumGap" w:sz="24" w:space="24" w:color="17365D" w:themeColor="text2" w:themeShade="BF"/>
        <w:left w:val="thinThickThinMediumGap" w:sz="24" w:space="24" w:color="17365D" w:themeColor="text2" w:themeShade="BF"/>
        <w:bottom w:val="thinThickThinMediumGap" w:sz="24" w:space="24" w:color="17365D" w:themeColor="text2" w:themeShade="BF"/>
        <w:right w:val="thinThickThinMediumGap" w:sz="24" w:space="24" w:color="17365D" w:themeColor="text2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3C0D" w:rsidRDefault="00713C0D" w:rsidP="00A60C4F">
      <w:pPr>
        <w:spacing w:after="0" w:line="240" w:lineRule="auto"/>
      </w:pPr>
      <w:r>
        <w:separator/>
      </w:r>
    </w:p>
  </w:endnote>
  <w:endnote w:type="continuationSeparator" w:id="0">
    <w:p w:rsidR="00713C0D" w:rsidRDefault="00713C0D" w:rsidP="00A60C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3C0D" w:rsidRDefault="00713C0D" w:rsidP="00A60C4F">
      <w:pPr>
        <w:spacing w:after="0" w:line="240" w:lineRule="auto"/>
      </w:pPr>
      <w:r>
        <w:separator/>
      </w:r>
    </w:p>
  </w:footnote>
  <w:footnote w:type="continuationSeparator" w:id="0">
    <w:p w:rsidR="00713C0D" w:rsidRDefault="00713C0D" w:rsidP="00A60C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9D3"/>
    <w:rsid w:val="000242FB"/>
    <w:rsid w:val="00045638"/>
    <w:rsid w:val="00093A6D"/>
    <w:rsid w:val="00117CE8"/>
    <w:rsid w:val="002269D3"/>
    <w:rsid w:val="00246F4B"/>
    <w:rsid w:val="00301487"/>
    <w:rsid w:val="00336007"/>
    <w:rsid w:val="003B6BB5"/>
    <w:rsid w:val="00472D26"/>
    <w:rsid w:val="00536807"/>
    <w:rsid w:val="00640B49"/>
    <w:rsid w:val="00713C0D"/>
    <w:rsid w:val="007A4E26"/>
    <w:rsid w:val="007E345F"/>
    <w:rsid w:val="008066FB"/>
    <w:rsid w:val="008D1E23"/>
    <w:rsid w:val="00973716"/>
    <w:rsid w:val="00A60C4F"/>
    <w:rsid w:val="00C51113"/>
    <w:rsid w:val="00CD28A8"/>
    <w:rsid w:val="00D10BEF"/>
    <w:rsid w:val="00DD3680"/>
    <w:rsid w:val="00E02F5C"/>
    <w:rsid w:val="00F4546C"/>
    <w:rsid w:val="00F9258B"/>
    <w:rsid w:val="00F929BF"/>
    <w:rsid w:val="00FE2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6BB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6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B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0C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0C4F"/>
  </w:style>
  <w:style w:type="paragraph" w:styleId="Footer">
    <w:name w:val="footer"/>
    <w:basedOn w:val="Normal"/>
    <w:link w:val="FooterChar"/>
    <w:uiPriority w:val="99"/>
    <w:unhideWhenUsed/>
    <w:rsid w:val="00A60C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0C4F"/>
  </w:style>
  <w:style w:type="paragraph" w:styleId="NoSpacing">
    <w:name w:val="No Spacing"/>
    <w:uiPriority w:val="1"/>
    <w:qFormat/>
    <w:rsid w:val="00D10BE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6BB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6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B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0C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0C4F"/>
  </w:style>
  <w:style w:type="paragraph" w:styleId="Footer">
    <w:name w:val="footer"/>
    <w:basedOn w:val="Normal"/>
    <w:link w:val="FooterChar"/>
    <w:uiPriority w:val="99"/>
    <w:unhideWhenUsed/>
    <w:rsid w:val="00A60C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0C4F"/>
  </w:style>
  <w:style w:type="paragraph" w:styleId="NoSpacing">
    <w:name w:val="No Spacing"/>
    <w:uiPriority w:val="1"/>
    <w:qFormat/>
    <w:rsid w:val="00D10BE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tionalInterpretingAgency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na\Documents\Letter%20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 Head.dotx</Template>
  <TotalTime>0</TotalTime>
  <Pages>2</Pages>
  <Words>671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Gina</dc:creator>
  <cp:lastModifiedBy>Gina Asad</cp:lastModifiedBy>
  <cp:revision>2</cp:revision>
  <cp:lastPrinted>2013-10-30T15:57:00Z</cp:lastPrinted>
  <dcterms:created xsi:type="dcterms:W3CDTF">2014-06-15T16:44:00Z</dcterms:created>
  <dcterms:modified xsi:type="dcterms:W3CDTF">2014-06-15T16:44:00Z</dcterms:modified>
</cp:coreProperties>
</file>