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026" w:rsidRPr="00471026" w:rsidRDefault="005E6EAA">
      <w:pPr>
        <w:sectPr w:rsidR="00471026" w:rsidRPr="00471026" w:rsidSect="00F32AB2">
          <w:pgSz w:w="15840" w:h="12240" w:orient="landscape"/>
          <w:pgMar w:top="1440" w:right="1800" w:bottom="1440" w:left="180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58D3DF16" wp14:editId="53222AB4">
                <wp:simplePos x="0" y="0"/>
                <wp:positionH relativeFrom="column">
                  <wp:posOffset>-703580</wp:posOffset>
                </wp:positionH>
                <wp:positionV relativeFrom="paragraph">
                  <wp:posOffset>3898900</wp:posOffset>
                </wp:positionV>
                <wp:extent cx="2642235" cy="1842135"/>
                <wp:effectExtent l="0" t="0" r="5715" b="5715"/>
                <wp:wrapNone/>
                <wp:docPr id="1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184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D6E96" w:rsidRPr="005E6EAA" w:rsidRDefault="000832F9" w:rsidP="00AB4067">
                            <w:pPr>
                              <w:pStyle w:val="BodyText01"/>
                              <w:spacing w:before="120"/>
                              <w:ind w:left="0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 w:rsidRPr="005E6EAA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Lakeview Pointe Offers a unique setting on Lake Conroe with quality and affordable one and two bedroom homes.</w:t>
                            </w:r>
                          </w:p>
                          <w:p w:rsidR="0066180E" w:rsidRPr="005E6EAA" w:rsidRDefault="00AB4067" w:rsidP="00AB4067">
                            <w:pPr>
                              <w:pStyle w:val="BodyText01"/>
                              <w:spacing w:before="120"/>
                              <w:ind w:left="0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 w:rsidRPr="005E6EAA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66180E" w:rsidRPr="005E6EAA"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Come visit with us, see why you will choose to make this ~ Your New Home ~</w:t>
                            </w:r>
                          </w:p>
                          <w:p w:rsidR="00471026" w:rsidRPr="006907EF" w:rsidRDefault="00471026" w:rsidP="00471026">
                            <w:pPr>
                              <w:pStyle w:val="BodyText01"/>
                            </w:pPr>
                          </w:p>
                          <w:p w:rsidR="00471026" w:rsidRPr="008B359C" w:rsidRDefault="0047102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FFFFFF"/>
                                <w:sz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-55.4pt;margin-top:307pt;width:208.05pt;height:145.0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" filled="f" fillcolor="#cd4313" stroked="f" insetpen="t">
                <v:textbox inset="2.88pt,2.88pt,2.88pt,2.88pt">
                  <w:txbxContent>
                    <w:p w:rsidR="001D6E96" w:rsidRPr="005E6EAA" w:rsidRDefault="000832F9" w:rsidP="00AB4067">
                      <w:pPr>
                        <w:pStyle w:val="BodyText01"/>
                        <w:spacing w:before="120"/>
                        <w:ind w:left="0"/>
                        <w:rPr>
                          <w:rFonts w:ascii="Times New Roman" w:hAnsi="Times New Roman"/>
                          <w:b/>
                          <w:lang w:val="en-US"/>
                        </w:rPr>
                      </w:pPr>
                      <w:r w:rsidRPr="005E6EAA">
                        <w:rPr>
                          <w:rFonts w:ascii="Times New Roman" w:hAnsi="Times New Roman"/>
                          <w:b/>
                          <w:lang w:val="en-US"/>
                        </w:rPr>
                        <w:t>Lakeview Pointe Offers a unique setting on Lake Conroe with quality and affordable one and two bedroom homes.</w:t>
                      </w:r>
                    </w:p>
                    <w:p w:rsidR="0066180E" w:rsidRPr="005E6EAA" w:rsidRDefault="00AB4067" w:rsidP="00AB4067">
                      <w:pPr>
                        <w:pStyle w:val="BodyText01"/>
                        <w:spacing w:before="120"/>
                        <w:ind w:left="0"/>
                        <w:rPr>
                          <w:rFonts w:ascii="Times New Roman" w:hAnsi="Times New Roman"/>
                          <w:b/>
                          <w:lang w:val="en-US"/>
                        </w:rPr>
                      </w:pPr>
                      <w:r w:rsidRPr="005E6EAA">
                        <w:rPr>
                          <w:rFonts w:ascii="Times New Roman" w:hAnsi="Times New Roman"/>
                          <w:b/>
                          <w:lang w:val="en-US"/>
                        </w:rPr>
                        <w:t xml:space="preserve"> </w:t>
                      </w:r>
                      <w:r w:rsidR="0066180E" w:rsidRPr="005E6EAA">
                        <w:rPr>
                          <w:rFonts w:ascii="Times New Roman" w:hAnsi="Times New Roman"/>
                          <w:b/>
                          <w:lang w:val="en-US"/>
                        </w:rPr>
                        <w:t>Come visit with us, see why you will choose to make this ~ Your New Home ~</w:t>
                      </w:r>
                    </w:p>
                    <w:p w:rsidR="00471026" w:rsidRPr="006907EF" w:rsidRDefault="00471026" w:rsidP="00471026">
                      <w:pPr>
                        <w:pStyle w:val="BodyText01"/>
                      </w:pPr>
                    </w:p>
                    <w:p w:rsidR="00471026" w:rsidRPr="008B359C" w:rsidRDefault="0047102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FFFFFF"/>
                          <w:sz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3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31AA8" wp14:editId="60528562">
                <wp:simplePos x="0" y="0"/>
                <wp:positionH relativeFrom="column">
                  <wp:posOffset>2566035</wp:posOffset>
                </wp:positionH>
                <wp:positionV relativeFrom="paragraph">
                  <wp:posOffset>3639820</wp:posOffset>
                </wp:positionV>
                <wp:extent cx="2717800" cy="932180"/>
                <wp:effectExtent l="0" t="0" r="25400" b="203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9321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C33" w:rsidRPr="00BE0C33" w:rsidRDefault="00917E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C33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BE0C33" w:rsidRPr="00BE0C33">
                              <w:rPr>
                                <w:sz w:val="24"/>
                                <w:szCs w:val="24"/>
                              </w:rPr>
                              <w:t>howings are by appointm</w:t>
                            </w:r>
                            <w:r w:rsidRPr="00BE0C33">
                              <w:rPr>
                                <w:sz w:val="24"/>
                                <w:szCs w:val="24"/>
                              </w:rPr>
                              <w:t>ent only.</w:t>
                            </w:r>
                            <w:r w:rsidR="00BE0C33" w:rsidRPr="00BE0C3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17E9E" w:rsidRPr="00BE0C33" w:rsidRDefault="00BE0C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Evening</w:t>
                            </w:r>
                            <w:r w:rsidRPr="00BE0C33">
                              <w:rPr>
                                <w:sz w:val="24"/>
                                <w:szCs w:val="24"/>
                              </w:rPr>
                              <w:t xml:space="preserve"> and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aturday appointments </w:t>
                            </w:r>
                            <w:r w:rsidRPr="00BE0C33">
                              <w:rPr>
                                <w:sz w:val="24"/>
                                <w:szCs w:val="24"/>
                              </w:rPr>
                              <w:t>are available</w:t>
                            </w:r>
                            <w:r w:rsidR="00917E9E" w:rsidRPr="00BE0C33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917E9E" w:rsidRPr="00BE0C33" w:rsidRDefault="00BE0C33">
                            <w:pPr>
                              <w:rPr>
                                <w:color w:val="DDD9C3" w:themeColor="background2" w:themeShade="E6"/>
                                <w:sz w:val="24"/>
                                <w:szCs w:val="24"/>
                              </w:rPr>
                            </w:pPr>
                            <w:r w:rsidRPr="00BE0C33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917E9E" w:rsidRPr="00BE0C33">
                              <w:rPr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Pr="00BE0C33">
                              <w:rPr>
                                <w:sz w:val="24"/>
                                <w:szCs w:val="24"/>
                              </w:rPr>
                              <w:t xml:space="preserve">today, </w:t>
                            </w:r>
                            <w:r w:rsidR="00917E9E" w:rsidRPr="00BE0C33">
                              <w:rPr>
                                <w:sz w:val="24"/>
                                <w:szCs w:val="24"/>
                              </w:rPr>
                              <w:t xml:space="preserve">to schedule your viewing.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202.05pt;margin-top:286.6pt;width:214pt;height:7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" fillcolor="#938953 [1614]" strokecolor="#938953 [1614]" strokeweight="2pt">
                <v:textbox>
                  <w:txbxContent>
                    <w:p w:rsidR="00BE0C33" w:rsidRPr="00BE0C33" w:rsidRDefault="00917E9E">
                      <w:pPr>
                        <w:rPr>
                          <w:sz w:val="24"/>
                          <w:szCs w:val="24"/>
                        </w:rPr>
                      </w:pPr>
                      <w:r w:rsidRPr="00BE0C33">
                        <w:rPr>
                          <w:sz w:val="24"/>
                          <w:szCs w:val="24"/>
                        </w:rPr>
                        <w:t>S</w:t>
                      </w:r>
                      <w:r w:rsidR="00BE0C33" w:rsidRPr="00BE0C33">
                        <w:rPr>
                          <w:sz w:val="24"/>
                          <w:szCs w:val="24"/>
                        </w:rPr>
                        <w:t>howings are by appointm</w:t>
                      </w:r>
                      <w:r w:rsidRPr="00BE0C33">
                        <w:rPr>
                          <w:sz w:val="24"/>
                          <w:szCs w:val="24"/>
                        </w:rPr>
                        <w:t>ent only.</w:t>
                      </w:r>
                      <w:r w:rsidR="00BE0C33" w:rsidRPr="00BE0C3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917E9E" w:rsidRPr="00BE0C33" w:rsidRDefault="00BE0C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Evening</w:t>
                      </w:r>
                      <w:r w:rsidRPr="00BE0C33">
                        <w:rPr>
                          <w:sz w:val="24"/>
                          <w:szCs w:val="24"/>
                        </w:rPr>
                        <w:t xml:space="preserve"> and S</w:t>
                      </w:r>
                      <w:r>
                        <w:rPr>
                          <w:sz w:val="24"/>
                          <w:szCs w:val="24"/>
                        </w:rPr>
                        <w:t xml:space="preserve">aturday appointments </w:t>
                      </w:r>
                      <w:r w:rsidRPr="00BE0C33">
                        <w:rPr>
                          <w:sz w:val="24"/>
                          <w:szCs w:val="24"/>
                        </w:rPr>
                        <w:t>are available</w:t>
                      </w:r>
                      <w:r w:rsidR="00917E9E" w:rsidRPr="00BE0C33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917E9E" w:rsidRPr="00BE0C33" w:rsidRDefault="00BE0C33">
                      <w:pPr>
                        <w:rPr>
                          <w:color w:val="DDD9C3" w:themeColor="background2" w:themeShade="E6"/>
                          <w:sz w:val="24"/>
                          <w:szCs w:val="24"/>
                        </w:rPr>
                      </w:pPr>
                      <w:r w:rsidRPr="00BE0C33">
                        <w:rPr>
                          <w:sz w:val="24"/>
                          <w:szCs w:val="24"/>
                        </w:rPr>
                        <w:t>C</w:t>
                      </w:r>
                      <w:r w:rsidR="00917E9E" w:rsidRPr="00BE0C33">
                        <w:rPr>
                          <w:sz w:val="24"/>
                          <w:szCs w:val="24"/>
                        </w:rPr>
                        <w:t xml:space="preserve">all </w:t>
                      </w:r>
                      <w:r w:rsidRPr="00BE0C33">
                        <w:rPr>
                          <w:sz w:val="24"/>
                          <w:szCs w:val="24"/>
                        </w:rPr>
                        <w:t xml:space="preserve">today, </w:t>
                      </w:r>
                      <w:r w:rsidR="00917E9E" w:rsidRPr="00BE0C33">
                        <w:rPr>
                          <w:sz w:val="24"/>
                          <w:szCs w:val="24"/>
                        </w:rPr>
                        <w:t xml:space="preserve">to schedule your viewing.  </w:t>
                      </w:r>
                    </w:p>
                  </w:txbxContent>
                </v:textbox>
              </v:shape>
            </w:pict>
          </mc:Fallback>
        </mc:AlternateContent>
      </w:r>
      <w:r w:rsidR="002F7C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C2D8D" wp14:editId="4EEC830B">
                <wp:simplePos x="0" y="0"/>
                <wp:positionH relativeFrom="column">
                  <wp:posOffset>6152103</wp:posOffset>
                </wp:positionH>
                <wp:positionV relativeFrom="paragraph">
                  <wp:posOffset>-391886</wp:posOffset>
                </wp:positionV>
                <wp:extent cx="2270928" cy="2625014"/>
                <wp:effectExtent l="0" t="0" r="0" b="4445"/>
                <wp:wrapNone/>
                <wp:docPr id="1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928" cy="262501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7314DB" w:rsidRDefault="00FB3679" w:rsidP="002F7CC4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4BF8A" wp14:editId="7544ECC4">
                                  <wp:extent cx="2148814" cy="2622620"/>
                                  <wp:effectExtent l="0" t="0" r="4445" b="6350"/>
                                  <wp:docPr id="105" name="Picture 1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VP AUG 2011 036.JPG"/>
                                          <pic:cNvPicPr preferRelativeResize="0"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347" cy="262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1026" w:rsidRPr="007314DB" w:rsidRDefault="00471026" w:rsidP="00052BB7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471026">
                            <w:pPr>
                              <w:tabs>
                                <w:tab w:val="left" w:pos="1440"/>
                              </w:tabs>
                              <w:ind w:left="-187" w:right="-576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471026" w:rsidRPr="007314DB" w:rsidRDefault="00471026" w:rsidP="00052BB7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8" type="#_x0000_t202" style="position:absolute;margin-left:484.4pt;margin-top:-30.85pt;width:178.8pt;height:20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" fillcolor="silver" stroked="f">
                <v:textbox>
                  <w:txbxContent>
                    <w:p w:rsidR="00471026" w:rsidRPr="007314DB" w:rsidRDefault="00FB3679" w:rsidP="002F7CC4">
                      <w:pPr>
                        <w:tabs>
                          <w:tab w:val="left" w:pos="1440"/>
                        </w:tabs>
                        <w:ind w:left="-187" w:right="-576"/>
                        <w:rPr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4BF8A" wp14:editId="7544ECC4">
                            <wp:extent cx="2148814" cy="2622620"/>
                            <wp:effectExtent l="0" t="0" r="4445" b="6350"/>
                            <wp:docPr id="105" name="Picture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VP AUG 2011 036.JPG"/>
                                    <pic:cNvPicPr preferRelativeResize="0"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347" cy="26244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1026" w:rsidRPr="007314DB" w:rsidRDefault="00471026" w:rsidP="00052BB7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471026">
                      <w:pPr>
                        <w:tabs>
                          <w:tab w:val="left" w:pos="1440"/>
                        </w:tabs>
                        <w:ind w:left="-187" w:right="-576"/>
                        <w:jc w:val="center"/>
                        <w:rPr>
                          <w:sz w:val="24"/>
                        </w:rPr>
                      </w:pPr>
                    </w:p>
                    <w:p w:rsidR="00471026" w:rsidRPr="007314DB" w:rsidRDefault="00471026" w:rsidP="00052BB7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F8662E"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626C0A8C" wp14:editId="65DD769F">
                <wp:simplePos x="0" y="0"/>
                <wp:positionH relativeFrom="column">
                  <wp:posOffset>-700872</wp:posOffset>
                </wp:positionH>
                <wp:positionV relativeFrom="paragraph">
                  <wp:posOffset>-301451</wp:posOffset>
                </wp:positionV>
                <wp:extent cx="2441750" cy="1386659"/>
                <wp:effectExtent l="0" t="0" r="0" b="444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750" cy="1386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5E6EAA" w:rsidRDefault="00F8662E">
                            <w:pPr>
                              <w:widowControl w:val="0"/>
                              <w:spacing w:before="240" w:line="360" w:lineRule="auto"/>
                              <w:rPr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5E6EAA">
                              <w:rPr>
                                <w:b/>
                                <w:i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  <w:t>The management and owners at Lakeview Pointe take pride in providing an enjoyable community for all our tenants</w:t>
                            </w:r>
                            <w:r w:rsidRPr="005E6EAA">
                              <w:rPr>
                                <w:b/>
                                <w:i/>
                                <w:color w:val="auto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55.2pt;margin-top:-23.75pt;width:192.25pt;height:109.2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" filled="f" fillcolor="#cd4313" stroked="f" insetpen="t">
                <v:textbox inset="2.88pt,2.88pt,2.88pt,2.88pt">
                  <w:txbxContent>
                    <w:p w:rsidR="00471026" w:rsidRPr="005E6EAA" w:rsidRDefault="00F8662E">
                      <w:pPr>
                        <w:widowControl w:val="0"/>
                        <w:spacing w:before="240" w:line="360" w:lineRule="auto"/>
                        <w:rPr>
                          <w:b/>
                          <w:i/>
                          <w:color w:val="auto"/>
                          <w:sz w:val="22"/>
                          <w:szCs w:val="22"/>
                          <w:lang w:val="en"/>
                        </w:rPr>
                      </w:pPr>
                      <w:r w:rsidRPr="005E6EAA">
                        <w:rPr>
                          <w:b/>
                          <w:i/>
                          <w:color w:val="auto"/>
                          <w:sz w:val="24"/>
                          <w:szCs w:val="24"/>
                          <w:lang w:val="en"/>
                        </w:rPr>
                        <w:t>The management and owners at Lakeview Pointe take pride in providing an enjoyable community for all our tenants</w:t>
                      </w:r>
                      <w:r w:rsidRPr="005E6EAA">
                        <w:rPr>
                          <w:b/>
                          <w:i/>
                          <w:color w:val="auto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7C18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C1CA2D3" wp14:editId="719F7C86">
                <wp:simplePos x="0" y="0"/>
                <wp:positionH relativeFrom="column">
                  <wp:posOffset>2449195</wp:posOffset>
                </wp:positionH>
                <wp:positionV relativeFrom="paragraph">
                  <wp:posOffset>4834890</wp:posOffset>
                </wp:positionV>
                <wp:extent cx="2838450" cy="173863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0432D8" w:rsidRDefault="00EF329C" w:rsidP="00471026">
                            <w:pPr>
                              <w:pStyle w:val="Phone"/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</w:pPr>
                            <w:r w:rsidRPr="000432D8">
                              <w:rPr>
                                <w:b/>
                                <w:color w:val="632423" w:themeColor="accent2" w:themeShade="80"/>
                                <w:sz w:val="28"/>
                                <w:szCs w:val="28"/>
                              </w:rPr>
                              <w:t>936-588-6096</w:t>
                            </w:r>
                          </w:p>
                          <w:p w:rsidR="005E6EAA" w:rsidRPr="00BE0C33" w:rsidRDefault="005E6EAA" w:rsidP="00471026">
                            <w:pPr>
                              <w:pStyle w:val="Phone"/>
                              <w:rPr>
                                <w:b/>
                                <w:color w:val="632423" w:themeColor="accent2" w:themeShade="80"/>
                                <w:sz w:val="24"/>
                                <w:szCs w:val="24"/>
                              </w:rPr>
                            </w:pPr>
                          </w:p>
                          <w:p w:rsidR="00471026" w:rsidRPr="00BE0C33" w:rsidRDefault="00EF329C" w:rsidP="005E6EAA">
                            <w:pPr>
                              <w:pStyle w:val="BodyText3"/>
                              <w:jc w:val="left"/>
                              <w:rPr>
                                <w:color w:val="632423" w:themeColor="accent2" w:themeShade="80"/>
                              </w:rPr>
                            </w:pPr>
                            <w:r w:rsidRPr="00BE0C33">
                              <w:rPr>
                                <w:rStyle w:val="Address01Char"/>
                                <w:color w:val="632423" w:themeColor="accent2" w:themeShade="80"/>
                              </w:rPr>
                              <w:t>Lakeviewpointe3@aol.com</w:t>
                            </w:r>
                          </w:p>
                          <w:p w:rsidR="00471026" w:rsidRDefault="00C36F31" w:rsidP="005E6EAA">
                            <w:pPr>
                              <w:widowControl w:val="0"/>
                              <w:spacing w:line="360" w:lineRule="auto"/>
                              <w:rPr>
                                <w:rStyle w:val="Address01Char"/>
                                <w:b/>
                                <w:color w:val="632423" w:themeColor="accent2" w:themeShade="80"/>
                              </w:rPr>
                            </w:pPr>
                            <w:r w:rsidRPr="00BE0C33">
                              <w:rPr>
                                <w:rStyle w:val="Address01Char"/>
                                <w:b/>
                                <w:color w:val="632423" w:themeColor="accent2" w:themeShade="80"/>
                              </w:rPr>
                              <w:t>14949 Hwy 105 West</w:t>
                            </w:r>
                            <w:r w:rsidRPr="00340435">
                              <w:rPr>
                                <w:rStyle w:val="Address01Char"/>
                                <w:color w:val="632423" w:themeColor="accent2" w:themeShade="80"/>
                              </w:rPr>
                              <w:br/>
                            </w:r>
                            <w:r w:rsidRPr="00BE0C33">
                              <w:rPr>
                                <w:rStyle w:val="Address01Char"/>
                                <w:b/>
                                <w:color w:val="632423" w:themeColor="accent2" w:themeShade="80"/>
                              </w:rPr>
                              <w:t>Montgomery TX 77356</w:t>
                            </w:r>
                          </w:p>
                          <w:p w:rsidR="00471026" w:rsidRPr="00BE0C33" w:rsidRDefault="006738C1" w:rsidP="00471026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Times" w:hAnsi="Times"/>
                                <w:b/>
                                <w:color w:val="632423" w:themeColor="accent2" w:themeShade="80"/>
                                <w:sz w:val="22"/>
                                <w:lang w:val="en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632423" w:themeColor="accent2" w:themeShade="80"/>
                                <w:sz w:val="22"/>
                                <w:lang w:val="en"/>
                              </w:rPr>
                              <w:t>WWW</w:t>
                            </w:r>
                            <w:r w:rsidR="006D48CB" w:rsidRPr="00BE0C33">
                              <w:rPr>
                                <w:rFonts w:ascii="Times" w:hAnsi="Times"/>
                                <w:b/>
                                <w:color w:val="632423" w:themeColor="accent2" w:themeShade="80"/>
                                <w:sz w:val="22"/>
                                <w:lang w:val="en"/>
                              </w:rPr>
                              <w:t>.Lake</w:t>
                            </w:r>
                            <w:r w:rsidR="00AB4067" w:rsidRPr="00BE0C33">
                              <w:rPr>
                                <w:rFonts w:ascii="Times" w:hAnsi="Times"/>
                                <w:b/>
                                <w:color w:val="632423" w:themeColor="accent2" w:themeShade="80"/>
                                <w:sz w:val="22"/>
                                <w:lang w:val="en"/>
                              </w:rPr>
                              <w:t>viewPointeApartmentHomes.com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92.85pt;margin-top:380.7pt;width:223.5pt;height:136.9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" filled="f" fillcolor="#cd4313" stroked="f" insetpen="t">
                <v:textbox inset="2.88pt,2.88pt,2.88pt,2.88pt">
                  <w:txbxContent>
                    <w:p w:rsidR="00471026" w:rsidRPr="000432D8" w:rsidRDefault="00EF329C" w:rsidP="00471026">
                      <w:pPr>
                        <w:pStyle w:val="Phone"/>
                        <w:rPr>
                          <w:b/>
                          <w:color w:val="632423" w:themeColor="accent2" w:themeShade="80"/>
                          <w:sz w:val="28"/>
                          <w:szCs w:val="28"/>
                        </w:rPr>
                      </w:pPr>
                      <w:r w:rsidRPr="000432D8">
                        <w:rPr>
                          <w:b/>
                          <w:color w:val="632423" w:themeColor="accent2" w:themeShade="80"/>
                          <w:sz w:val="28"/>
                          <w:szCs w:val="28"/>
                        </w:rPr>
                        <w:t>936-588-6096</w:t>
                      </w:r>
                    </w:p>
                    <w:p w:rsidR="005E6EAA" w:rsidRPr="00BE0C33" w:rsidRDefault="005E6EAA" w:rsidP="00471026">
                      <w:pPr>
                        <w:pStyle w:val="Phone"/>
                        <w:rPr>
                          <w:b/>
                          <w:color w:val="632423" w:themeColor="accent2" w:themeShade="80"/>
                          <w:sz w:val="24"/>
                          <w:szCs w:val="24"/>
                        </w:rPr>
                      </w:pPr>
                    </w:p>
                    <w:p w:rsidR="00471026" w:rsidRPr="00BE0C33" w:rsidRDefault="00EF329C" w:rsidP="005E6EAA">
                      <w:pPr>
                        <w:pStyle w:val="BodyText3"/>
                        <w:jc w:val="left"/>
                        <w:rPr>
                          <w:color w:val="632423" w:themeColor="accent2" w:themeShade="80"/>
                        </w:rPr>
                      </w:pPr>
                      <w:r w:rsidRPr="00BE0C33">
                        <w:rPr>
                          <w:rStyle w:val="Address01Char"/>
                          <w:color w:val="632423" w:themeColor="accent2" w:themeShade="80"/>
                        </w:rPr>
                        <w:t>Lakeviewpointe3@aol.com</w:t>
                      </w:r>
                    </w:p>
                    <w:p w:rsidR="00471026" w:rsidRDefault="00C36F31" w:rsidP="005E6EAA">
                      <w:pPr>
                        <w:widowControl w:val="0"/>
                        <w:spacing w:line="360" w:lineRule="auto"/>
                        <w:rPr>
                          <w:rStyle w:val="Address01Char"/>
                          <w:b/>
                          <w:color w:val="632423" w:themeColor="accent2" w:themeShade="80"/>
                        </w:rPr>
                      </w:pPr>
                      <w:r w:rsidRPr="00BE0C33">
                        <w:rPr>
                          <w:rStyle w:val="Address01Char"/>
                          <w:b/>
                          <w:color w:val="632423" w:themeColor="accent2" w:themeShade="80"/>
                        </w:rPr>
                        <w:t>14949 Hwy 105 West</w:t>
                      </w:r>
                      <w:r w:rsidRPr="00340435">
                        <w:rPr>
                          <w:rStyle w:val="Address01Char"/>
                          <w:color w:val="632423" w:themeColor="accent2" w:themeShade="80"/>
                        </w:rPr>
                        <w:br/>
                      </w:r>
                      <w:r w:rsidRPr="00BE0C33">
                        <w:rPr>
                          <w:rStyle w:val="Address01Char"/>
                          <w:b/>
                          <w:color w:val="632423" w:themeColor="accent2" w:themeShade="80"/>
                        </w:rPr>
                        <w:t>Montgomery TX 77356</w:t>
                      </w:r>
                    </w:p>
                    <w:p w:rsidR="00471026" w:rsidRPr="00BE0C33" w:rsidRDefault="006738C1" w:rsidP="00471026">
                      <w:pPr>
                        <w:widowControl w:val="0"/>
                        <w:spacing w:line="360" w:lineRule="auto"/>
                        <w:jc w:val="center"/>
                        <w:rPr>
                          <w:rFonts w:ascii="Times" w:hAnsi="Times"/>
                          <w:b/>
                          <w:color w:val="632423" w:themeColor="accent2" w:themeShade="80"/>
                          <w:sz w:val="22"/>
                          <w:lang w:val="en"/>
                        </w:rPr>
                      </w:pPr>
                      <w:r>
                        <w:rPr>
                          <w:rFonts w:ascii="Times" w:hAnsi="Times"/>
                          <w:b/>
                          <w:color w:val="632423" w:themeColor="accent2" w:themeShade="80"/>
                          <w:sz w:val="22"/>
                          <w:lang w:val="en"/>
                        </w:rPr>
                        <w:t>WWW</w:t>
                      </w:r>
                      <w:r w:rsidR="006D48CB" w:rsidRPr="00BE0C33">
                        <w:rPr>
                          <w:rFonts w:ascii="Times" w:hAnsi="Times"/>
                          <w:b/>
                          <w:color w:val="632423" w:themeColor="accent2" w:themeShade="80"/>
                          <w:sz w:val="22"/>
                          <w:lang w:val="en"/>
                        </w:rPr>
                        <w:t>.Lake</w:t>
                      </w:r>
                      <w:r w:rsidR="00AB4067" w:rsidRPr="00BE0C33">
                        <w:rPr>
                          <w:rFonts w:ascii="Times" w:hAnsi="Times"/>
                          <w:b/>
                          <w:color w:val="632423" w:themeColor="accent2" w:themeShade="80"/>
                          <w:sz w:val="22"/>
                          <w:lang w:val="en"/>
                        </w:rPr>
                        <w:t>viewPointeApartmentHomes.com</w:t>
                      </w:r>
                    </w:p>
                  </w:txbxContent>
                </v:textbox>
              </v:shape>
            </w:pict>
          </mc:Fallback>
        </mc:AlternateContent>
      </w:r>
      <w:r w:rsidR="00340435">
        <w:rPr>
          <w:noProof/>
        </w:rPr>
        <w:drawing>
          <wp:anchor distT="0" distB="0" distL="114300" distR="114300" simplePos="0" relativeHeight="251668480" behindDoc="0" locked="0" layoutInCell="1" allowOverlap="1" wp14:anchorId="3E68B77A" wp14:editId="5253A39A">
            <wp:simplePos x="0" y="0"/>
            <wp:positionH relativeFrom="column">
              <wp:posOffset>2926582</wp:posOffset>
            </wp:positionH>
            <wp:positionV relativeFrom="paragraph">
              <wp:posOffset>-1</wp:posOffset>
            </wp:positionV>
            <wp:extent cx="1848266" cy="2723103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 area park  spla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72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C4E">
        <w:rPr>
          <w:noProof/>
        </w:rPr>
        <w:drawing>
          <wp:anchor distT="0" distB="0" distL="114300" distR="114300" simplePos="0" relativeHeight="251666432" behindDoc="1" locked="0" layoutInCell="1" allowOverlap="1" wp14:anchorId="281816D8" wp14:editId="3F313303">
            <wp:simplePos x="0" y="0"/>
            <wp:positionH relativeFrom="column">
              <wp:posOffset>-1143000</wp:posOffset>
            </wp:positionH>
            <wp:positionV relativeFrom="paragraph">
              <wp:posOffset>-901337</wp:posOffset>
            </wp:positionV>
            <wp:extent cx="10058400" cy="7759337"/>
            <wp:effectExtent l="0" t="0" r="0" b="0"/>
            <wp:wrapNone/>
            <wp:docPr id="107" name="Picture 107" descr="suburb_brochure_cov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uburb_brochure_cover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9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3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7ECC0F" wp14:editId="646750B6">
                <wp:simplePos x="0" y="0"/>
                <wp:positionH relativeFrom="column">
                  <wp:posOffset>5833533</wp:posOffset>
                </wp:positionH>
                <wp:positionV relativeFrom="paragraph">
                  <wp:posOffset>4831645</wp:posOffset>
                </wp:positionV>
                <wp:extent cx="2743200" cy="1669698"/>
                <wp:effectExtent l="0" t="0" r="0" b="6985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69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5E6EAA" w:rsidRDefault="00DF500D" w:rsidP="007D7835">
                            <w:pPr>
                              <w:pStyle w:val="HEADLINEGOESHERE"/>
                              <w:rPr>
                                <w:color w:val="A95007"/>
                              </w:rPr>
                            </w:pPr>
                            <w:r w:rsidRPr="005E6EAA">
                              <w:rPr>
                                <w:color w:val="A95007"/>
                              </w:rPr>
                              <w:t xml:space="preserve">Condo Style Living ~  </w:t>
                            </w:r>
                            <w:r w:rsidR="007D7835" w:rsidRPr="005E6EAA">
                              <w:rPr>
                                <w:color w:val="A95007"/>
                              </w:rPr>
                              <w:t xml:space="preserve">    </w:t>
                            </w:r>
                            <w:r w:rsidRPr="005E6EAA">
                              <w:rPr>
                                <w:color w:val="A95007"/>
                              </w:rPr>
                              <w:t xml:space="preserve">          At Apartment Prices </w:t>
                            </w:r>
                          </w:p>
                          <w:p w:rsidR="00471026" w:rsidRPr="00DF500D" w:rsidRDefault="00471026" w:rsidP="00471026">
                            <w:pPr>
                              <w:pStyle w:val="BodyText3"/>
                              <w:spacing w:line="250" w:lineRule="auto"/>
                              <w:jc w:val="left"/>
                              <w:rPr>
                                <w:rFonts w:ascii="Times" w:hAnsi="Times"/>
                                <w:smallCaps/>
                                <w:color w:val="984806" w:themeColor="accent6" w:themeShade="80"/>
                                <w:sz w:val="22"/>
                              </w:rPr>
                            </w:pPr>
                          </w:p>
                          <w:p w:rsidR="00471026" w:rsidRPr="00DF500D" w:rsidRDefault="00471026">
                            <w:pPr>
                              <w:rPr>
                                <w:rFonts w:ascii="Helvetica" w:hAnsi="Helvetica"/>
                                <w:b/>
                                <w:color w:val="984806" w:themeColor="accent6" w:themeShade="80"/>
                                <w:sz w:val="32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459.35pt;margin-top:380.45pt;width:3in;height:13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Uu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" filled="f" stroked="f">
                <v:textbox>
                  <w:txbxContent>
                    <w:p w:rsidR="00471026" w:rsidRPr="005E6EAA" w:rsidRDefault="00DF500D" w:rsidP="007D7835">
                      <w:pPr>
                        <w:pStyle w:val="HEADLINEGOESHERE"/>
                        <w:rPr>
                          <w:color w:val="A95007"/>
                        </w:rPr>
                      </w:pPr>
                      <w:r w:rsidRPr="005E6EAA">
                        <w:rPr>
                          <w:color w:val="A95007"/>
                        </w:rPr>
                        <w:t xml:space="preserve">Condo Style Living ~  </w:t>
                      </w:r>
                      <w:r w:rsidR="007D7835" w:rsidRPr="005E6EAA">
                        <w:rPr>
                          <w:color w:val="A95007"/>
                        </w:rPr>
                        <w:t xml:space="preserve">    </w:t>
                      </w:r>
                      <w:r w:rsidRPr="005E6EAA">
                        <w:rPr>
                          <w:color w:val="A95007"/>
                        </w:rPr>
                        <w:t xml:space="preserve">          At Apartment Prices </w:t>
                      </w:r>
                    </w:p>
                    <w:p w:rsidR="00471026" w:rsidRPr="00DF500D" w:rsidRDefault="00471026" w:rsidP="00471026">
                      <w:pPr>
                        <w:pStyle w:val="BodyText3"/>
                        <w:spacing w:line="250" w:lineRule="auto"/>
                        <w:jc w:val="left"/>
                        <w:rPr>
                          <w:rFonts w:ascii="Times" w:hAnsi="Times"/>
                          <w:smallCaps/>
                          <w:color w:val="984806" w:themeColor="accent6" w:themeShade="80"/>
                          <w:sz w:val="22"/>
                        </w:rPr>
                      </w:pPr>
                    </w:p>
                    <w:p w:rsidR="00471026" w:rsidRPr="00DF500D" w:rsidRDefault="00471026">
                      <w:pPr>
                        <w:rPr>
                          <w:rFonts w:ascii="Helvetica" w:hAnsi="Helvetica"/>
                          <w:b/>
                          <w:color w:val="984806" w:themeColor="accent6" w:themeShade="80"/>
                          <w:sz w:val="32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15CB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F835EE7" wp14:editId="7DDCA612">
                <wp:simplePos x="0" y="0"/>
                <wp:positionH relativeFrom="column">
                  <wp:posOffset>2971800</wp:posOffset>
                </wp:positionH>
                <wp:positionV relativeFrom="paragraph">
                  <wp:posOffset>1489075</wp:posOffset>
                </wp:positionV>
                <wp:extent cx="1714500" cy="1143000"/>
                <wp:effectExtent l="0" t="0" r="0" b="0"/>
                <wp:wrapNone/>
                <wp:docPr id="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1B5FCA" w:rsidRDefault="00471026" w:rsidP="00CD15CB">
                            <w:pPr>
                              <w:pStyle w:val="testimonials"/>
                              <w:ind w:left="0"/>
                            </w:pPr>
                          </w:p>
                          <w:p w:rsidR="00471026" w:rsidRPr="0072751A" w:rsidRDefault="00471026" w:rsidP="00471026">
                            <w:pPr>
                              <w:pStyle w:val="testimonials"/>
                              <w:rPr>
                                <w:color w:val="auto"/>
                              </w:rPr>
                            </w:pPr>
                          </w:p>
                          <w:p w:rsidR="00471026" w:rsidRPr="0072751A" w:rsidRDefault="00471026" w:rsidP="00471026">
                            <w:pPr>
                              <w:pStyle w:val="testimonials"/>
                              <w:rPr>
                                <w:color w:val="auto"/>
                              </w:rPr>
                            </w:pPr>
                          </w:p>
                          <w:p w:rsidR="00471026" w:rsidRPr="008B359C" w:rsidRDefault="00471026" w:rsidP="00471026">
                            <w:pPr>
                              <w:pStyle w:val="testimonials"/>
                              <w:rPr>
                                <w:rFonts w:ascii="Verdana" w:hAnsi="Verdana"/>
                                <w:color w:val="FFFFF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2" type="#_x0000_t202" style="position:absolute;margin-left:234pt;margin-top:117.25pt;width:135pt;height:90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" filled="f" fillcolor="#cd4313" stroked="f" insetpen="t">
                <v:textbox inset="2.88pt,2.88pt,2.88pt,2.88pt">
                  <w:txbxContent>
                    <w:p w:rsidR="00471026" w:rsidRPr="001B5FCA" w:rsidRDefault="00471026" w:rsidP="00CD15CB">
                      <w:pPr>
                        <w:pStyle w:val="testimonials"/>
                        <w:ind w:left="0"/>
                      </w:pPr>
                    </w:p>
                    <w:p w:rsidR="00471026" w:rsidRPr="0072751A" w:rsidRDefault="00471026" w:rsidP="00471026">
                      <w:pPr>
                        <w:pStyle w:val="testimonials"/>
                        <w:rPr>
                          <w:color w:val="auto"/>
                        </w:rPr>
                      </w:pPr>
                    </w:p>
                    <w:p w:rsidR="00471026" w:rsidRPr="0072751A" w:rsidRDefault="00471026" w:rsidP="00471026">
                      <w:pPr>
                        <w:pStyle w:val="testimonials"/>
                        <w:rPr>
                          <w:color w:val="auto"/>
                        </w:rPr>
                      </w:pPr>
                    </w:p>
                    <w:p w:rsidR="00471026" w:rsidRPr="008B359C" w:rsidRDefault="00471026" w:rsidP="00471026">
                      <w:pPr>
                        <w:pStyle w:val="testimonials"/>
                        <w:rPr>
                          <w:rFonts w:ascii="Verdana" w:hAnsi="Verdana"/>
                          <w:color w:val="FFFFF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D63">
        <w:rPr>
          <w:noProof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F981CC5" wp14:editId="79947FB7">
                <wp:simplePos x="0" y="0"/>
                <wp:positionH relativeFrom="column">
                  <wp:posOffset>6286500</wp:posOffset>
                </wp:positionH>
                <wp:positionV relativeFrom="paragraph">
                  <wp:posOffset>2514600</wp:posOffset>
                </wp:positionV>
                <wp:extent cx="1892300" cy="800100"/>
                <wp:effectExtent l="0" t="0" r="3175" b="0"/>
                <wp:wrapNone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71026" w:rsidRPr="00ED07EC" w:rsidRDefault="00CB45DE" w:rsidP="00471026">
                            <w:pPr>
                              <w:pStyle w:val="WELCOME"/>
                            </w:pPr>
                            <w:r>
                              <w:t>LAKEVIEW POINTE APARTMENT HOMES</w:t>
                            </w:r>
                          </w:p>
                          <w:p w:rsidR="00471026" w:rsidRPr="00ED07EC" w:rsidRDefault="00471026" w:rsidP="00CB45DE">
                            <w:pPr>
                              <w:pStyle w:val="YOURNAMEHERE"/>
                              <w:jc w:val="left"/>
                            </w:pPr>
                          </w:p>
                          <w:p w:rsidR="00471026" w:rsidRPr="0002509B" w:rsidRDefault="00471026" w:rsidP="00471026">
                            <w:pPr>
                              <w:jc w:val="center"/>
                              <w:rPr>
                                <w:rFonts w:ascii="Helvetica" w:hAnsi="Helvetica"/>
                                <w:color w:val="F580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495pt;margin-top:198pt;width:149pt;height:63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" filled="f" stroked="f" insetpen="t">
                <v:textbox inset="2.88pt,2.88pt,2.88pt,2.88pt">
                  <w:txbxContent>
                    <w:p w:rsidR="00471026" w:rsidRPr="00ED07EC" w:rsidRDefault="00CB45DE" w:rsidP="00471026">
                      <w:pPr>
                        <w:pStyle w:val="WELCOME"/>
                      </w:pPr>
                      <w:r>
                        <w:t>LAKEVIEW POINTE APARTMENT HOMES</w:t>
                      </w:r>
                    </w:p>
                    <w:p w:rsidR="00471026" w:rsidRPr="00ED07EC" w:rsidRDefault="00471026" w:rsidP="00CB45DE">
                      <w:pPr>
                        <w:pStyle w:val="YOURNAMEHERE"/>
                        <w:jc w:val="left"/>
                      </w:pPr>
                    </w:p>
                    <w:p w:rsidR="00471026" w:rsidRPr="0002509B" w:rsidRDefault="00471026" w:rsidP="00471026">
                      <w:pPr>
                        <w:jc w:val="center"/>
                        <w:rPr>
                          <w:rFonts w:ascii="Helvetica" w:hAnsi="Helvetica"/>
                          <w:color w:val="F580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D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47AA1" wp14:editId="4E1142BC">
                <wp:simplePos x="0" y="0"/>
                <wp:positionH relativeFrom="column">
                  <wp:posOffset>-914400</wp:posOffset>
                </wp:positionH>
                <wp:positionV relativeFrom="paragraph">
                  <wp:posOffset>1371600</wp:posOffset>
                </wp:positionV>
                <wp:extent cx="2895600" cy="2057400"/>
                <wp:effectExtent l="0" t="0" r="0" b="0"/>
                <wp:wrapNone/>
                <wp:docPr id="1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0574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D13F79" w:rsidRDefault="004D2605">
                            <w:pPr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71AD8F" wp14:editId="441BFFBF">
                                  <wp:extent cx="2762250" cy="195262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ONT 2011 paint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755" cy="1952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1026" w:rsidRPr="00D13F79" w:rsidRDefault="004710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71026" w:rsidRPr="00D13F79" w:rsidRDefault="00471026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471026" w:rsidRPr="00D13F79" w:rsidRDefault="00471026" w:rsidP="00471026">
                            <w:pPr>
                              <w:pStyle w:val="placephotohere"/>
                            </w:pPr>
                          </w:p>
                          <w:p w:rsidR="00471026" w:rsidRPr="00736B08" w:rsidRDefault="00471026" w:rsidP="00471026">
                            <w:pPr>
                              <w:pStyle w:val="placephotohere"/>
                            </w:pPr>
                            <w:r w:rsidRPr="00736B0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4" type="#_x0000_t202" style="position:absolute;margin-left:-1in;margin-top:108pt;width:228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" fillcolor="silver" stroked="f">
                <v:textbox>
                  <w:txbxContent>
                    <w:p w:rsidR="00471026" w:rsidRPr="00D13F79" w:rsidRDefault="004D2605">
                      <w:pPr>
                        <w:rPr>
                          <w:i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71AD8F" wp14:editId="441BFFBF">
                            <wp:extent cx="2762250" cy="195262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ONT 2011 paint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755" cy="1952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1026" w:rsidRPr="00D13F79" w:rsidRDefault="00471026">
                      <w:pPr>
                        <w:rPr>
                          <w:i/>
                          <w:sz w:val="24"/>
                        </w:rPr>
                      </w:pPr>
                    </w:p>
                    <w:p w:rsidR="00471026" w:rsidRPr="00D13F79" w:rsidRDefault="00471026">
                      <w:pPr>
                        <w:rPr>
                          <w:i/>
                          <w:sz w:val="24"/>
                        </w:rPr>
                      </w:pPr>
                    </w:p>
                    <w:p w:rsidR="00471026" w:rsidRPr="00D13F79" w:rsidRDefault="00471026" w:rsidP="00471026">
                      <w:pPr>
                        <w:pStyle w:val="placephotohere"/>
                      </w:pPr>
                    </w:p>
                    <w:p w:rsidR="00471026" w:rsidRPr="00736B08" w:rsidRDefault="00471026" w:rsidP="00471026">
                      <w:pPr>
                        <w:pStyle w:val="placephotohere"/>
                      </w:pPr>
                      <w:r w:rsidRPr="00736B0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509">
        <w:t xml:space="preserve"> </w:t>
      </w:r>
    </w:p>
    <w:p w:rsidR="00471026" w:rsidRPr="00471026" w:rsidRDefault="000432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1AD39A" wp14:editId="3F349289">
                <wp:simplePos x="0" y="0"/>
                <wp:positionH relativeFrom="column">
                  <wp:posOffset>-504825</wp:posOffset>
                </wp:positionH>
                <wp:positionV relativeFrom="paragraph">
                  <wp:posOffset>5537835</wp:posOffset>
                </wp:positionV>
                <wp:extent cx="2305050" cy="1086485"/>
                <wp:effectExtent l="0" t="0" r="0" b="0"/>
                <wp:wrapNone/>
                <wp:docPr id="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E8D" w:rsidRDefault="00AB4067" w:rsidP="004A6E8D">
                            <w:pPr>
                              <w:pStyle w:val="TAGLINE"/>
                              <w:spacing w:line="276" w:lineRule="auto"/>
                            </w:pPr>
                            <w:r>
                              <w:t>Exceptionally maintained and continually updated</w:t>
                            </w:r>
                            <w:r w:rsidR="004A6E8D">
                              <w:t xml:space="preserve">. </w:t>
                            </w:r>
                            <w:r>
                              <w:t xml:space="preserve"> </w:t>
                            </w:r>
                          </w:p>
                          <w:p w:rsidR="004A6E8D" w:rsidRDefault="004A6E8D" w:rsidP="004A6E8D">
                            <w:pPr>
                              <w:pStyle w:val="TAGLINE"/>
                              <w:spacing w:line="276" w:lineRule="auto"/>
                            </w:pPr>
                            <w:r>
                              <w:t xml:space="preserve">One Bedroom - One Bath </w:t>
                            </w:r>
                          </w:p>
                          <w:p w:rsidR="00471026" w:rsidRDefault="004A6E8D" w:rsidP="004A6E8D">
                            <w:pPr>
                              <w:pStyle w:val="TAGLINE"/>
                              <w:spacing w:line="276" w:lineRule="auto"/>
                            </w:pPr>
                            <w:r>
                              <w:t xml:space="preserve">Two Bedrooms - Two Bath </w:t>
                            </w:r>
                          </w:p>
                          <w:p w:rsidR="004A6E8D" w:rsidRPr="004A6E8D" w:rsidRDefault="004A6E8D" w:rsidP="004A6E8D">
                            <w:pPr>
                              <w:pStyle w:val="TAGLINE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5" type="#_x0000_t202" style="position:absolute;margin-left:-39.75pt;margin-top:436.05pt;width:181.5pt;height:85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" filled="f" stroked="f">
                <v:textbox>
                  <w:txbxContent>
                    <w:p w:rsidR="004A6E8D" w:rsidRDefault="00AB4067" w:rsidP="004A6E8D">
                      <w:pPr>
                        <w:pStyle w:val="TAGLINE"/>
                        <w:spacing w:line="276" w:lineRule="auto"/>
                      </w:pPr>
                      <w:r>
                        <w:t>Exceptionally maintained and continually updated</w:t>
                      </w:r>
                      <w:r w:rsidR="004A6E8D">
                        <w:t xml:space="preserve">. </w:t>
                      </w:r>
                      <w:r>
                        <w:t xml:space="preserve"> </w:t>
                      </w:r>
                    </w:p>
                    <w:p w:rsidR="004A6E8D" w:rsidRDefault="004A6E8D" w:rsidP="004A6E8D">
                      <w:pPr>
                        <w:pStyle w:val="TAGLINE"/>
                        <w:spacing w:line="276" w:lineRule="auto"/>
                      </w:pPr>
                      <w:r>
                        <w:t xml:space="preserve">One Bedroom - One Bath </w:t>
                      </w:r>
                    </w:p>
                    <w:p w:rsidR="00471026" w:rsidRDefault="004A6E8D" w:rsidP="004A6E8D">
                      <w:pPr>
                        <w:pStyle w:val="TAGLINE"/>
                        <w:spacing w:line="276" w:lineRule="auto"/>
                      </w:pPr>
                      <w:r>
                        <w:t xml:space="preserve">Two Bedrooms - Two Bath </w:t>
                      </w:r>
                    </w:p>
                    <w:p w:rsidR="004A6E8D" w:rsidRPr="004A6E8D" w:rsidRDefault="004A6E8D" w:rsidP="004A6E8D">
                      <w:pPr>
                        <w:pStyle w:val="TAGLINE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E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4DACD" wp14:editId="451AAE5C">
                <wp:simplePos x="0" y="0"/>
                <wp:positionH relativeFrom="column">
                  <wp:posOffset>2471469</wp:posOffset>
                </wp:positionH>
                <wp:positionV relativeFrom="paragraph">
                  <wp:posOffset>-586596</wp:posOffset>
                </wp:positionV>
                <wp:extent cx="2725432" cy="1397000"/>
                <wp:effectExtent l="76200" t="57150" r="74930" b="88900"/>
                <wp:wrapNone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32" cy="1397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EAA" w:rsidRDefault="0095657B" w:rsidP="005E6EAA">
                            <w:pPr>
                              <w:pStyle w:val="Heading4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We are located</w:t>
                            </w:r>
                            <w:r w:rsidR="00625377"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on Highway</w:t>
                            </w: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105 West between the historic town of Montgomery and the city of Conroe.</w:t>
                            </w:r>
                          </w:p>
                          <w:p w:rsidR="0095657B" w:rsidRDefault="0095657B" w:rsidP="005E6EAA">
                            <w:pPr>
                              <w:pStyle w:val="Heading4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Easy access to </w:t>
                            </w:r>
                            <w:r w:rsid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Interstate 45 will take you to T</w:t>
                            </w: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he Woodlands or Houston.</w:t>
                            </w:r>
                          </w:p>
                          <w:p w:rsidR="005E6EAA" w:rsidRDefault="0095657B" w:rsidP="005E6EAA">
                            <w:pPr>
                              <w:pStyle w:val="Heading4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Big </w:t>
                            </w:r>
                            <w:r w:rsidR="00625377"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City close,</w:t>
                            </w: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E6EAA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but </w:t>
                            </w:r>
                            <w:r w:rsid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you’re</w:t>
                            </w: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71026" w:rsidRPr="00625377" w:rsidRDefault="0095657B" w:rsidP="005E6EAA">
                            <w:pPr>
                              <w:pStyle w:val="Heading4"/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</w:pP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 xml:space="preserve">“Living </w:t>
                            </w:r>
                            <w:r w:rsidR="005E6EAA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ounty</w:t>
                            </w:r>
                            <w:r w:rsidR="00625377" w:rsidRPr="00625377">
                              <w:rPr>
                                <w:rFonts w:eastAsiaTheme="minorHAns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6" type="#_x0000_t202" style="position:absolute;margin-left:194.6pt;margin-top:-46.2pt;width:214.6pt;height:1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" fillcolor="#c4bc96 [2414]" strokecolor="white [3201]" strokeweight="3pt">
                <v:shadow on="t" color="black" opacity="24903f" origin=",.5" offset="0,.55556mm"/>
                <v:textbox>
                  <w:txbxContent>
                    <w:p w:rsidR="005E6EAA" w:rsidRDefault="0095657B" w:rsidP="005E6EAA">
                      <w:pPr>
                        <w:pStyle w:val="Heading4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>We are located</w:t>
                      </w:r>
                      <w:r w:rsidR="00625377"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 on Highway</w:t>
                      </w: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 105 West between the historic town of Montgomery and the city of Conroe.</w:t>
                      </w:r>
                    </w:p>
                    <w:p w:rsidR="0095657B" w:rsidRDefault="0095657B" w:rsidP="005E6EAA">
                      <w:pPr>
                        <w:pStyle w:val="Heading4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Easy access to </w:t>
                      </w:r>
                      <w:r w:rsidR="00625377">
                        <w:rPr>
                          <w:rFonts w:eastAsiaTheme="minorHAnsi"/>
                          <w:sz w:val="22"/>
                          <w:szCs w:val="22"/>
                        </w:rPr>
                        <w:t>Interstate 45 will take you to T</w:t>
                      </w: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>he Woodlands or Houston.</w:t>
                      </w:r>
                    </w:p>
                    <w:p w:rsidR="005E6EAA" w:rsidRDefault="0095657B" w:rsidP="005E6EAA">
                      <w:pPr>
                        <w:pStyle w:val="Heading4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Big </w:t>
                      </w:r>
                      <w:r w:rsidR="00625377" w:rsidRPr="00625377">
                        <w:rPr>
                          <w:rFonts w:eastAsiaTheme="minorHAnsi"/>
                          <w:sz w:val="22"/>
                          <w:szCs w:val="22"/>
                        </w:rPr>
                        <w:t>City close,</w:t>
                      </w: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  <w:r w:rsidR="005E6EAA">
                        <w:rPr>
                          <w:rFonts w:eastAsiaTheme="minorHAnsi"/>
                          <w:sz w:val="22"/>
                          <w:szCs w:val="22"/>
                        </w:rPr>
                        <w:t xml:space="preserve">but </w:t>
                      </w:r>
                      <w:r w:rsidR="00625377">
                        <w:rPr>
                          <w:rFonts w:eastAsiaTheme="minorHAnsi"/>
                          <w:sz w:val="22"/>
                          <w:szCs w:val="22"/>
                        </w:rPr>
                        <w:t>you’re</w:t>
                      </w: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71026" w:rsidRPr="00625377" w:rsidRDefault="0095657B" w:rsidP="005E6EAA">
                      <w:pPr>
                        <w:pStyle w:val="Heading4"/>
                        <w:rPr>
                          <w:rFonts w:eastAsiaTheme="minorHAnsi"/>
                          <w:sz w:val="22"/>
                          <w:szCs w:val="22"/>
                        </w:rPr>
                      </w:pP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 xml:space="preserve">“Living </w:t>
                      </w:r>
                      <w:r w:rsidR="005E6EAA">
                        <w:rPr>
                          <w:rFonts w:eastAsiaTheme="minorHAnsi"/>
                          <w:sz w:val="22"/>
                          <w:szCs w:val="22"/>
                        </w:rPr>
                        <w:t>C</w:t>
                      </w:r>
                      <w:r w:rsidRPr="00625377">
                        <w:rPr>
                          <w:rFonts w:eastAsiaTheme="minorHAnsi"/>
                          <w:sz w:val="22"/>
                          <w:szCs w:val="22"/>
                        </w:rPr>
                        <w:t>ounty</w:t>
                      </w:r>
                      <w:r w:rsidR="00625377" w:rsidRPr="00625377">
                        <w:rPr>
                          <w:rFonts w:eastAsiaTheme="minorHAnsi"/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E0C33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B9FC8A1" wp14:editId="2BE08DB9">
                <wp:simplePos x="0" y="0"/>
                <wp:positionH relativeFrom="column">
                  <wp:posOffset>2333445</wp:posOffset>
                </wp:positionH>
                <wp:positionV relativeFrom="paragraph">
                  <wp:posOffset>3683479</wp:posOffset>
                </wp:positionV>
                <wp:extent cx="3183147" cy="2211705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147" cy="221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0C33" w:rsidRDefault="000832F9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70C33">
                              <w:rPr>
                                <w:rFonts w:ascii="Times New Roman" w:hAnsi="Times New Roman"/>
                                <w:b/>
                              </w:rPr>
                              <w:t>Lakeview Pointe is the alternative to “cookie-</w:t>
                            </w:r>
                            <w:r w:rsidR="00BE0C33">
                              <w:rPr>
                                <w:rFonts w:ascii="Times New Roman" w:hAnsi="Times New Roman"/>
                                <w:b/>
                              </w:rPr>
                              <w:t>c</w:t>
                            </w:r>
                            <w:r w:rsidRPr="00C70C33">
                              <w:rPr>
                                <w:rFonts w:ascii="Times New Roman" w:hAnsi="Times New Roman"/>
                                <w:b/>
                              </w:rPr>
                              <w:t>utter”</w:t>
                            </w:r>
                            <w:r w:rsidR="00C70C33" w:rsidRPr="00C70C33">
                              <w:rPr>
                                <w:rFonts w:ascii="Times New Roman" w:hAnsi="Times New Roman"/>
                                <w:b/>
                              </w:rPr>
                              <w:t xml:space="preserve"> apartment living. </w:t>
                            </w:r>
                          </w:p>
                          <w:p w:rsidR="00BE0C33" w:rsidRDefault="00C70C33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70C33">
                              <w:rPr>
                                <w:rFonts w:ascii="Times New Roman" w:hAnsi="Times New Roman"/>
                                <w:b/>
                              </w:rPr>
                              <w:t xml:space="preserve">Our apartments are priced competitively for the quiet, relaxing home you want without paying for amenities you will never use. </w:t>
                            </w:r>
                          </w:p>
                          <w:p w:rsidR="00471026" w:rsidRPr="00C70C33" w:rsidRDefault="00C70C33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C70C33">
                              <w:rPr>
                                <w:rFonts w:ascii="Times New Roman" w:hAnsi="Times New Roman"/>
                                <w:b/>
                              </w:rPr>
                              <w:t xml:space="preserve"> Our small community of 28 units makes for </w:t>
                            </w:r>
                            <w:r w:rsidR="000467DE">
                              <w:rPr>
                                <w:rFonts w:ascii="Times New Roman" w:hAnsi="Times New Roman"/>
                                <w:b/>
                              </w:rPr>
                              <w:t xml:space="preserve">an enjoyable living experience </w:t>
                            </w:r>
                            <w:r w:rsidR="0095657B">
                              <w:rPr>
                                <w:rFonts w:ascii="Times New Roman" w:hAnsi="Times New Roman"/>
                                <w:b/>
                              </w:rPr>
                              <w:t>with attentive management a</w:t>
                            </w:r>
                            <w:r w:rsidR="000467DE">
                              <w:rPr>
                                <w:rFonts w:ascii="Times New Roman" w:hAnsi="Times New Roman"/>
                                <w:b/>
                              </w:rPr>
                              <w:t xml:space="preserve">nd great neighbors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83.75pt;margin-top:290.05pt;width:250.65pt;height:174.1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" filled="f" fillcolor="#cd4313" stroked="f" insetpen="t">
                <v:textbox inset="2.88pt,2.88pt,2.88pt,2.88pt">
                  <w:txbxContent>
                    <w:p w:rsidR="00BE0C33" w:rsidRDefault="000832F9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</w:rPr>
                      </w:pPr>
                      <w:r w:rsidRPr="00C70C33">
                        <w:rPr>
                          <w:rFonts w:ascii="Times New Roman" w:hAnsi="Times New Roman"/>
                          <w:b/>
                        </w:rPr>
                        <w:t>Lakeview Pointe is the alternative to “cookie-</w:t>
                      </w:r>
                      <w:r w:rsidR="00BE0C33">
                        <w:rPr>
                          <w:rFonts w:ascii="Times New Roman" w:hAnsi="Times New Roman"/>
                          <w:b/>
                        </w:rPr>
                        <w:t>c</w:t>
                      </w:r>
                      <w:r w:rsidRPr="00C70C33">
                        <w:rPr>
                          <w:rFonts w:ascii="Times New Roman" w:hAnsi="Times New Roman"/>
                          <w:b/>
                        </w:rPr>
                        <w:t>utter”</w:t>
                      </w:r>
                      <w:r w:rsidR="00C70C33" w:rsidRPr="00C70C33">
                        <w:rPr>
                          <w:rFonts w:ascii="Times New Roman" w:hAnsi="Times New Roman"/>
                          <w:b/>
                        </w:rPr>
                        <w:t xml:space="preserve"> apartment living. </w:t>
                      </w:r>
                    </w:p>
                    <w:p w:rsidR="00BE0C33" w:rsidRDefault="00C70C33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</w:rPr>
                      </w:pPr>
                      <w:r w:rsidRPr="00C70C33">
                        <w:rPr>
                          <w:rFonts w:ascii="Times New Roman" w:hAnsi="Times New Roman"/>
                          <w:b/>
                        </w:rPr>
                        <w:t xml:space="preserve">Our apartments are priced competitively for the quiet, relaxing home you want without paying for amenities you will never use. </w:t>
                      </w:r>
                    </w:p>
                    <w:p w:rsidR="00471026" w:rsidRPr="00C70C33" w:rsidRDefault="00C70C33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</w:rPr>
                      </w:pPr>
                      <w:r w:rsidRPr="00C70C33">
                        <w:rPr>
                          <w:rFonts w:ascii="Times New Roman" w:hAnsi="Times New Roman"/>
                          <w:b/>
                        </w:rPr>
                        <w:t xml:space="preserve"> Our small community of 28 units makes for </w:t>
                      </w:r>
                      <w:r w:rsidR="000467DE">
                        <w:rPr>
                          <w:rFonts w:ascii="Times New Roman" w:hAnsi="Times New Roman"/>
                          <w:b/>
                        </w:rPr>
                        <w:t xml:space="preserve">an enjoyable living experience </w:t>
                      </w:r>
                      <w:r w:rsidR="0095657B">
                        <w:rPr>
                          <w:rFonts w:ascii="Times New Roman" w:hAnsi="Times New Roman"/>
                          <w:b/>
                        </w:rPr>
                        <w:t>with attentive management a</w:t>
                      </w:r>
                      <w:r w:rsidR="000467DE">
                        <w:rPr>
                          <w:rFonts w:ascii="Times New Roman" w:hAnsi="Times New Roman"/>
                          <w:b/>
                        </w:rPr>
                        <w:t xml:space="preserve">nd great neighbors </w:t>
                      </w:r>
                    </w:p>
                  </w:txbxContent>
                </v:textbox>
              </v:shape>
            </w:pict>
          </mc:Fallback>
        </mc:AlternateContent>
      </w:r>
      <w:r w:rsidR="00BE0C33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0A9C5C0" wp14:editId="6C1444E4">
                <wp:simplePos x="0" y="0"/>
                <wp:positionH relativeFrom="column">
                  <wp:posOffset>5516592</wp:posOffset>
                </wp:positionH>
                <wp:positionV relativeFrom="paragraph">
                  <wp:posOffset>3683479</wp:posOffset>
                </wp:positionV>
                <wp:extent cx="3035935" cy="2174240"/>
                <wp:effectExtent l="0" t="0" r="0" b="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E0C33" w:rsidRDefault="0095657B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You will feel like you are in your own private condo.  Each unit has</w:t>
                            </w:r>
                            <w:r w:rsidR="00625377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its own covered, private patio with views of Lake Conroe, the meadows and acres of trees.  </w:t>
                            </w:r>
                          </w:p>
                          <w:p w:rsidR="00BE0C33" w:rsidRDefault="0095657B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There are marinas, shopping and live music </w:t>
                            </w:r>
                            <w:r w:rsidR="00625377">
                              <w:rPr>
                                <w:rFonts w:ascii="Times New Roman" w:hAnsi="Times New Roman"/>
                                <w:b/>
                              </w:rPr>
                              <w:t>nearby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. </w:t>
                            </w:r>
                          </w:p>
                          <w:p w:rsidR="00471026" w:rsidRPr="00AB4067" w:rsidRDefault="0095657B" w:rsidP="00471026">
                            <w:pPr>
                              <w:pStyle w:val="BodyText02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Living here at LakeView Pointe is like being on vacation every day!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margin-left:434.4pt;margin-top:290.05pt;width:239.05pt;height:171.2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" filled="f" fillcolor="#cd4313" stroked="f" insetpen="t">
                <v:textbox inset="2.88pt,2.88pt,2.88pt,2.88pt">
                  <w:txbxContent>
                    <w:p w:rsidR="00BE0C33" w:rsidRDefault="0095657B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You will feel like you are in your own private condo.  Each unit has</w:t>
                      </w:r>
                      <w:r w:rsidR="00625377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its own covered, private patio with views of Lake Conroe, the meadows and acres of trees.  </w:t>
                      </w:r>
                    </w:p>
                    <w:p w:rsidR="00BE0C33" w:rsidRDefault="0095657B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There are marinas, shopping and live music </w:t>
                      </w:r>
                      <w:r w:rsidR="00625377">
                        <w:rPr>
                          <w:rFonts w:ascii="Times New Roman" w:hAnsi="Times New Roman"/>
                          <w:b/>
                        </w:rPr>
                        <w:t>nearby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. </w:t>
                      </w:r>
                    </w:p>
                    <w:p w:rsidR="00471026" w:rsidRPr="00AB4067" w:rsidRDefault="0095657B" w:rsidP="00471026">
                      <w:pPr>
                        <w:pStyle w:val="BodyText02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Living here at LakeView Pointe is like being on vacation every day!  </w:t>
                      </w:r>
                    </w:p>
                  </w:txbxContent>
                </v:textbox>
              </v:shape>
            </w:pict>
          </mc:Fallback>
        </mc:AlternateContent>
      </w:r>
      <w:r w:rsidR="00737C18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60A3DF7A" wp14:editId="09C146E1">
                <wp:simplePos x="0" y="0"/>
                <wp:positionH relativeFrom="column">
                  <wp:posOffset>-440055</wp:posOffset>
                </wp:positionH>
                <wp:positionV relativeFrom="paragraph">
                  <wp:posOffset>271145</wp:posOffset>
                </wp:positionV>
                <wp:extent cx="2171700" cy="4712335"/>
                <wp:effectExtent l="0" t="0" r="0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71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2D8" w:rsidRPr="0078169C" w:rsidRDefault="000432D8" w:rsidP="000432D8">
                            <w:pPr>
                              <w:pStyle w:val="BulletPoints"/>
                              <w:numPr>
                                <w:ilvl w:val="0"/>
                                <w:numId w:val="4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Relaxing patios, with l</w:t>
                            </w: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ake and</w:t>
                            </w: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 park views.</w:t>
                            </w: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  <w:p w:rsidR="00B27B9D" w:rsidRPr="0078169C" w:rsidRDefault="00B27B9D" w:rsidP="00933447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New carpet, new flooring*</w:t>
                            </w:r>
                          </w:p>
                          <w:p w:rsidR="00B27B9D" w:rsidRPr="0078169C" w:rsidRDefault="00B27B9D" w:rsidP="00340435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Warm </w:t>
                            </w:r>
                            <w:r w:rsidR="00340435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colors, new</w:t>
                            </w: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40435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two-</w:t>
                            </w: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tone paint</w:t>
                            </w:r>
                            <w:r w:rsidR="00340435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.*</w:t>
                            </w:r>
                          </w:p>
                          <w:p w:rsidR="00B27B9D" w:rsidRDefault="00737C18" w:rsidP="00933447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15 ft. vaulted ceilings - c</w:t>
                            </w:r>
                            <w:r w:rsidR="00B27B9D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hair rails and picture rails</w:t>
                            </w:r>
                            <w:r w:rsidR="00A3258A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*</w:t>
                            </w:r>
                          </w:p>
                          <w:p w:rsidR="000432D8" w:rsidRPr="0078169C" w:rsidRDefault="000432D8" w:rsidP="00933447">
                            <w:pPr>
                              <w:pStyle w:val="BulletPoints"/>
                              <w:numPr>
                                <w:ilvl w:val="0"/>
                                <w:numId w:val="2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Washer / dryer hook-ups in every unit.</w:t>
                            </w:r>
                          </w:p>
                          <w:p w:rsidR="00B27B9D" w:rsidRPr="000432D8" w:rsidRDefault="00A3258A" w:rsidP="00933447">
                            <w:pPr>
                              <w:pStyle w:val="BulletPoints"/>
                              <w:numPr>
                                <w:ilvl w:val="0"/>
                                <w:numId w:val="5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32D8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="00B27B9D" w:rsidRPr="000432D8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Large shaded park and two BBQ areas. </w:t>
                            </w:r>
                            <w:r w:rsidR="00B27B9D" w:rsidRPr="000432D8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 w:rsidR="00B27B9D" w:rsidRPr="000432D8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  <w:p w:rsidR="00B27B9D" w:rsidRPr="0078169C" w:rsidRDefault="00B27B9D" w:rsidP="00933447">
                            <w:pPr>
                              <w:pStyle w:val="BulletPoints"/>
                              <w:numPr>
                                <w:ilvl w:val="0"/>
                                <w:numId w:val="6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Some bills paid.</w:t>
                            </w:r>
                          </w:p>
                          <w:p w:rsidR="00933447" w:rsidRPr="0078169C" w:rsidRDefault="00933447" w:rsidP="00933447">
                            <w:pPr>
                              <w:pStyle w:val="BulletPoints"/>
                              <w:numPr>
                                <w:ilvl w:val="0"/>
                                <w:numId w:val="9"/>
                              </w:numPr>
                              <w:spacing w:before="12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His &amp; </w:t>
                            </w:r>
                            <w:r w:rsidR="00B27B9D"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hers closets in the master.</w:t>
                            </w:r>
                            <w:r w:rsidR="00B27B9D" w:rsidRPr="0078169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  <w:p w:rsidR="00933447" w:rsidRPr="000432D8" w:rsidRDefault="00933447" w:rsidP="00933447">
                            <w:pPr>
                              <w:pStyle w:val="BulletPoints"/>
                              <w:numPr>
                                <w:ilvl w:val="0"/>
                                <w:numId w:val="10"/>
                              </w:numPr>
                              <w:spacing w:before="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W</w:t>
                            </w:r>
                            <w:r w:rsidR="00B27B9D"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ood grain flooring</w:t>
                            </w:r>
                            <w:r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340435"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="00B27B9D" w:rsidRPr="0078169C"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nd cabinets.</w:t>
                            </w:r>
                          </w:p>
                          <w:p w:rsidR="000432D8" w:rsidRPr="000432D8" w:rsidRDefault="000432D8" w:rsidP="00933447">
                            <w:pPr>
                              <w:pStyle w:val="BulletPoints"/>
                              <w:numPr>
                                <w:ilvl w:val="0"/>
                                <w:numId w:val="10"/>
                              </w:numPr>
                              <w:spacing w:before="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Designated parking</w:t>
                            </w:r>
                          </w:p>
                          <w:p w:rsidR="000432D8" w:rsidRPr="000432D8" w:rsidRDefault="000432D8" w:rsidP="00933447">
                            <w:pPr>
                              <w:pStyle w:val="BulletPoints"/>
                              <w:numPr>
                                <w:ilvl w:val="0"/>
                                <w:numId w:val="10"/>
                              </w:numPr>
                              <w:spacing w:before="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Conroe schools</w:t>
                            </w:r>
                          </w:p>
                          <w:p w:rsidR="00933447" w:rsidRPr="0078169C" w:rsidRDefault="000432D8" w:rsidP="00933447">
                            <w:pPr>
                              <w:pStyle w:val="BulletPoints"/>
                              <w:numPr>
                                <w:ilvl w:val="0"/>
                                <w:numId w:val="10"/>
                              </w:numPr>
                              <w:spacing w:before="0" w:after="120"/>
                              <w:ind w:left="288" w:hanging="144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4"/>
                                <w:szCs w:val="24"/>
                                <w:lang w:val="en-US"/>
                              </w:rPr>
                              <w:t>Great management</w:t>
                            </w:r>
                          </w:p>
                          <w:p w:rsidR="00340435" w:rsidRPr="00340435" w:rsidRDefault="00625377" w:rsidP="00340435">
                            <w:pPr>
                              <w:pStyle w:val="BulletPoints"/>
                              <w:spacing w:before="0" w:after="120"/>
                              <w:ind w:left="288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*Most </w:t>
                            </w:r>
                            <w:r w:rsidRPr="00340435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units</w:t>
                            </w:r>
                          </w:p>
                          <w:p w:rsidR="00471026" w:rsidRPr="006907EF" w:rsidRDefault="00471026" w:rsidP="00933447">
                            <w:pPr>
                              <w:pStyle w:val="BulletPoints"/>
                              <w:spacing w:after="120"/>
                              <w:rPr>
                                <w:b/>
                                <w:i w:val="0"/>
                              </w:rPr>
                            </w:pPr>
                          </w:p>
                          <w:p w:rsidR="00471026" w:rsidRPr="008B359C" w:rsidRDefault="00471026">
                            <w:pPr>
                              <w:widowControl w:val="0"/>
                              <w:spacing w:before="240" w:line="360" w:lineRule="auto"/>
                              <w:rPr>
                                <w:rFonts w:ascii="Verdana" w:hAnsi="Verdana"/>
                                <w:i/>
                                <w:color w:val="FFFFFF"/>
                                <w:sz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9" type="#_x0000_t202" style="position:absolute;margin-left:-34.65pt;margin-top:21.35pt;width:171pt;height:371.0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" filled="f" fillcolor="#cd4313" stroked="f" insetpen="t">
                <v:textbox inset="2.88pt,2.88pt,2.88pt,2.88pt">
                  <w:txbxContent>
                    <w:p w:rsidR="000432D8" w:rsidRPr="0078169C" w:rsidRDefault="000432D8" w:rsidP="000432D8">
                      <w:pPr>
                        <w:pStyle w:val="BulletPoints"/>
                        <w:numPr>
                          <w:ilvl w:val="0"/>
                          <w:numId w:val="4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Relaxing patios, with l</w:t>
                      </w: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ake and</w:t>
                      </w: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 xml:space="preserve"> park views.</w:t>
                      </w: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  <w:p w:rsidR="00B27B9D" w:rsidRPr="0078169C" w:rsidRDefault="00B27B9D" w:rsidP="00933447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New carpet, new flooring*</w:t>
                      </w:r>
                    </w:p>
                    <w:p w:rsidR="00B27B9D" w:rsidRPr="0078169C" w:rsidRDefault="00B27B9D" w:rsidP="00340435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Warm </w:t>
                      </w:r>
                      <w:r w:rsidR="00340435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colors, new</w:t>
                      </w: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40435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two-</w:t>
                      </w: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tone paint</w:t>
                      </w:r>
                      <w:r w:rsidR="00340435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.*</w:t>
                      </w:r>
                    </w:p>
                    <w:p w:rsidR="00B27B9D" w:rsidRDefault="00737C18" w:rsidP="00933447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15 ft. vaulted ceilings - c</w:t>
                      </w:r>
                      <w:r w:rsidR="00B27B9D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hair rails and picture rails</w:t>
                      </w:r>
                      <w:r w:rsidR="00A3258A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*</w:t>
                      </w:r>
                    </w:p>
                    <w:p w:rsidR="000432D8" w:rsidRPr="0078169C" w:rsidRDefault="000432D8" w:rsidP="00933447">
                      <w:pPr>
                        <w:pStyle w:val="BulletPoints"/>
                        <w:numPr>
                          <w:ilvl w:val="0"/>
                          <w:numId w:val="2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Washer / dryer hook-ups in every unit.</w:t>
                      </w:r>
                    </w:p>
                    <w:p w:rsidR="00B27B9D" w:rsidRPr="000432D8" w:rsidRDefault="00A3258A" w:rsidP="00933447">
                      <w:pPr>
                        <w:pStyle w:val="BulletPoints"/>
                        <w:numPr>
                          <w:ilvl w:val="0"/>
                          <w:numId w:val="5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432D8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 </w:t>
                      </w:r>
                      <w:r w:rsidR="00B27B9D" w:rsidRPr="000432D8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Large shaded park and two BBQ areas. </w:t>
                      </w:r>
                      <w:r w:rsidR="00B27B9D" w:rsidRPr="000432D8">
                        <w:rPr>
                          <w:b/>
                          <w:sz w:val="24"/>
                          <w:szCs w:val="24"/>
                          <w:lang w:val="en-US"/>
                        </w:rPr>
                        <w:t> </w:t>
                      </w:r>
                      <w:r w:rsidR="00B27B9D" w:rsidRPr="000432D8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  <w:p w:rsidR="00B27B9D" w:rsidRPr="0078169C" w:rsidRDefault="00B27B9D" w:rsidP="00933447">
                      <w:pPr>
                        <w:pStyle w:val="BulletPoints"/>
                        <w:numPr>
                          <w:ilvl w:val="0"/>
                          <w:numId w:val="6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Some bills paid.</w:t>
                      </w:r>
                    </w:p>
                    <w:p w:rsidR="00933447" w:rsidRPr="0078169C" w:rsidRDefault="00933447" w:rsidP="00933447">
                      <w:pPr>
                        <w:pStyle w:val="BulletPoints"/>
                        <w:numPr>
                          <w:ilvl w:val="0"/>
                          <w:numId w:val="9"/>
                        </w:numPr>
                        <w:spacing w:before="12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 xml:space="preserve">His &amp; </w:t>
                      </w:r>
                      <w:r w:rsidR="00B27B9D"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hers closets in the master.</w:t>
                      </w:r>
                      <w:r w:rsidR="00B27B9D" w:rsidRPr="0078169C">
                        <w:rPr>
                          <w:b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  <w:p w:rsidR="00933447" w:rsidRPr="000432D8" w:rsidRDefault="00933447" w:rsidP="00933447">
                      <w:pPr>
                        <w:pStyle w:val="BulletPoints"/>
                        <w:numPr>
                          <w:ilvl w:val="0"/>
                          <w:numId w:val="10"/>
                        </w:numPr>
                        <w:spacing w:before="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W</w:t>
                      </w:r>
                      <w:r w:rsidR="00B27B9D"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ood grain flooring</w:t>
                      </w:r>
                      <w:r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340435"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a</w:t>
                      </w:r>
                      <w:r w:rsidR="00B27B9D" w:rsidRPr="0078169C"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nd cabinets.</w:t>
                      </w:r>
                    </w:p>
                    <w:p w:rsidR="000432D8" w:rsidRPr="000432D8" w:rsidRDefault="000432D8" w:rsidP="00933447">
                      <w:pPr>
                        <w:pStyle w:val="BulletPoints"/>
                        <w:numPr>
                          <w:ilvl w:val="0"/>
                          <w:numId w:val="10"/>
                        </w:numPr>
                        <w:spacing w:before="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Designated parking</w:t>
                      </w:r>
                    </w:p>
                    <w:p w:rsidR="000432D8" w:rsidRPr="000432D8" w:rsidRDefault="000432D8" w:rsidP="00933447">
                      <w:pPr>
                        <w:pStyle w:val="BulletPoints"/>
                        <w:numPr>
                          <w:ilvl w:val="0"/>
                          <w:numId w:val="10"/>
                        </w:numPr>
                        <w:spacing w:before="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Conroe schools</w:t>
                      </w:r>
                    </w:p>
                    <w:p w:rsidR="00933447" w:rsidRPr="0078169C" w:rsidRDefault="000432D8" w:rsidP="00933447">
                      <w:pPr>
                        <w:pStyle w:val="BulletPoints"/>
                        <w:numPr>
                          <w:ilvl w:val="0"/>
                          <w:numId w:val="10"/>
                        </w:numPr>
                        <w:spacing w:before="0" w:after="120"/>
                        <w:ind w:left="288" w:hanging="144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iCs/>
                          <w:sz w:val="24"/>
                          <w:szCs w:val="24"/>
                          <w:lang w:val="en-US"/>
                        </w:rPr>
                        <w:t>Great management</w:t>
                      </w:r>
                    </w:p>
                    <w:p w:rsidR="00340435" w:rsidRPr="00340435" w:rsidRDefault="00625377" w:rsidP="00340435">
                      <w:pPr>
                        <w:pStyle w:val="BulletPoints"/>
                        <w:spacing w:before="0" w:after="120"/>
                        <w:ind w:left="288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en-US"/>
                        </w:rPr>
                        <w:t xml:space="preserve">*Most </w:t>
                      </w:r>
                      <w:r w:rsidRPr="00340435">
                        <w:rPr>
                          <w:b/>
                          <w:sz w:val="18"/>
                          <w:szCs w:val="18"/>
                          <w:lang w:val="en-US"/>
                        </w:rPr>
                        <w:t>units</w:t>
                      </w:r>
                    </w:p>
                    <w:p w:rsidR="00471026" w:rsidRPr="006907EF" w:rsidRDefault="00471026" w:rsidP="00933447">
                      <w:pPr>
                        <w:pStyle w:val="BulletPoints"/>
                        <w:spacing w:after="120"/>
                        <w:rPr>
                          <w:b/>
                          <w:i w:val="0"/>
                        </w:rPr>
                      </w:pPr>
                    </w:p>
                    <w:p w:rsidR="00471026" w:rsidRPr="008B359C" w:rsidRDefault="00471026">
                      <w:pPr>
                        <w:widowControl w:val="0"/>
                        <w:spacing w:before="240" w:line="360" w:lineRule="auto"/>
                        <w:rPr>
                          <w:rFonts w:ascii="Verdana" w:hAnsi="Verdana"/>
                          <w:i/>
                          <w:color w:val="FFFFFF"/>
                          <w:sz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955">
        <w:rPr>
          <w:noProof/>
        </w:rPr>
        <w:drawing>
          <wp:anchor distT="0" distB="0" distL="114300" distR="114300" simplePos="0" relativeHeight="251667456" behindDoc="1" locked="0" layoutInCell="1" allowOverlap="1" wp14:anchorId="56C8ED5E" wp14:editId="754721DC">
            <wp:simplePos x="0" y="0"/>
            <wp:positionH relativeFrom="column">
              <wp:posOffset>-1174750</wp:posOffset>
            </wp:positionH>
            <wp:positionV relativeFrom="paragraph">
              <wp:posOffset>-914400</wp:posOffset>
            </wp:positionV>
            <wp:extent cx="10058400" cy="7772400"/>
            <wp:effectExtent l="0" t="0" r="0" b="0"/>
            <wp:wrapNone/>
            <wp:docPr id="108" name="Picture 108" descr="suburb_brochure_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uburb_brochure_ins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835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44EAF8A5" wp14:editId="0551B85F">
                <wp:simplePos x="0" y="0"/>
                <wp:positionH relativeFrom="column">
                  <wp:posOffset>2288822</wp:posOffset>
                </wp:positionH>
                <wp:positionV relativeFrom="paragraph">
                  <wp:posOffset>6028267</wp:posOffset>
                </wp:positionV>
                <wp:extent cx="6410325" cy="597252"/>
                <wp:effectExtent l="0" t="0" r="28575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5972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4BB" w:rsidRDefault="008554BB" w:rsidP="004A6E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F329C" w:rsidRPr="00EF329C" w:rsidRDefault="00EA2A49" w:rsidP="004A6E8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wwwLakeviewPointeApartmentHome.com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margin-left:180.2pt;margin-top:474.65pt;width:504.75pt;height:47.0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" fillcolor="#938953 [1614]" strokeweight=".5pt">
                <v:textbox>
                  <w:txbxContent>
                    <w:p w:rsidR="008554BB" w:rsidRDefault="008554BB" w:rsidP="004A6E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EF329C" w:rsidRPr="00EF329C" w:rsidRDefault="00EA2A49" w:rsidP="004A6E8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wwwLakeviewPointeApartmentHome.com</w:t>
                      </w:r>
                    </w:p>
                  </w:txbxContent>
                </v:textbox>
              </v:shape>
            </w:pict>
          </mc:Fallback>
        </mc:AlternateContent>
      </w:r>
      <w:r w:rsidR="00B01EC1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1F907761" wp14:editId="04408248">
                <wp:simplePos x="0" y="0"/>
                <wp:positionH relativeFrom="column">
                  <wp:posOffset>2733675</wp:posOffset>
                </wp:positionH>
                <wp:positionV relativeFrom="paragraph">
                  <wp:posOffset>2628900</wp:posOffset>
                </wp:positionV>
                <wp:extent cx="5486400" cy="838200"/>
                <wp:effectExtent l="0" t="0" r="0" b="0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32D8" w:rsidRDefault="00CD15CB" w:rsidP="00B01EC1">
                            <w:pPr>
                              <w:pStyle w:val="SUBHEADGOESHERE"/>
                              <w:spacing w:line="240" w:lineRule="auto"/>
                            </w:pPr>
                            <w:r w:rsidRPr="00CD15CB">
                              <w:t>Leave the city behind - come to</w:t>
                            </w:r>
                            <w:r w:rsidR="000432D8">
                              <w:t xml:space="preserve"> Lakeview Pointe Apartments</w:t>
                            </w:r>
                            <w:r w:rsidRPr="00CD15CB">
                              <w:t>,</w:t>
                            </w:r>
                          </w:p>
                          <w:p w:rsidR="00CD15CB" w:rsidRPr="00CD15CB" w:rsidRDefault="00CD15CB" w:rsidP="00B01EC1">
                            <w:pPr>
                              <w:pStyle w:val="SUBHEADGOESHERE"/>
                              <w:spacing w:line="240" w:lineRule="auto"/>
                            </w:pPr>
                            <w:bookmarkStart w:id="0" w:name="_GoBack"/>
                            <w:bookmarkEnd w:id="0"/>
                            <w:r>
                              <w:t xml:space="preserve">   </w:t>
                            </w:r>
                            <w:r w:rsidRPr="00CD15CB">
                              <w:t xml:space="preserve"> </w:t>
                            </w:r>
                            <w:proofErr w:type="gramStart"/>
                            <w:r w:rsidRPr="00CD15CB">
                              <w:t>a</w:t>
                            </w:r>
                            <w:proofErr w:type="gramEnd"/>
                            <w:r w:rsidRPr="00CD15CB">
                              <w:t xml:space="preserve"> unique setting offering affordable</w:t>
                            </w:r>
                            <w:r w:rsidR="00B01EC1">
                              <w:t xml:space="preserve"> and</w:t>
                            </w:r>
                            <w:r w:rsidRPr="00CD15CB">
                              <w:t xml:space="preserve"> qua</w:t>
                            </w:r>
                            <w:r w:rsidR="00B01EC1">
                              <w:t>lity one and</w:t>
                            </w:r>
                            <w:r w:rsidRPr="00CD15CB">
                              <w:t xml:space="preserve"> two bedroom</w:t>
                            </w:r>
                            <w:r w:rsidR="00B01EC1">
                              <w:t xml:space="preserve"> apartment homes.</w:t>
                            </w:r>
                            <w:r w:rsidRPr="00CD15CB">
                              <w:t xml:space="preserve"> </w:t>
                            </w:r>
                          </w:p>
                          <w:p w:rsidR="00471026" w:rsidRPr="00736B08" w:rsidRDefault="00471026" w:rsidP="00471026">
                            <w:pPr>
                              <w:pStyle w:val="SUBHEADGOESHERE"/>
                            </w:pPr>
                          </w:p>
                          <w:p w:rsidR="00471026" w:rsidRPr="00266084" w:rsidRDefault="00471026">
                            <w:pPr>
                              <w:jc w:val="center"/>
                              <w:rPr>
                                <w:color w:val="7B91A8"/>
                              </w:rPr>
                            </w:pPr>
                          </w:p>
                          <w:p w:rsidR="00471026" w:rsidRPr="008E6DCF" w:rsidRDefault="00471026" w:rsidP="0047102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215.25pt;margin-top:207pt;width:6in;height:66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" filled="f" fillcolor="#cd4313" stroked="f" insetpen="t">
                <v:textbox inset="2.88pt,2.88pt,2.88pt,2.88pt">
                  <w:txbxContent>
                    <w:p w:rsidR="000432D8" w:rsidRDefault="00CD15CB" w:rsidP="00B01EC1">
                      <w:pPr>
                        <w:pStyle w:val="SUBHEADGOESHERE"/>
                        <w:spacing w:line="240" w:lineRule="auto"/>
                      </w:pPr>
                      <w:r w:rsidRPr="00CD15CB">
                        <w:t>Leave the city behind - come to</w:t>
                      </w:r>
                      <w:r w:rsidR="000432D8">
                        <w:t xml:space="preserve"> Lakeview Pointe Apartments</w:t>
                      </w:r>
                      <w:r w:rsidRPr="00CD15CB">
                        <w:t>,</w:t>
                      </w:r>
                    </w:p>
                    <w:p w:rsidR="00CD15CB" w:rsidRPr="00CD15CB" w:rsidRDefault="00CD15CB" w:rsidP="00B01EC1">
                      <w:pPr>
                        <w:pStyle w:val="SUBHEADGOESHERE"/>
                        <w:spacing w:line="240" w:lineRule="auto"/>
                      </w:pPr>
                      <w:bookmarkStart w:id="1" w:name="_GoBack"/>
                      <w:bookmarkEnd w:id="1"/>
                      <w:r>
                        <w:t xml:space="preserve">   </w:t>
                      </w:r>
                      <w:r w:rsidRPr="00CD15CB">
                        <w:t xml:space="preserve"> </w:t>
                      </w:r>
                      <w:proofErr w:type="gramStart"/>
                      <w:r w:rsidRPr="00CD15CB">
                        <w:t>a</w:t>
                      </w:r>
                      <w:proofErr w:type="gramEnd"/>
                      <w:r w:rsidRPr="00CD15CB">
                        <w:t xml:space="preserve"> unique setting offering affordable</w:t>
                      </w:r>
                      <w:r w:rsidR="00B01EC1">
                        <w:t xml:space="preserve"> and</w:t>
                      </w:r>
                      <w:r w:rsidRPr="00CD15CB">
                        <w:t xml:space="preserve"> qua</w:t>
                      </w:r>
                      <w:r w:rsidR="00B01EC1">
                        <w:t>lity one and</w:t>
                      </w:r>
                      <w:r w:rsidRPr="00CD15CB">
                        <w:t xml:space="preserve"> two bedroom</w:t>
                      </w:r>
                      <w:r w:rsidR="00B01EC1">
                        <w:t xml:space="preserve"> apartment homes.</w:t>
                      </w:r>
                      <w:r w:rsidRPr="00CD15CB">
                        <w:t xml:space="preserve"> </w:t>
                      </w:r>
                    </w:p>
                    <w:p w:rsidR="00471026" w:rsidRPr="00736B08" w:rsidRDefault="00471026" w:rsidP="00471026">
                      <w:pPr>
                        <w:pStyle w:val="SUBHEADGOESHERE"/>
                      </w:pPr>
                    </w:p>
                    <w:p w:rsidR="00471026" w:rsidRPr="00266084" w:rsidRDefault="00471026">
                      <w:pPr>
                        <w:jc w:val="center"/>
                        <w:rPr>
                          <w:color w:val="7B91A8"/>
                        </w:rPr>
                      </w:pPr>
                    </w:p>
                    <w:p w:rsidR="00471026" w:rsidRPr="008E6DCF" w:rsidRDefault="00471026" w:rsidP="00471026"/>
                  </w:txbxContent>
                </v:textbox>
              </v:shape>
            </w:pict>
          </mc:Fallback>
        </mc:AlternateContent>
      </w:r>
      <w:r w:rsidR="00C13C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F9F84" wp14:editId="41F78BFB">
                <wp:simplePos x="0" y="0"/>
                <wp:positionH relativeFrom="column">
                  <wp:posOffset>5953126</wp:posOffset>
                </wp:positionH>
                <wp:positionV relativeFrom="paragraph">
                  <wp:posOffset>-485775</wp:posOffset>
                </wp:positionV>
                <wp:extent cx="2266950" cy="2695575"/>
                <wp:effectExtent l="0" t="0" r="0" b="9525"/>
                <wp:wrapNone/>
                <wp:docPr id="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6955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845E36" w:rsidRDefault="00631057" w:rsidP="00471026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5A63B" wp14:editId="00070E90">
                                  <wp:extent cx="2181498" cy="2560320"/>
                                  <wp:effectExtent l="0" t="0" r="9525" b="0"/>
                                  <wp:docPr id="106" name="Picture 1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keview texture.jpg"/>
                                          <pic:cNvPicPr preferRelativeResize="0"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248" cy="2552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1026" w:rsidRPr="00845E36" w:rsidRDefault="00471026" w:rsidP="00C13C37">
                            <w:pPr>
                              <w:pStyle w:val="placephotohere"/>
                              <w:jc w:val="left"/>
                            </w:pPr>
                            <w:r w:rsidRPr="00845E36">
                              <w:t>.</w:t>
                            </w:r>
                            <w:r w:rsidR="00CD15CB" w:rsidRPr="00CD15C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2" type="#_x0000_t202" style="position:absolute;margin-left:468.75pt;margin-top:-38.25pt;width:178.5pt;height:2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" fillcolor="silver" stroked="f">
                <v:textbox>
                  <w:txbxContent>
                    <w:p w:rsidR="00471026" w:rsidRPr="00845E36" w:rsidRDefault="00631057" w:rsidP="00471026">
                      <w:pPr>
                        <w:pStyle w:val="placephot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45A63B" wp14:editId="00070E90">
                            <wp:extent cx="2181498" cy="2560320"/>
                            <wp:effectExtent l="0" t="0" r="9525" b="0"/>
                            <wp:docPr id="106" name="Picture 1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keview texture.jpg"/>
                                    <pic:cNvPicPr preferRelativeResize="0"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5248" cy="2552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1026" w:rsidRPr="00845E36" w:rsidRDefault="00471026" w:rsidP="00C13C37">
                      <w:pPr>
                        <w:pStyle w:val="placephotohere"/>
                        <w:jc w:val="left"/>
                      </w:pPr>
                      <w:r w:rsidRPr="00845E36">
                        <w:t>.</w:t>
                      </w:r>
                      <w:r w:rsidR="00CD15CB" w:rsidRPr="00CD15C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67D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39F9E1" wp14:editId="15341F3B">
                <wp:simplePos x="0" y="0"/>
                <wp:positionH relativeFrom="column">
                  <wp:posOffset>2730500</wp:posOffset>
                </wp:positionH>
                <wp:positionV relativeFrom="paragraph">
                  <wp:posOffset>1028700</wp:posOffset>
                </wp:positionV>
                <wp:extent cx="2247900" cy="1181100"/>
                <wp:effectExtent l="0" t="0" r="3175" b="0"/>
                <wp:wrapNone/>
                <wp:docPr id="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81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D13F79" w:rsidRDefault="00CD15CB" w:rsidP="00471026">
                            <w:pPr>
                              <w:pStyle w:val="placephotohere"/>
                            </w:pPr>
                            <w:r w:rsidRPr="00CD15CB">
                              <w:rPr>
                                <w:noProof/>
                              </w:rPr>
                              <w:drawing>
                                <wp:inline distT="0" distB="0" distL="0" distR="0" wp14:anchorId="37A1CBDE" wp14:editId="5516CCB4">
                                  <wp:extent cx="2178754" cy="1135945"/>
                                  <wp:effectExtent l="0" t="0" r="0" b="7620"/>
                                  <wp:docPr id="103" name="Picture 1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416" cy="1139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1026" w:rsidRPr="00845E36" w:rsidRDefault="00471026" w:rsidP="0047102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3" type="#_x0000_t202" style="position:absolute;margin-left:215pt;margin-top:81pt;width:177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" fillcolor="silver" stroked="f">
                <v:textbox>
                  <w:txbxContent>
                    <w:p w:rsidR="00471026" w:rsidRPr="00D13F79" w:rsidRDefault="00CD15CB" w:rsidP="00471026">
                      <w:pPr>
                        <w:pStyle w:val="placephotohere"/>
                      </w:pPr>
                      <w:r w:rsidRPr="00CD15CB">
                        <w:rPr>
                          <w:noProof/>
                        </w:rPr>
                        <w:drawing>
                          <wp:inline distT="0" distB="0" distL="0" distR="0" wp14:anchorId="37A1CBDE" wp14:editId="5516CCB4">
                            <wp:extent cx="2178754" cy="1135945"/>
                            <wp:effectExtent l="0" t="0" r="0" b="7620"/>
                            <wp:docPr id="103" name="Picture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416" cy="1139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1026" w:rsidRPr="00845E36" w:rsidRDefault="00471026" w:rsidP="0047102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867D6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7086600</wp:posOffset>
                </wp:positionV>
                <wp:extent cx="6286500" cy="457200"/>
                <wp:effectExtent l="0" t="0" r="0" b="0"/>
                <wp:wrapNone/>
                <wp:docPr id="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026" w:rsidRPr="005E1957" w:rsidRDefault="00471026" w:rsidP="00471026">
                            <w:pPr>
                              <w:jc w:val="center"/>
                            </w:pPr>
                            <w:r w:rsidRPr="005E1957">
                              <w:rPr>
                                <w:rFonts w:ascii="Times" w:hAnsi="Times"/>
                              </w:rPr>
                              <w:t>Place real estate logos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4" type="#_x0000_t202" style="position:absolute;margin-left:270pt;margin-top:558pt;width:4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6xtgIAAMM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" filled="f" stroked="f">
                <v:textbox>
                  <w:txbxContent>
                    <w:p w:rsidR="00471026" w:rsidRPr="005E1957" w:rsidRDefault="00471026" w:rsidP="00471026">
                      <w:pPr>
                        <w:jc w:val="center"/>
                      </w:pPr>
                      <w:r w:rsidRPr="005E1957">
                        <w:rPr>
                          <w:rFonts w:ascii="Times" w:hAnsi="Times"/>
                        </w:rPr>
                        <w:t>Place real estate logos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1026" w:rsidRPr="00471026" w:rsidSect="00471026"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57AE"/>
    <w:multiLevelType w:val="multilevel"/>
    <w:tmpl w:val="05C4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36FF0"/>
    <w:multiLevelType w:val="multilevel"/>
    <w:tmpl w:val="2E24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57AA6"/>
    <w:multiLevelType w:val="multilevel"/>
    <w:tmpl w:val="F2F2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467495"/>
    <w:multiLevelType w:val="multilevel"/>
    <w:tmpl w:val="AF98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C4730"/>
    <w:multiLevelType w:val="hybridMultilevel"/>
    <w:tmpl w:val="90DCCA4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>
    <w:nsid w:val="3B13128A"/>
    <w:multiLevelType w:val="multilevel"/>
    <w:tmpl w:val="CDB4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616655"/>
    <w:multiLevelType w:val="multilevel"/>
    <w:tmpl w:val="50E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8475AA"/>
    <w:multiLevelType w:val="multilevel"/>
    <w:tmpl w:val="83B4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467403"/>
    <w:multiLevelType w:val="multilevel"/>
    <w:tmpl w:val="EF28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7E0FC5"/>
    <w:multiLevelType w:val="hybridMultilevel"/>
    <w:tmpl w:val="6E76067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E9004EB"/>
    <w:multiLevelType w:val="multilevel"/>
    <w:tmpl w:val="955ED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235F62"/>
    <w:multiLevelType w:val="multilevel"/>
    <w:tmpl w:val="E1A6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0"/>
  </w:num>
  <w:num w:numId="5">
    <w:abstractNumId w:val="11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en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C0"/>
    <w:rsid w:val="000432D8"/>
    <w:rsid w:val="000467DE"/>
    <w:rsid w:val="00052BB7"/>
    <w:rsid w:val="00076153"/>
    <w:rsid w:val="000832F9"/>
    <w:rsid w:val="00083B9E"/>
    <w:rsid w:val="00170199"/>
    <w:rsid w:val="001D6E96"/>
    <w:rsid w:val="00220DDB"/>
    <w:rsid w:val="00287C55"/>
    <w:rsid w:val="002A2DD0"/>
    <w:rsid w:val="002F7CC4"/>
    <w:rsid w:val="00340435"/>
    <w:rsid w:val="00362968"/>
    <w:rsid w:val="003F7C4E"/>
    <w:rsid w:val="00471026"/>
    <w:rsid w:val="004752B1"/>
    <w:rsid w:val="004A6E8D"/>
    <w:rsid w:val="004D2605"/>
    <w:rsid w:val="00500664"/>
    <w:rsid w:val="005E6EAA"/>
    <w:rsid w:val="00625377"/>
    <w:rsid w:val="00631057"/>
    <w:rsid w:val="0066180E"/>
    <w:rsid w:val="006738C1"/>
    <w:rsid w:val="006D48CB"/>
    <w:rsid w:val="007032B4"/>
    <w:rsid w:val="00704955"/>
    <w:rsid w:val="00735509"/>
    <w:rsid w:val="00737C18"/>
    <w:rsid w:val="0075777D"/>
    <w:rsid w:val="0078169C"/>
    <w:rsid w:val="007D7835"/>
    <w:rsid w:val="008554BB"/>
    <w:rsid w:val="00867D63"/>
    <w:rsid w:val="008D06C0"/>
    <w:rsid w:val="00917E9E"/>
    <w:rsid w:val="0092084C"/>
    <w:rsid w:val="00933447"/>
    <w:rsid w:val="0095657B"/>
    <w:rsid w:val="009874BD"/>
    <w:rsid w:val="00A0658A"/>
    <w:rsid w:val="00A3258A"/>
    <w:rsid w:val="00AB4067"/>
    <w:rsid w:val="00B01EC1"/>
    <w:rsid w:val="00B27B9D"/>
    <w:rsid w:val="00BA04D6"/>
    <w:rsid w:val="00BE0C33"/>
    <w:rsid w:val="00C13C37"/>
    <w:rsid w:val="00C32E67"/>
    <w:rsid w:val="00C36F31"/>
    <w:rsid w:val="00C70C33"/>
    <w:rsid w:val="00CB45DE"/>
    <w:rsid w:val="00CD15CB"/>
    <w:rsid w:val="00DF500D"/>
    <w:rsid w:val="00EA2A49"/>
    <w:rsid w:val="00EC0C47"/>
    <w:rsid w:val="00EC6869"/>
    <w:rsid w:val="00EF329C"/>
    <w:rsid w:val="00F0259F"/>
    <w:rsid w:val="00F1294F"/>
    <w:rsid w:val="00F32AB2"/>
    <w:rsid w:val="00F54D7C"/>
    <w:rsid w:val="00F8662E"/>
    <w:rsid w:val="00FB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8d4e3,#aba1a1,#6a5142,#4f2f18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5D2F4A"/>
    <w:pPr>
      <w:keepNext/>
      <w:widowControl w:val="0"/>
      <w:jc w:val="center"/>
      <w:outlineLvl w:val="0"/>
    </w:pPr>
    <w:rPr>
      <w:b/>
      <w:color w:val="411D0E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C02824"/>
    <w:pPr>
      <w:shd w:val="clear" w:color="auto" w:fill="C6D5EC"/>
    </w:pPr>
    <w:rPr>
      <w:rFonts w:ascii="Lucida Grande" w:hAnsi="Lucida Grande"/>
      <w:sz w:val="24"/>
      <w:szCs w:val="24"/>
    </w:rPr>
  </w:style>
  <w:style w:type="paragraph" w:customStyle="1" w:styleId="WELCOME">
    <w:name w:val="WELCOME"/>
    <w:basedOn w:val="Heading4"/>
    <w:link w:val="WELCOMEChar"/>
    <w:qFormat/>
    <w:rsid w:val="00471026"/>
    <w:pPr>
      <w:spacing w:after="120"/>
    </w:pPr>
    <w:rPr>
      <w:rFonts w:ascii="Times" w:hAnsi="Times"/>
      <w:caps/>
      <w:color w:val="FFFFFF"/>
      <w:sz w:val="28"/>
    </w:rPr>
  </w:style>
  <w:style w:type="paragraph" w:customStyle="1" w:styleId="YOURNAMEHERE">
    <w:name w:val="YOUR NAME HERE"/>
    <w:basedOn w:val="Normal"/>
    <w:link w:val="YOURNAMEHEREChar"/>
    <w:qFormat/>
    <w:rsid w:val="00471026"/>
    <w:pPr>
      <w:jc w:val="center"/>
    </w:pPr>
    <w:rPr>
      <w:rFonts w:ascii="Times" w:hAnsi="Times"/>
      <w:caps/>
      <w:color w:val="FFFFFF"/>
      <w:sz w:val="22"/>
    </w:rPr>
  </w:style>
  <w:style w:type="character" w:customStyle="1" w:styleId="Heading4Char">
    <w:name w:val="Heading 4 Char"/>
    <w:link w:val="Heading4"/>
    <w:rsid w:val="00471026"/>
    <w:rPr>
      <w:b/>
      <w:color w:val="800000"/>
      <w:kern w:val="28"/>
      <w:sz w:val="24"/>
      <w:lang w:val="en"/>
    </w:rPr>
  </w:style>
  <w:style w:type="character" w:customStyle="1" w:styleId="WELCOMEChar">
    <w:name w:val="WELCOME Char"/>
    <w:basedOn w:val="Heading4Char"/>
    <w:link w:val="WELCOME"/>
    <w:rsid w:val="00471026"/>
    <w:rPr>
      <w:b/>
      <w:color w:val="800000"/>
      <w:kern w:val="28"/>
      <w:sz w:val="24"/>
      <w:lang w:val="en"/>
    </w:rPr>
  </w:style>
  <w:style w:type="paragraph" w:customStyle="1" w:styleId="placephotohere">
    <w:name w:val="place photo here"/>
    <w:basedOn w:val="Normal"/>
    <w:link w:val="placephotohereChar"/>
    <w:qFormat/>
    <w:rsid w:val="00471026"/>
    <w:pPr>
      <w:tabs>
        <w:tab w:val="left" w:pos="1440"/>
      </w:tabs>
      <w:ind w:left="-576" w:right="-576"/>
      <w:jc w:val="center"/>
    </w:pPr>
    <w:rPr>
      <w:sz w:val="24"/>
    </w:rPr>
  </w:style>
  <w:style w:type="character" w:customStyle="1" w:styleId="YOURNAMEHEREChar">
    <w:name w:val="YOUR NAME HERE Char"/>
    <w:link w:val="YOURNAMEHERE"/>
    <w:rsid w:val="00471026"/>
    <w:rPr>
      <w:rFonts w:ascii="Times" w:hAnsi="Times"/>
      <w:caps/>
      <w:color w:val="FFFFFF"/>
      <w:kern w:val="28"/>
      <w:sz w:val="22"/>
    </w:rPr>
  </w:style>
  <w:style w:type="paragraph" w:customStyle="1" w:styleId="testimonials">
    <w:name w:val="testimonials"/>
    <w:basedOn w:val="BodyText2"/>
    <w:link w:val="testimonialsChar"/>
    <w:qFormat/>
    <w:rsid w:val="00471026"/>
    <w:pPr>
      <w:ind w:left="144"/>
    </w:pPr>
    <w:rPr>
      <w:rFonts w:ascii="Times" w:hAnsi="Times"/>
      <w:b w:val="0"/>
      <w:i/>
      <w:color w:val="4F1900"/>
      <w:sz w:val="24"/>
    </w:rPr>
  </w:style>
  <w:style w:type="character" w:customStyle="1" w:styleId="placephotohereChar">
    <w:name w:val="place photo here Char"/>
    <w:link w:val="placephotohere"/>
    <w:rsid w:val="00471026"/>
    <w:rPr>
      <w:color w:val="000000"/>
      <w:kern w:val="28"/>
      <w:sz w:val="24"/>
    </w:rPr>
  </w:style>
  <w:style w:type="paragraph" w:customStyle="1" w:styleId="SUBHEAD01">
    <w:name w:val="SUBHEAD 01"/>
    <w:basedOn w:val="Normal"/>
    <w:link w:val="SUBHEAD01Char"/>
    <w:qFormat/>
    <w:rsid w:val="00471026"/>
    <w:rPr>
      <w:rFonts w:ascii="Times" w:hAnsi="Times"/>
      <w:color w:val="4F1900"/>
      <w:sz w:val="24"/>
    </w:rPr>
  </w:style>
  <w:style w:type="character" w:customStyle="1" w:styleId="BodyText2Char">
    <w:name w:val="Body Text 2 Char"/>
    <w:link w:val="BodyText2"/>
    <w:rsid w:val="00471026"/>
    <w:rPr>
      <w:b/>
      <w:color w:val="800000"/>
      <w:kern w:val="28"/>
      <w:sz w:val="22"/>
      <w:lang w:val="en"/>
    </w:rPr>
  </w:style>
  <w:style w:type="character" w:customStyle="1" w:styleId="testimonialsChar">
    <w:name w:val="testimonials Char"/>
    <w:basedOn w:val="BodyText2Char"/>
    <w:link w:val="testimonials"/>
    <w:rsid w:val="00471026"/>
    <w:rPr>
      <w:b/>
      <w:color w:val="800000"/>
      <w:kern w:val="28"/>
      <w:sz w:val="22"/>
      <w:lang w:val="en"/>
    </w:rPr>
  </w:style>
  <w:style w:type="paragraph" w:customStyle="1" w:styleId="BodyText01">
    <w:name w:val="Body Text 01"/>
    <w:basedOn w:val="BodyText2"/>
    <w:link w:val="BodyText01Char"/>
    <w:qFormat/>
    <w:rsid w:val="00471026"/>
    <w:pPr>
      <w:ind w:left="144"/>
    </w:pPr>
    <w:rPr>
      <w:rFonts w:ascii="Times" w:hAnsi="Times"/>
      <w:b w:val="0"/>
      <w:i/>
      <w:color w:val="auto"/>
    </w:rPr>
  </w:style>
  <w:style w:type="character" w:customStyle="1" w:styleId="SUBHEAD01Char">
    <w:name w:val="SUBHEAD 01 Char"/>
    <w:link w:val="SUBHEAD01"/>
    <w:rsid w:val="00471026"/>
    <w:rPr>
      <w:rFonts w:ascii="Times" w:hAnsi="Times"/>
      <w:color w:val="4F1900"/>
      <w:kern w:val="28"/>
      <w:sz w:val="24"/>
    </w:rPr>
  </w:style>
  <w:style w:type="paragraph" w:customStyle="1" w:styleId="PLACELOGO">
    <w:name w:val="PLACE LOGO"/>
    <w:basedOn w:val="BodyText3"/>
    <w:link w:val="PLACELOGOChar"/>
    <w:qFormat/>
    <w:rsid w:val="00471026"/>
    <w:pPr>
      <w:spacing w:line="250" w:lineRule="auto"/>
    </w:pPr>
    <w:rPr>
      <w:rFonts w:ascii="Times" w:hAnsi="Times"/>
      <w:b w:val="0"/>
      <w:color w:val="4F1900"/>
      <w:sz w:val="22"/>
    </w:rPr>
  </w:style>
  <w:style w:type="character" w:customStyle="1" w:styleId="BodyText01Char">
    <w:name w:val="Body Text 01 Char"/>
    <w:link w:val="BodyText01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Phone">
    <w:name w:val="Phone"/>
    <w:basedOn w:val="Normal"/>
    <w:link w:val="Phone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BodyText3Char">
    <w:name w:val="Body Text 3 Char"/>
    <w:link w:val="BodyText3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LOGOChar">
    <w:name w:val="PLACE LOGO Char"/>
    <w:basedOn w:val="BodyText3Char"/>
    <w:link w:val="PLACELOGO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01">
    <w:name w:val="Address 01"/>
    <w:basedOn w:val="Normal"/>
    <w:link w:val="Address01Char"/>
    <w:qFormat/>
    <w:rsid w:val="00471026"/>
    <w:pPr>
      <w:widowControl w:val="0"/>
      <w:spacing w:line="360" w:lineRule="auto"/>
      <w:jc w:val="center"/>
    </w:pPr>
    <w:rPr>
      <w:rFonts w:ascii="Times" w:hAnsi="Times"/>
      <w:sz w:val="22"/>
      <w:lang w:val="en"/>
    </w:rPr>
  </w:style>
  <w:style w:type="character" w:customStyle="1" w:styleId="PhoneChar">
    <w:name w:val="Phone Char"/>
    <w:link w:val="Phone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Address02">
    <w:name w:val="Address 02"/>
    <w:basedOn w:val="Normal"/>
    <w:link w:val="Address02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Address01Char">
    <w:name w:val="Address 01 Char"/>
    <w:link w:val="Address01"/>
    <w:rsid w:val="00471026"/>
    <w:rPr>
      <w:rFonts w:ascii="Times" w:hAnsi="Times"/>
      <w:color w:val="000000"/>
      <w:kern w:val="28"/>
      <w:sz w:val="22"/>
      <w:lang w:val="en"/>
    </w:rPr>
  </w:style>
  <w:style w:type="paragraph" w:customStyle="1" w:styleId="SUBHEAD02">
    <w:name w:val="SUBHEAD 02"/>
    <w:basedOn w:val="Normal"/>
    <w:link w:val="SUBHEAD02Char"/>
    <w:qFormat/>
    <w:rsid w:val="00471026"/>
    <w:rPr>
      <w:rFonts w:ascii="Times" w:hAnsi="Times"/>
      <w:color w:val="4F1900"/>
      <w:sz w:val="24"/>
    </w:rPr>
  </w:style>
  <w:style w:type="character" w:customStyle="1" w:styleId="Address02Char">
    <w:name w:val="Address 02 Char"/>
    <w:link w:val="Address02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BulletPoints">
    <w:name w:val="Bullet Points"/>
    <w:basedOn w:val="BodyText2"/>
    <w:link w:val="BulletPointsChar"/>
    <w:qFormat/>
    <w:rsid w:val="00471026"/>
    <w:pPr>
      <w:spacing w:line="240" w:lineRule="auto"/>
      <w:ind w:left="144"/>
    </w:pPr>
    <w:rPr>
      <w:rFonts w:ascii="Times" w:hAnsi="Times"/>
      <w:b w:val="0"/>
      <w:i/>
      <w:color w:val="auto"/>
    </w:rPr>
  </w:style>
  <w:style w:type="character" w:customStyle="1" w:styleId="SUBHEAD02Char">
    <w:name w:val="SUBHEAD 02 Char"/>
    <w:link w:val="SUBHEAD02"/>
    <w:rsid w:val="00471026"/>
    <w:rPr>
      <w:rFonts w:ascii="Times" w:hAnsi="Times"/>
      <w:color w:val="4F1900"/>
      <w:kern w:val="28"/>
      <w:sz w:val="24"/>
    </w:rPr>
  </w:style>
  <w:style w:type="paragraph" w:customStyle="1" w:styleId="TAGLINE">
    <w:name w:val="TAGLINE"/>
    <w:basedOn w:val="Normal"/>
    <w:link w:val="TAGLINEChar"/>
    <w:qFormat/>
    <w:rsid w:val="00471026"/>
    <w:pPr>
      <w:spacing w:line="360" w:lineRule="auto"/>
      <w:jc w:val="center"/>
    </w:pPr>
    <w:rPr>
      <w:rFonts w:ascii="Times" w:hAnsi="Times"/>
      <w:color w:val="4F1900"/>
      <w:sz w:val="24"/>
    </w:rPr>
  </w:style>
  <w:style w:type="character" w:customStyle="1" w:styleId="BulletPointsChar">
    <w:name w:val="Bullet Points Char"/>
    <w:link w:val="BulletPoints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471026"/>
    <w:pPr>
      <w:spacing w:after="120"/>
    </w:pPr>
    <w:rPr>
      <w:rFonts w:ascii="Times" w:hAnsi="Times"/>
      <w:caps/>
      <w:color w:val="4F1900"/>
      <w:sz w:val="44"/>
    </w:rPr>
  </w:style>
  <w:style w:type="character" w:customStyle="1" w:styleId="TAGLINEChar">
    <w:name w:val="TAGLINE Char"/>
    <w:link w:val="TAGLINE"/>
    <w:rsid w:val="00471026"/>
    <w:rPr>
      <w:rFonts w:ascii="Times" w:hAnsi="Times"/>
      <w:color w:val="4F1900"/>
      <w:kern w:val="28"/>
      <w:sz w:val="24"/>
    </w:rPr>
  </w:style>
  <w:style w:type="paragraph" w:customStyle="1" w:styleId="SUBHEADGOESHERE">
    <w:name w:val="SUBHEAD GOES HERE"/>
    <w:basedOn w:val="Normal"/>
    <w:link w:val="SUBHEADGOESHEREChar"/>
    <w:qFormat/>
    <w:rsid w:val="00471026"/>
    <w:pPr>
      <w:spacing w:line="360" w:lineRule="auto"/>
      <w:jc w:val="center"/>
    </w:pPr>
    <w:rPr>
      <w:b/>
      <w:color w:val="4F1900"/>
      <w:sz w:val="28"/>
    </w:rPr>
  </w:style>
  <w:style w:type="character" w:customStyle="1" w:styleId="HEADLINEGOESHEREChar">
    <w:name w:val="HEADLINE GOES HERE Char"/>
    <w:link w:val="HEADLINEGOESHERE"/>
    <w:rsid w:val="00471026"/>
    <w:rPr>
      <w:rFonts w:ascii="Times" w:hAnsi="Times"/>
      <w:b/>
      <w:caps/>
      <w:color w:val="4F1900"/>
      <w:kern w:val="28"/>
      <w:sz w:val="44"/>
      <w:lang w:val="en"/>
    </w:rPr>
  </w:style>
  <w:style w:type="paragraph" w:customStyle="1" w:styleId="BodyText02">
    <w:name w:val="Body Text 02"/>
    <w:basedOn w:val="Normal"/>
    <w:link w:val="BodyText02Char"/>
    <w:qFormat/>
    <w:rsid w:val="00471026"/>
    <w:pPr>
      <w:widowControl w:val="0"/>
      <w:spacing w:line="360" w:lineRule="auto"/>
      <w:ind w:left="144"/>
    </w:pPr>
    <w:rPr>
      <w:rFonts w:ascii="Times" w:hAnsi="Times"/>
      <w:color w:val="auto"/>
      <w:sz w:val="22"/>
      <w:lang w:val="en"/>
    </w:rPr>
  </w:style>
  <w:style w:type="character" w:customStyle="1" w:styleId="SUBHEADGOESHEREChar">
    <w:name w:val="SUBHEAD GOES HERE Char"/>
    <w:link w:val="SUBHEADGOESHERE"/>
    <w:rsid w:val="00471026"/>
    <w:rPr>
      <w:b/>
      <w:color w:val="4F1900"/>
      <w:kern w:val="28"/>
      <w:sz w:val="28"/>
    </w:rPr>
  </w:style>
  <w:style w:type="paragraph" w:customStyle="1" w:styleId="Placerealestatelogoshere">
    <w:name w:val="Place real estate logos here"/>
    <w:basedOn w:val="Normal"/>
    <w:link w:val="PlacerealestatelogoshereChar"/>
    <w:qFormat/>
    <w:rsid w:val="00471026"/>
    <w:pPr>
      <w:jc w:val="center"/>
    </w:pPr>
    <w:rPr>
      <w:rFonts w:ascii="Times" w:hAnsi="Times"/>
    </w:rPr>
  </w:style>
  <w:style w:type="character" w:customStyle="1" w:styleId="BodyText02Char">
    <w:name w:val="Body Text 02 Char"/>
    <w:link w:val="BodyText02"/>
    <w:rsid w:val="00471026"/>
    <w:rPr>
      <w:rFonts w:ascii="Times" w:hAnsi="Times"/>
      <w:kern w:val="28"/>
      <w:sz w:val="22"/>
      <w:lang w:val="en"/>
    </w:rPr>
  </w:style>
  <w:style w:type="character" w:customStyle="1" w:styleId="PlacerealestatelogoshereChar">
    <w:name w:val="Place real estate logos here Char"/>
    <w:link w:val="Placerealestatelogoshere"/>
    <w:rsid w:val="00471026"/>
    <w:rPr>
      <w:rFonts w:ascii="Times" w:hAnsi="Times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664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32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5D2F4A"/>
    <w:pPr>
      <w:keepNext/>
      <w:widowControl w:val="0"/>
      <w:jc w:val="center"/>
      <w:outlineLvl w:val="0"/>
    </w:pPr>
    <w:rPr>
      <w:b/>
      <w:color w:val="411D0E"/>
      <w:sz w:val="22"/>
      <w:lang w:val="en"/>
    </w:rPr>
  </w:style>
  <w:style w:type="paragraph" w:styleId="Heading2">
    <w:name w:val="heading 2"/>
    <w:basedOn w:val="Normal"/>
    <w:next w:val="Normal"/>
    <w:qFormat/>
    <w:pPr>
      <w:keepNext/>
      <w:widowControl w:val="0"/>
      <w:jc w:val="center"/>
      <w:outlineLvl w:val="1"/>
    </w:pPr>
    <w:rPr>
      <w:b/>
      <w:color w:val="800000"/>
      <w:lang w:val="en"/>
    </w:rPr>
  </w:style>
  <w:style w:type="paragraph" w:styleId="Heading3">
    <w:name w:val="heading 3"/>
    <w:basedOn w:val="Normal"/>
    <w:next w:val="Normal"/>
    <w:qFormat/>
    <w:pPr>
      <w:keepNext/>
      <w:widowControl w:val="0"/>
      <w:jc w:val="center"/>
      <w:outlineLvl w:val="2"/>
    </w:pPr>
    <w:rPr>
      <w:rFonts w:ascii="Adobe Jenson Pro" w:hAnsi="Adobe Jenson Pro"/>
      <w:b/>
      <w:color w:val="CD4313"/>
      <w:sz w:val="64"/>
      <w:lang w:val="en"/>
    </w:rPr>
  </w:style>
  <w:style w:type="paragraph" w:styleId="Heading4">
    <w:name w:val="heading 4"/>
    <w:basedOn w:val="Normal"/>
    <w:next w:val="Normal"/>
    <w:link w:val="Heading4Char"/>
    <w:qFormat/>
    <w:pPr>
      <w:keepNext/>
      <w:widowControl w:val="0"/>
      <w:jc w:val="center"/>
      <w:outlineLvl w:val="3"/>
    </w:pPr>
    <w:rPr>
      <w:b/>
      <w:color w:val="800000"/>
      <w:sz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spacing w:before="240" w:line="244" w:lineRule="auto"/>
    </w:pPr>
    <w:rPr>
      <w:rFonts w:ascii="Adobe Jenson Pro" w:hAnsi="Adobe Jenson Pro"/>
      <w:b/>
      <w:color w:val="64412F"/>
      <w:sz w:val="22"/>
      <w:lang w:val="en"/>
    </w:rPr>
  </w:style>
  <w:style w:type="paragraph" w:styleId="BodyText2">
    <w:name w:val="Body Text 2"/>
    <w:basedOn w:val="Normal"/>
    <w:link w:val="BodyText2Char"/>
    <w:pPr>
      <w:widowControl w:val="0"/>
      <w:spacing w:before="240" w:line="360" w:lineRule="auto"/>
    </w:pPr>
    <w:rPr>
      <w:b/>
      <w:color w:val="800000"/>
      <w:sz w:val="22"/>
      <w:lang w:val="en"/>
    </w:rPr>
  </w:style>
  <w:style w:type="paragraph" w:styleId="BodyText3">
    <w:name w:val="Body Text 3"/>
    <w:basedOn w:val="Normal"/>
    <w:link w:val="BodyText3Char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sz w:val="28"/>
      <w:lang w:val="en"/>
    </w:rPr>
  </w:style>
  <w:style w:type="paragraph" w:styleId="DocumentMap">
    <w:name w:val="Document Map"/>
    <w:basedOn w:val="Normal"/>
    <w:semiHidden/>
    <w:rsid w:val="00C02824"/>
    <w:pPr>
      <w:shd w:val="clear" w:color="auto" w:fill="C6D5EC"/>
    </w:pPr>
    <w:rPr>
      <w:rFonts w:ascii="Lucida Grande" w:hAnsi="Lucida Grande"/>
      <w:sz w:val="24"/>
      <w:szCs w:val="24"/>
    </w:rPr>
  </w:style>
  <w:style w:type="paragraph" w:customStyle="1" w:styleId="WELCOME">
    <w:name w:val="WELCOME"/>
    <w:basedOn w:val="Heading4"/>
    <w:link w:val="WELCOMEChar"/>
    <w:qFormat/>
    <w:rsid w:val="00471026"/>
    <w:pPr>
      <w:spacing w:after="120"/>
    </w:pPr>
    <w:rPr>
      <w:rFonts w:ascii="Times" w:hAnsi="Times"/>
      <w:caps/>
      <w:color w:val="FFFFFF"/>
      <w:sz w:val="28"/>
    </w:rPr>
  </w:style>
  <w:style w:type="paragraph" w:customStyle="1" w:styleId="YOURNAMEHERE">
    <w:name w:val="YOUR NAME HERE"/>
    <w:basedOn w:val="Normal"/>
    <w:link w:val="YOURNAMEHEREChar"/>
    <w:qFormat/>
    <w:rsid w:val="00471026"/>
    <w:pPr>
      <w:jc w:val="center"/>
    </w:pPr>
    <w:rPr>
      <w:rFonts w:ascii="Times" w:hAnsi="Times"/>
      <w:caps/>
      <w:color w:val="FFFFFF"/>
      <w:sz w:val="22"/>
    </w:rPr>
  </w:style>
  <w:style w:type="character" w:customStyle="1" w:styleId="Heading4Char">
    <w:name w:val="Heading 4 Char"/>
    <w:link w:val="Heading4"/>
    <w:rsid w:val="00471026"/>
    <w:rPr>
      <w:b/>
      <w:color w:val="800000"/>
      <w:kern w:val="28"/>
      <w:sz w:val="24"/>
      <w:lang w:val="en"/>
    </w:rPr>
  </w:style>
  <w:style w:type="character" w:customStyle="1" w:styleId="WELCOMEChar">
    <w:name w:val="WELCOME Char"/>
    <w:basedOn w:val="Heading4Char"/>
    <w:link w:val="WELCOME"/>
    <w:rsid w:val="00471026"/>
    <w:rPr>
      <w:b/>
      <w:color w:val="800000"/>
      <w:kern w:val="28"/>
      <w:sz w:val="24"/>
      <w:lang w:val="en"/>
    </w:rPr>
  </w:style>
  <w:style w:type="paragraph" w:customStyle="1" w:styleId="placephotohere">
    <w:name w:val="place photo here"/>
    <w:basedOn w:val="Normal"/>
    <w:link w:val="placephotohereChar"/>
    <w:qFormat/>
    <w:rsid w:val="00471026"/>
    <w:pPr>
      <w:tabs>
        <w:tab w:val="left" w:pos="1440"/>
      </w:tabs>
      <w:ind w:left="-576" w:right="-576"/>
      <w:jc w:val="center"/>
    </w:pPr>
    <w:rPr>
      <w:sz w:val="24"/>
    </w:rPr>
  </w:style>
  <w:style w:type="character" w:customStyle="1" w:styleId="YOURNAMEHEREChar">
    <w:name w:val="YOUR NAME HERE Char"/>
    <w:link w:val="YOURNAMEHERE"/>
    <w:rsid w:val="00471026"/>
    <w:rPr>
      <w:rFonts w:ascii="Times" w:hAnsi="Times"/>
      <w:caps/>
      <w:color w:val="FFFFFF"/>
      <w:kern w:val="28"/>
      <w:sz w:val="22"/>
    </w:rPr>
  </w:style>
  <w:style w:type="paragraph" w:customStyle="1" w:styleId="testimonials">
    <w:name w:val="testimonials"/>
    <w:basedOn w:val="BodyText2"/>
    <w:link w:val="testimonialsChar"/>
    <w:qFormat/>
    <w:rsid w:val="00471026"/>
    <w:pPr>
      <w:ind w:left="144"/>
    </w:pPr>
    <w:rPr>
      <w:rFonts w:ascii="Times" w:hAnsi="Times"/>
      <w:b w:val="0"/>
      <w:i/>
      <w:color w:val="4F1900"/>
      <w:sz w:val="24"/>
    </w:rPr>
  </w:style>
  <w:style w:type="character" w:customStyle="1" w:styleId="placephotohereChar">
    <w:name w:val="place photo here Char"/>
    <w:link w:val="placephotohere"/>
    <w:rsid w:val="00471026"/>
    <w:rPr>
      <w:color w:val="000000"/>
      <w:kern w:val="28"/>
      <w:sz w:val="24"/>
    </w:rPr>
  </w:style>
  <w:style w:type="paragraph" w:customStyle="1" w:styleId="SUBHEAD01">
    <w:name w:val="SUBHEAD 01"/>
    <w:basedOn w:val="Normal"/>
    <w:link w:val="SUBHEAD01Char"/>
    <w:qFormat/>
    <w:rsid w:val="00471026"/>
    <w:rPr>
      <w:rFonts w:ascii="Times" w:hAnsi="Times"/>
      <w:color w:val="4F1900"/>
      <w:sz w:val="24"/>
    </w:rPr>
  </w:style>
  <w:style w:type="character" w:customStyle="1" w:styleId="BodyText2Char">
    <w:name w:val="Body Text 2 Char"/>
    <w:link w:val="BodyText2"/>
    <w:rsid w:val="00471026"/>
    <w:rPr>
      <w:b/>
      <w:color w:val="800000"/>
      <w:kern w:val="28"/>
      <w:sz w:val="22"/>
      <w:lang w:val="en"/>
    </w:rPr>
  </w:style>
  <w:style w:type="character" w:customStyle="1" w:styleId="testimonialsChar">
    <w:name w:val="testimonials Char"/>
    <w:basedOn w:val="BodyText2Char"/>
    <w:link w:val="testimonials"/>
    <w:rsid w:val="00471026"/>
    <w:rPr>
      <w:b/>
      <w:color w:val="800000"/>
      <w:kern w:val="28"/>
      <w:sz w:val="22"/>
      <w:lang w:val="en"/>
    </w:rPr>
  </w:style>
  <w:style w:type="paragraph" w:customStyle="1" w:styleId="BodyText01">
    <w:name w:val="Body Text 01"/>
    <w:basedOn w:val="BodyText2"/>
    <w:link w:val="BodyText01Char"/>
    <w:qFormat/>
    <w:rsid w:val="00471026"/>
    <w:pPr>
      <w:ind w:left="144"/>
    </w:pPr>
    <w:rPr>
      <w:rFonts w:ascii="Times" w:hAnsi="Times"/>
      <w:b w:val="0"/>
      <w:i/>
      <w:color w:val="auto"/>
    </w:rPr>
  </w:style>
  <w:style w:type="character" w:customStyle="1" w:styleId="SUBHEAD01Char">
    <w:name w:val="SUBHEAD 01 Char"/>
    <w:link w:val="SUBHEAD01"/>
    <w:rsid w:val="00471026"/>
    <w:rPr>
      <w:rFonts w:ascii="Times" w:hAnsi="Times"/>
      <w:color w:val="4F1900"/>
      <w:kern w:val="28"/>
      <w:sz w:val="24"/>
    </w:rPr>
  </w:style>
  <w:style w:type="paragraph" w:customStyle="1" w:styleId="PLACELOGO">
    <w:name w:val="PLACE LOGO"/>
    <w:basedOn w:val="BodyText3"/>
    <w:link w:val="PLACELOGOChar"/>
    <w:qFormat/>
    <w:rsid w:val="00471026"/>
    <w:pPr>
      <w:spacing w:line="250" w:lineRule="auto"/>
    </w:pPr>
    <w:rPr>
      <w:rFonts w:ascii="Times" w:hAnsi="Times"/>
      <w:b w:val="0"/>
      <w:color w:val="4F1900"/>
      <w:sz w:val="22"/>
    </w:rPr>
  </w:style>
  <w:style w:type="character" w:customStyle="1" w:styleId="BodyText01Char">
    <w:name w:val="Body Text 01 Char"/>
    <w:link w:val="BodyText01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Phone">
    <w:name w:val="Phone"/>
    <w:basedOn w:val="Normal"/>
    <w:link w:val="Phone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BodyText3Char">
    <w:name w:val="Body Text 3 Char"/>
    <w:link w:val="BodyText3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LOGOChar">
    <w:name w:val="PLACE LOGO Char"/>
    <w:basedOn w:val="BodyText3Char"/>
    <w:link w:val="PLACELOGO"/>
    <w:rsid w:val="00471026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Address01">
    <w:name w:val="Address 01"/>
    <w:basedOn w:val="Normal"/>
    <w:link w:val="Address01Char"/>
    <w:qFormat/>
    <w:rsid w:val="00471026"/>
    <w:pPr>
      <w:widowControl w:val="0"/>
      <w:spacing w:line="360" w:lineRule="auto"/>
      <w:jc w:val="center"/>
    </w:pPr>
    <w:rPr>
      <w:rFonts w:ascii="Times" w:hAnsi="Times"/>
      <w:sz w:val="22"/>
      <w:lang w:val="en"/>
    </w:rPr>
  </w:style>
  <w:style w:type="character" w:customStyle="1" w:styleId="PhoneChar">
    <w:name w:val="Phone Char"/>
    <w:link w:val="Phone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Address02">
    <w:name w:val="Address 02"/>
    <w:basedOn w:val="Normal"/>
    <w:link w:val="Address02Char"/>
    <w:qFormat/>
    <w:rsid w:val="00471026"/>
    <w:pPr>
      <w:widowControl w:val="0"/>
      <w:spacing w:line="360" w:lineRule="auto"/>
      <w:jc w:val="center"/>
    </w:pPr>
    <w:rPr>
      <w:rFonts w:ascii="Times" w:hAnsi="Times"/>
      <w:smallCaps/>
      <w:color w:val="4F1900"/>
      <w:sz w:val="22"/>
      <w:lang w:val="en"/>
    </w:rPr>
  </w:style>
  <w:style w:type="character" w:customStyle="1" w:styleId="Address01Char">
    <w:name w:val="Address 01 Char"/>
    <w:link w:val="Address01"/>
    <w:rsid w:val="00471026"/>
    <w:rPr>
      <w:rFonts w:ascii="Times" w:hAnsi="Times"/>
      <w:color w:val="000000"/>
      <w:kern w:val="28"/>
      <w:sz w:val="22"/>
      <w:lang w:val="en"/>
    </w:rPr>
  </w:style>
  <w:style w:type="paragraph" w:customStyle="1" w:styleId="SUBHEAD02">
    <w:name w:val="SUBHEAD 02"/>
    <w:basedOn w:val="Normal"/>
    <w:link w:val="SUBHEAD02Char"/>
    <w:qFormat/>
    <w:rsid w:val="00471026"/>
    <w:rPr>
      <w:rFonts w:ascii="Times" w:hAnsi="Times"/>
      <w:color w:val="4F1900"/>
      <w:sz w:val="24"/>
    </w:rPr>
  </w:style>
  <w:style w:type="character" w:customStyle="1" w:styleId="Address02Char">
    <w:name w:val="Address 02 Char"/>
    <w:link w:val="Address02"/>
    <w:rsid w:val="00471026"/>
    <w:rPr>
      <w:rFonts w:ascii="Times" w:hAnsi="Times"/>
      <w:smallCaps/>
      <w:color w:val="4F1900"/>
      <w:kern w:val="28"/>
      <w:sz w:val="22"/>
      <w:lang w:val="en"/>
    </w:rPr>
  </w:style>
  <w:style w:type="paragraph" w:customStyle="1" w:styleId="BulletPoints">
    <w:name w:val="Bullet Points"/>
    <w:basedOn w:val="BodyText2"/>
    <w:link w:val="BulletPointsChar"/>
    <w:qFormat/>
    <w:rsid w:val="00471026"/>
    <w:pPr>
      <w:spacing w:line="240" w:lineRule="auto"/>
      <w:ind w:left="144"/>
    </w:pPr>
    <w:rPr>
      <w:rFonts w:ascii="Times" w:hAnsi="Times"/>
      <w:b w:val="0"/>
      <w:i/>
      <w:color w:val="auto"/>
    </w:rPr>
  </w:style>
  <w:style w:type="character" w:customStyle="1" w:styleId="SUBHEAD02Char">
    <w:name w:val="SUBHEAD 02 Char"/>
    <w:link w:val="SUBHEAD02"/>
    <w:rsid w:val="00471026"/>
    <w:rPr>
      <w:rFonts w:ascii="Times" w:hAnsi="Times"/>
      <w:color w:val="4F1900"/>
      <w:kern w:val="28"/>
      <w:sz w:val="24"/>
    </w:rPr>
  </w:style>
  <w:style w:type="paragraph" w:customStyle="1" w:styleId="TAGLINE">
    <w:name w:val="TAGLINE"/>
    <w:basedOn w:val="Normal"/>
    <w:link w:val="TAGLINEChar"/>
    <w:qFormat/>
    <w:rsid w:val="00471026"/>
    <w:pPr>
      <w:spacing w:line="360" w:lineRule="auto"/>
      <w:jc w:val="center"/>
    </w:pPr>
    <w:rPr>
      <w:rFonts w:ascii="Times" w:hAnsi="Times"/>
      <w:color w:val="4F1900"/>
      <w:sz w:val="24"/>
    </w:rPr>
  </w:style>
  <w:style w:type="character" w:customStyle="1" w:styleId="BulletPointsChar">
    <w:name w:val="Bullet Points Char"/>
    <w:link w:val="BulletPoints"/>
    <w:rsid w:val="00471026"/>
    <w:rPr>
      <w:rFonts w:ascii="Times" w:hAnsi="Times"/>
      <w:b/>
      <w:i/>
      <w:color w:val="800000"/>
      <w:kern w:val="28"/>
      <w:sz w:val="22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471026"/>
    <w:pPr>
      <w:spacing w:after="120"/>
    </w:pPr>
    <w:rPr>
      <w:rFonts w:ascii="Times" w:hAnsi="Times"/>
      <w:caps/>
      <w:color w:val="4F1900"/>
      <w:sz w:val="44"/>
    </w:rPr>
  </w:style>
  <w:style w:type="character" w:customStyle="1" w:styleId="TAGLINEChar">
    <w:name w:val="TAGLINE Char"/>
    <w:link w:val="TAGLINE"/>
    <w:rsid w:val="00471026"/>
    <w:rPr>
      <w:rFonts w:ascii="Times" w:hAnsi="Times"/>
      <w:color w:val="4F1900"/>
      <w:kern w:val="28"/>
      <w:sz w:val="24"/>
    </w:rPr>
  </w:style>
  <w:style w:type="paragraph" w:customStyle="1" w:styleId="SUBHEADGOESHERE">
    <w:name w:val="SUBHEAD GOES HERE"/>
    <w:basedOn w:val="Normal"/>
    <w:link w:val="SUBHEADGOESHEREChar"/>
    <w:qFormat/>
    <w:rsid w:val="00471026"/>
    <w:pPr>
      <w:spacing w:line="360" w:lineRule="auto"/>
      <w:jc w:val="center"/>
    </w:pPr>
    <w:rPr>
      <w:b/>
      <w:color w:val="4F1900"/>
      <w:sz w:val="28"/>
    </w:rPr>
  </w:style>
  <w:style w:type="character" w:customStyle="1" w:styleId="HEADLINEGOESHEREChar">
    <w:name w:val="HEADLINE GOES HERE Char"/>
    <w:link w:val="HEADLINEGOESHERE"/>
    <w:rsid w:val="00471026"/>
    <w:rPr>
      <w:rFonts w:ascii="Times" w:hAnsi="Times"/>
      <w:b/>
      <w:caps/>
      <w:color w:val="4F1900"/>
      <w:kern w:val="28"/>
      <w:sz w:val="44"/>
      <w:lang w:val="en"/>
    </w:rPr>
  </w:style>
  <w:style w:type="paragraph" w:customStyle="1" w:styleId="BodyText02">
    <w:name w:val="Body Text 02"/>
    <w:basedOn w:val="Normal"/>
    <w:link w:val="BodyText02Char"/>
    <w:qFormat/>
    <w:rsid w:val="00471026"/>
    <w:pPr>
      <w:widowControl w:val="0"/>
      <w:spacing w:line="360" w:lineRule="auto"/>
      <w:ind w:left="144"/>
    </w:pPr>
    <w:rPr>
      <w:rFonts w:ascii="Times" w:hAnsi="Times"/>
      <w:color w:val="auto"/>
      <w:sz w:val="22"/>
      <w:lang w:val="en"/>
    </w:rPr>
  </w:style>
  <w:style w:type="character" w:customStyle="1" w:styleId="SUBHEADGOESHEREChar">
    <w:name w:val="SUBHEAD GOES HERE Char"/>
    <w:link w:val="SUBHEADGOESHERE"/>
    <w:rsid w:val="00471026"/>
    <w:rPr>
      <w:b/>
      <w:color w:val="4F1900"/>
      <w:kern w:val="28"/>
      <w:sz w:val="28"/>
    </w:rPr>
  </w:style>
  <w:style w:type="paragraph" w:customStyle="1" w:styleId="Placerealestatelogoshere">
    <w:name w:val="Place real estate logos here"/>
    <w:basedOn w:val="Normal"/>
    <w:link w:val="PlacerealestatelogoshereChar"/>
    <w:qFormat/>
    <w:rsid w:val="00471026"/>
    <w:pPr>
      <w:jc w:val="center"/>
    </w:pPr>
    <w:rPr>
      <w:rFonts w:ascii="Times" w:hAnsi="Times"/>
    </w:rPr>
  </w:style>
  <w:style w:type="character" w:customStyle="1" w:styleId="BodyText02Char">
    <w:name w:val="Body Text 02 Char"/>
    <w:link w:val="BodyText02"/>
    <w:rsid w:val="00471026"/>
    <w:rPr>
      <w:rFonts w:ascii="Times" w:hAnsi="Times"/>
      <w:kern w:val="28"/>
      <w:sz w:val="22"/>
      <w:lang w:val="en"/>
    </w:rPr>
  </w:style>
  <w:style w:type="character" w:customStyle="1" w:styleId="PlacerealestatelogoshereChar">
    <w:name w:val="Place real estate logos here Char"/>
    <w:link w:val="Placerealestatelogoshere"/>
    <w:rsid w:val="00471026"/>
    <w:rPr>
      <w:rFonts w:ascii="Times" w:hAnsi="Times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664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32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C\AppData\Roaming\Microsoft\Templates\HP_RealtyClassic_Brochure_TP1037878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CEF8E-1B10-4641-B961-3A8BC013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HP_RealtyClassic_Brochure_TP10378784</Template>
  <TotalTime>3306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</dc:creator>
  <cp:lastModifiedBy>CAC</cp:lastModifiedBy>
  <cp:revision>33</cp:revision>
  <cp:lastPrinted>2012-03-10T01:54:00Z</cp:lastPrinted>
  <dcterms:created xsi:type="dcterms:W3CDTF">2012-01-18T17:40:00Z</dcterms:created>
  <dcterms:modified xsi:type="dcterms:W3CDTF">2012-03-11T00:11:00Z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TC103787849990</vt:lpwstr>
  </property>
</Properties>
</file>