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F57F" w14:textId="3E666125" w:rsidR="00326AF4" w:rsidRDefault="00CA393A" w:rsidP="00DD306C">
      <w:r w:rsidRPr="00DD306C">
        <w:rPr>
          <w:noProof/>
        </w:rPr>
        <w:drawing>
          <wp:anchor distT="36576" distB="36576" distL="36576" distR="36576" simplePos="0" relativeHeight="251652096" behindDoc="0" locked="0" layoutInCell="1" allowOverlap="1" wp14:anchorId="7AAFA12F" wp14:editId="1F6A2E54">
            <wp:simplePos x="0" y="0"/>
            <wp:positionH relativeFrom="column">
              <wp:posOffset>-390525</wp:posOffset>
            </wp:positionH>
            <wp:positionV relativeFrom="paragraph">
              <wp:posOffset>-914399</wp:posOffset>
            </wp:positionV>
            <wp:extent cx="7905750" cy="2533650"/>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905750" cy="253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9BF575" w14:textId="5602502F" w:rsidR="00A97553" w:rsidRDefault="005C3D81" w:rsidP="00DD306C">
      <w:r>
        <w:rPr>
          <w:noProof/>
        </w:rPr>
        <w:drawing>
          <wp:anchor distT="36576" distB="36576" distL="36576" distR="36576" simplePos="0" relativeHeight="251655168" behindDoc="0" locked="0" layoutInCell="1" allowOverlap="1" wp14:anchorId="098D82AB" wp14:editId="07BB2EFF">
            <wp:simplePos x="0" y="0"/>
            <wp:positionH relativeFrom="page">
              <wp:align>left</wp:align>
            </wp:positionH>
            <wp:positionV relativeFrom="paragraph">
              <wp:posOffset>-527685</wp:posOffset>
            </wp:positionV>
            <wp:extent cx="7743825" cy="1838325"/>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2ADC">
        <w:t xml:space="preserve">      </w:t>
      </w:r>
    </w:p>
    <w:p w14:paraId="353501F4" w14:textId="77777777" w:rsidR="00A97553" w:rsidRDefault="00A97553" w:rsidP="00DD306C"/>
    <w:p w14:paraId="4C53F8E6" w14:textId="18C0C5D5"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105F67F3">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249B9027" w:rsidR="00A45EB5" w:rsidRPr="006601AB" w:rsidRDefault="00A45EB5" w:rsidP="0082208B">
                            <w:pPr>
                              <w:rPr>
                                <w:sz w:val="72"/>
                                <w:szCs w:val="72"/>
                              </w:rPr>
                            </w:pPr>
                            <w:r w:rsidRPr="006601AB">
                              <w:rPr>
                                <w:sz w:val="72"/>
                                <w:szCs w:val="72"/>
                              </w:rPr>
                              <w:t>Trinity Tim</w:t>
                            </w:r>
                            <w:r w:rsidR="00DA4B87">
                              <w:rPr>
                                <w:sz w:val="72"/>
                                <w:szCs w:val="72"/>
                              </w:rPr>
                              <w:t>es</w:t>
                            </w:r>
                            <w:r w:rsidR="00DA4B87">
                              <w:rPr>
                                <w:noProof/>
                              </w:rPr>
                              <w:drawing>
                                <wp:inline distT="0" distB="0" distL="0" distR="0" wp14:anchorId="69B6F829" wp14:editId="56E8C537">
                                  <wp:extent cx="2536190" cy="1811139"/>
                                  <wp:effectExtent l="0" t="0" r="0" b="0"/>
                                  <wp:docPr id="5" name="Picture 5"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811139"/>
                                          </a:xfrm>
                                          <a:prstGeom prst="rect">
                                            <a:avLst/>
                                          </a:prstGeom>
                                          <a:noFill/>
                                          <a:ln>
                                            <a:noFill/>
                                          </a:ln>
                                        </pic:spPr>
                                      </pic:pic>
                                    </a:graphicData>
                                  </a:graphic>
                                </wp:inline>
                              </w:drawing>
                            </w:r>
                            <w:r w:rsidRPr="006601AB">
                              <w:rPr>
                                <w:sz w:val="72"/>
                                <w:szCs w:val="72"/>
                              </w:rPr>
                              <w:t>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" fillcolor="#a0c3e3 [1941]" strokecolor="#a0c3e3 [1941]" strokeweight="1pt">
                <v:fill color2="#dfebf5 [661]" angle="135" focus="50%" type="gradient"/>
                <v:shadow on="t" color="#224e76 [1605]" opacity=".5" offset="1pt"/>
                <v:textbox>
                  <w:txbxContent>
                    <w:p w14:paraId="264803FB" w14:textId="249B9027" w:rsidR="00A45EB5" w:rsidRPr="006601AB" w:rsidRDefault="00A45EB5" w:rsidP="0082208B">
                      <w:pPr>
                        <w:rPr>
                          <w:sz w:val="72"/>
                          <w:szCs w:val="72"/>
                        </w:rPr>
                      </w:pPr>
                      <w:r w:rsidRPr="006601AB">
                        <w:rPr>
                          <w:sz w:val="72"/>
                          <w:szCs w:val="72"/>
                        </w:rPr>
                        <w:t>Trinity Tim</w:t>
                      </w:r>
                      <w:r w:rsidR="00DA4B87">
                        <w:rPr>
                          <w:sz w:val="72"/>
                          <w:szCs w:val="72"/>
                        </w:rPr>
                        <w:t>es</w:t>
                      </w:r>
                      <w:r w:rsidR="00DA4B87">
                        <w:rPr>
                          <w:noProof/>
                        </w:rPr>
                        <w:drawing>
                          <wp:inline distT="0" distB="0" distL="0" distR="0" wp14:anchorId="69B6F829" wp14:editId="56E8C537">
                            <wp:extent cx="2536190" cy="1811139"/>
                            <wp:effectExtent l="0" t="0" r="0" b="0"/>
                            <wp:docPr id="5" name="Picture 5" descr="New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811139"/>
                                    </a:xfrm>
                                    <a:prstGeom prst="rect">
                                      <a:avLst/>
                                    </a:prstGeom>
                                    <a:noFill/>
                                    <a:ln>
                                      <a:noFill/>
                                    </a:ln>
                                  </pic:spPr>
                                </pic:pic>
                              </a:graphicData>
                            </a:graphic>
                          </wp:inline>
                        </w:drawing>
                      </w:r>
                      <w:r w:rsidRPr="006601AB">
                        <w:rPr>
                          <w:sz w:val="72"/>
                          <w:szCs w:val="72"/>
                        </w:rPr>
                        <w:t>es</w:t>
                      </w:r>
                    </w:p>
                  </w:txbxContent>
                </v:textbox>
                <w10:wrap anchorx="margin"/>
              </v:shape>
            </w:pict>
          </mc:Fallback>
        </mc:AlternateContent>
      </w:r>
      <w:bookmarkStart w:id="0" w:name="_Hlk36634907"/>
      <w:bookmarkEnd w:id="0"/>
      <w:r w:rsidR="00A93197">
        <w:t xml:space="preserve">  </w:t>
      </w:r>
    </w:p>
    <w:p w14:paraId="4C807F6C" w14:textId="78A9A6A0" w:rsidR="0082470D" w:rsidRDefault="00DA4B87">
      <w:r>
        <w:rPr>
          <w:noProof/>
        </w:rPr>
        <mc:AlternateContent>
          <mc:Choice Requires="wps">
            <w:drawing>
              <wp:anchor distT="0" distB="0" distL="114300" distR="114300" simplePos="0" relativeHeight="251661312" behindDoc="0" locked="0" layoutInCell="1" allowOverlap="1" wp14:anchorId="00FE978D" wp14:editId="108D8EE2">
                <wp:simplePos x="0" y="0"/>
                <wp:positionH relativeFrom="page">
                  <wp:posOffset>0</wp:posOffset>
                </wp:positionH>
                <wp:positionV relativeFrom="page">
                  <wp:posOffset>-95250</wp:posOffset>
                </wp:positionV>
                <wp:extent cx="8296275" cy="2628900"/>
                <wp:effectExtent l="0" t="0" r="9525"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6275" cy="2628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06DA9615" w:rsidR="00A45EB5" w:rsidRDefault="00A45EB5" w:rsidP="00821556"/>
                          <w:p w14:paraId="4AA8B713" w14:textId="6B1202A5" w:rsidR="00CA393A" w:rsidRDefault="00767D82" w:rsidP="00821556">
                            <w:pPr>
                              <w:ind w:firstLine="720"/>
                              <w:rPr>
                                <w:noProof/>
                              </w:rPr>
                            </w:pPr>
                            <w:r>
                              <w:rPr>
                                <w:noProof/>
                              </w:rPr>
                              <w:drawing>
                                <wp:inline distT="0" distB="0" distL="0" distR="0" wp14:anchorId="2CFC58CC" wp14:editId="6D9361D4">
                                  <wp:extent cx="2905125" cy="3133725"/>
                                  <wp:effectExtent l="0" t="0" r="9525" b="9525"/>
                                  <wp:docPr id="3" name="Picture 3" descr="easter_242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_24206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3133725"/>
                                          </a:xfrm>
                                          <a:prstGeom prst="rect">
                                            <a:avLst/>
                                          </a:prstGeom>
                                          <a:noFill/>
                                          <a:ln>
                                            <a:noFill/>
                                          </a:ln>
                                        </pic:spPr>
                                      </pic:pic>
                                    </a:graphicData>
                                  </a:graphic>
                                </wp:inline>
                              </w:drawing>
                            </w:r>
                          </w:p>
                          <w:p w14:paraId="7899DDB0" w14:textId="5F75A78A" w:rsidR="00CA393A" w:rsidRDefault="00CA393A" w:rsidP="00DA4B87">
                            <w:pPr>
                              <w:rPr>
                                <w:noProof/>
                              </w:rPr>
                            </w:pPr>
                          </w:p>
                          <w:p w14:paraId="7A2D978D" w14:textId="21AF3A3D" w:rsidR="00CA393A" w:rsidRDefault="00CA393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0;margin-top:-7.5pt;width:653.25pt;height:20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" fillcolor="#2b5158 [1608]" stroked="f" strokecolor="#4a7ebb" strokeweight="1.5pt">
                <v:shadow opacity="22938f" offset="0"/>
                <v:textbox inset=",7.2pt,,7.2pt">
                  <w:txbxContent>
                    <w:p w14:paraId="1C089239" w14:textId="06DA9615" w:rsidR="00A45EB5" w:rsidRDefault="00A45EB5" w:rsidP="00821556"/>
                    <w:p w14:paraId="4AA8B713" w14:textId="6B1202A5" w:rsidR="00CA393A" w:rsidRDefault="00767D82" w:rsidP="00821556">
                      <w:pPr>
                        <w:ind w:firstLine="720"/>
                        <w:rPr>
                          <w:noProof/>
                        </w:rPr>
                      </w:pPr>
                      <w:r>
                        <w:rPr>
                          <w:noProof/>
                        </w:rPr>
                        <w:drawing>
                          <wp:inline distT="0" distB="0" distL="0" distR="0" wp14:anchorId="2CFC58CC" wp14:editId="6D9361D4">
                            <wp:extent cx="2905125" cy="3133725"/>
                            <wp:effectExtent l="0" t="0" r="9525" b="9525"/>
                            <wp:docPr id="3" name="Picture 3" descr="easter_242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_24206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3133725"/>
                                    </a:xfrm>
                                    <a:prstGeom prst="rect">
                                      <a:avLst/>
                                    </a:prstGeom>
                                    <a:noFill/>
                                    <a:ln>
                                      <a:noFill/>
                                    </a:ln>
                                  </pic:spPr>
                                </pic:pic>
                              </a:graphicData>
                            </a:graphic>
                          </wp:inline>
                        </w:drawing>
                      </w:r>
                    </w:p>
                    <w:p w14:paraId="7899DDB0" w14:textId="5F75A78A" w:rsidR="00CA393A" w:rsidRDefault="00CA393A" w:rsidP="00DA4B87">
                      <w:pPr>
                        <w:rPr>
                          <w:noProof/>
                        </w:rPr>
                      </w:pPr>
                    </w:p>
                    <w:p w14:paraId="7A2D978D" w14:textId="21AF3A3D" w:rsidR="00CA393A" w:rsidRDefault="00CA393A"/>
                  </w:txbxContent>
                </v:textbox>
                <w10:wrap anchorx="page" anchory="page"/>
              </v:rect>
            </w:pict>
          </mc:Fallback>
        </mc:AlternateContent>
      </w:r>
      <w:r w:rsidR="00BB3D05">
        <w:rPr>
          <w:noProof/>
        </w:rPr>
        <mc:AlternateContent>
          <mc:Choice Requires="wps">
            <w:drawing>
              <wp:anchor distT="45720" distB="45720" distL="114300" distR="114300" simplePos="0" relativeHeight="251663360" behindDoc="1" locked="0" layoutInCell="1" allowOverlap="1" wp14:anchorId="20DFBB37" wp14:editId="77B064A7">
                <wp:simplePos x="0" y="0"/>
                <wp:positionH relativeFrom="margin">
                  <wp:align>right</wp:align>
                </wp:positionH>
                <wp:positionV relativeFrom="paragraph">
                  <wp:posOffset>10160</wp:posOffset>
                </wp:positionV>
                <wp:extent cx="3429000" cy="676275"/>
                <wp:effectExtent l="0" t="0" r="38100" b="66675"/>
                <wp:wrapThrough wrapText="bothSides">
                  <wp:wrapPolygon edited="0">
                    <wp:start x="0" y="0"/>
                    <wp:lineTo x="0" y="23121"/>
                    <wp:lineTo x="21720" y="23121"/>
                    <wp:lineTo x="2172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24A92793" w:rsidR="00A45EB5" w:rsidRPr="006601AB" w:rsidRDefault="00A45EB5" w:rsidP="00830348">
                            <w:pPr>
                              <w:jc w:val="center"/>
                              <w:rPr>
                                <w:b/>
                                <w:sz w:val="40"/>
                                <w:szCs w:val="40"/>
                              </w:rPr>
                            </w:pPr>
                            <w:r w:rsidRPr="006601AB">
                              <w:rPr>
                                <w:b/>
                                <w:sz w:val="40"/>
                                <w:szCs w:val="40"/>
                              </w:rPr>
                              <w:t xml:space="preserve">Volume </w:t>
                            </w:r>
                            <w:r w:rsidR="004D7C41">
                              <w:rPr>
                                <w:b/>
                                <w:sz w:val="40"/>
                                <w:szCs w:val="40"/>
                              </w:rPr>
                              <w:t>9</w:t>
                            </w:r>
                            <w:r w:rsidRPr="006601AB">
                              <w:rPr>
                                <w:b/>
                                <w:sz w:val="40"/>
                                <w:szCs w:val="40"/>
                              </w:rPr>
                              <w:t xml:space="preserve">, Issue </w:t>
                            </w:r>
                            <w:r w:rsidR="00670320">
                              <w:rPr>
                                <w:b/>
                                <w:sz w:val="40"/>
                                <w:szCs w:val="40"/>
                              </w:rPr>
                              <w:t>5-6</w:t>
                            </w:r>
                          </w:p>
                          <w:p w14:paraId="6E16C458" w14:textId="009AFB78" w:rsidR="00A45EB5" w:rsidRPr="006601AB" w:rsidRDefault="00F41CC5" w:rsidP="0082208B">
                            <w:pPr>
                              <w:jc w:val="center"/>
                              <w:rPr>
                                <w:b/>
                                <w:sz w:val="40"/>
                                <w:szCs w:val="40"/>
                              </w:rPr>
                            </w:pPr>
                            <w:r>
                              <w:rPr>
                                <w:b/>
                                <w:sz w:val="40"/>
                                <w:szCs w:val="40"/>
                              </w:rPr>
                              <w:t>Ma</w:t>
                            </w:r>
                            <w:r w:rsidR="00670320">
                              <w:rPr>
                                <w:b/>
                                <w:sz w:val="40"/>
                                <w:szCs w:val="40"/>
                              </w:rPr>
                              <w:t>y</w:t>
                            </w:r>
                            <w:r w:rsidR="00A45EB5">
                              <w:rPr>
                                <w:b/>
                                <w:sz w:val="40"/>
                                <w:szCs w:val="40"/>
                              </w:rPr>
                              <w:t xml:space="preserve"> &amp; </w:t>
                            </w:r>
                            <w:r w:rsidR="00670320">
                              <w:rPr>
                                <w:b/>
                                <w:sz w:val="40"/>
                                <w:szCs w:val="40"/>
                              </w:rPr>
                              <w:t>June</w:t>
                            </w:r>
                            <w:r w:rsidR="00A45EB5">
                              <w:rPr>
                                <w:b/>
                                <w:sz w:val="40"/>
                                <w:szCs w:val="40"/>
                              </w:rPr>
                              <w:t xml:space="preserve"> </w:t>
                            </w:r>
                            <w:r w:rsidR="00A45EB5" w:rsidRPr="006601AB">
                              <w:rPr>
                                <w:b/>
                                <w:sz w:val="40"/>
                                <w:szCs w:val="40"/>
                              </w:rPr>
                              <w:t>20</w:t>
                            </w:r>
                            <w:r w:rsidR="00A45EB5">
                              <w:rPr>
                                <w:b/>
                                <w:sz w:val="40"/>
                                <w:szCs w:val="40"/>
                              </w:rPr>
                              <w:t>2</w:t>
                            </w:r>
                            <w:r w:rsidR="004F43CF">
                              <w:rPr>
                                <w:b/>
                                <w:sz w:val="40"/>
                                <w:szCs w:val="40"/>
                              </w:rPr>
                              <w:t>2</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18.8pt;margin-top:.8pt;width:270pt;height:53.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" fillcolor="#a0c3e3 [1941]" strokecolor="#a0c3e3 [1941]" strokeweight="1pt">
                <v:fill color2="#dfebf5 [661]" angle="135" focus="50%" type="gradient"/>
                <v:shadow on="t" color="#224e76 [1605]" opacity=".5" offset="1pt"/>
                <v:textbox>
                  <w:txbxContent>
                    <w:p w14:paraId="71EC9F7C" w14:textId="24A92793" w:rsidR="00A45EB5" w:rsidRPr="006601AB" w:rsidRDefault="00A45EB5" w:rsidP="00830348">
                      <w:pPr>
                        <w:jc w:val="center"/>
                        <w:rPr>
                          <w:b/>
                          <w:sz w:val="40"/>
                          <w:szCs w:val="40"/>
                        </w:rPr>
                      </w:pPr>
                      <w:r w:rsidRPr="006601AB">
                        <w:rPr>
                          <w:b/>
                          <w:sz w:val="40"/>
                          <w:szCs w:val="40"/>
                        </w:rPr>
                        <w:t xml:space="preserve">Volume </w:t>
                      </w:r>
                      <w:r w:rsidR="004D7C41">
                        <w:rPr>
                          <w:b/>
                          <w:sz w:val="40"/>
                          <w:szCs w:val="40"/>
                        </w:rPr>
                        <w:t>9</w:t>
                      </w:r>
                      <w:r w:rsidRPr="006601AB">
                        <w:rPr>
                          <w:b/>
                          <w:sz w:val="40"/>
                          <w:szCs w:val="40"/>
                        </w:rPr>
                        <w:t xml:space="preserve">, Issue </w:t>
                      </w:r>
                      <w:r w:rsidR="00670320">
                        <w:rPr>
                          <w:b/>
                          <w:sz w:val="40"/>
                          <w:szCs w:val="40"/>
                        </w:rPr>
                        <w:t>5-6</w:t>
                      </w:r>
                    </w:p>
                    <w:p w14:paraId="6E16C458" w14:textId="009AFB78" w:rsidR="00A45EB5" w:rsidRPr="006601AB" w:rsidRDefault="00F41CC5" w:rsidP="0082208B">
                      <w:pPr>
                        <w:jc w:val="center"/>
                        <w:rPr>
                          <w:b/>
                          <w:sz w:val="40"/>
                          <w:szCs w:val="40"/>
                        </w:rPr>
                      </w:pPr>
                      <w:r>
                        <w:rPr>
                          <w:b/>
                          <w:sz w:val="40"/>
                          <w:szCs w:val="40"/>
                        </w:rPr>
                        <w:t>Ma</w:t>
                      </w:r>
                      <w:r w:rsidR="00670320">
                        <w:rPr>
                          <w:b/>
                          <w:sz w:val="40"/>
                          <w:szCs w:val="40"/>
                        </w:rPr>
                        <w:t>y</w:t>
                      </w:r>
                      <w:r w:rsidR="00A45EB5">
                        <w:rPr>
                          <w:b/>
                          <w:sz w:val="40"/>
                          <w:szCs w:val="40"/>
                        </w:rPr>
                        <w:t xml:space="preserve"> &amp; </w:t>
                      </w:r>
                      <w:r w:rsidR="00670320">
                        <w:rPr>
                          <w:b/>
                          <w:sz w:val="40"/>
                          <w:szCs w:val="40"/>
                        </w:rPr>
                        <w:t>June</w:t>
                      </w:r>
                      <w:r w:rsidR="00A45EB5">
                        <w:rPr>
                          <w:b/>
                          <w:sz w:val="40"/>
                          <w:szCs w:val="40"/>
                        </w:rPr>
                        <w:t xml:space="preserve"> </w:t>
                      </w:r>
                      <w:r w:rsidR="00A45EB5" w:rsidRPr="006601AB">
                        <w:rPr>
                          <w:b/>
                          <w:sz w:val="40"/>
                          <w:szCs w:val="40"/>
                        </w:rPr>
                        <w:t>20</w:t>
                      </w:r>
                      <w:r w:rsidR="00A45EB5">
                        <w:rPr>
                          <w:b/>
                          <w:sz w:val="40"/>
                          <w:szCs w:val="40"/>
                        </w:rPr>
                        <w:t>2</w:t>
                      </w:r>
                      <w:r w:rsidR="004F43CF">
                        <w:rPr>
                          <w:b/>
                          <w:sz w:val="40"/>
                          <w:szCs w:val="40"/>
                        </w:rPr>
                        <w:t>2</w:t>
                      </w:r>
                    </w:p>
                    <w:p w14:paraId="5ED8D389" w14:textId="6E89ADD9" w:rsidR="00A45EB5" w:rsidRPr="0082208B" w:rsidRDefault="00A45EB5" w:rsidP="0082208B">
                      <w:pPr>
                        <w:jc w:val="center"/>
                        <w:rPr>
                          <w:sz w:val="48"/>
                          <w:szCs w:val="48"/>
                        </w:rPr>
                      </w:pPr>
                    </w:p>
                  </w:txbxContent>
                </v:textbox>
                <w10:wrap type="through" anchorx="margin"/>
              </v:shape>
            </w:pict>
          </mc:Fallback>
        </mc:AlternateContent>
      </w:r>
      <w:bookmarkStart w:id="1" w:name="_Hlk531167367"/>
      <w:bookmarkEnd w:id="1"/>
    </w:p>
    <w:p w14:paraId="78A53357" w14:textId="3052243C" w:rsidR="0082470D" w:rsidRDefault="0082470D" w:rsidP="0082470D">
      <w:pPr>
        <w:rPr>
          <w:rFonts w:ascii="Arial" w:hAnsi="Arial"/>
          <w:b/>
          <w:sz w:val="36"/>
        </w:rPr>
      </w:pPr>
    </w:p>
    <w:p w14:paraId="74AF7A07" w14:textId="79C55221" w:rsidR="0082470D" w:rsidRDefault="0082470D" w:rsidP="0082470D">
      <w:pPr>
        <w:rPr>
          <w:rFonts w:ascii="Arial" w:hAnsi="Arial"/>
          <w:b/>
          <w:sz w:val="36"/>
        </w:rPr>
      </w:pPr>
    </w:p>
    <w:p w14:paraId="02DFCA9E" w14:textId="7C8FE0D7" w:rsidR="0082470D" w:rsidRPr="00EE1259" w:rsidRDefault="0082470D" w:rsidP="0082470D">
      <w:pPr>
        <w:rPr>
          <w:rFonts w:ascii="Arial" w:hAnsi="Arial"/>
          <w:sz w:val="22"/>
        </w:rPr>
      </w:pPr>
    </w:p>
    <w:p w14:paraId="5E6CBCA7" w14:textId="2195330F" w:rsidR="00760E4B" w:rsidRDefault="00760E4B" w:rsidP="003E564B">
      <w:pPr>
        <w:pStyle w:val="NewsletterBody"/>
        <w:sectPr w:rsidR="00760E4B" w:rsidSect="00775705">
          <w:footerReference w:type="default" r:id="rId15"/>
          <w:pgSz w:w="12240" w:h="15840"/>
          <w:pgMar w:top="1440" w:right="630" w:bottom="1440" w:left="720" w:header="720" w:footer="720" w:gutter="0"/>
          <w:pgNumType w:start="1"/>
          <w:cols w:space="720"/>
        </w:sectPr>
      </w:pPr>
    </w:p>
    <w:p w14:paraId="7636CFA0" w14:textId="6A20158B" w:rsidR="0082208B" w:rsidRDefault="0082208B" w:rsidP="00296999">
      <w:pPr>
        <w:rPr>
          <w:b/>
        </w:rPr>
      </w:pPr>
    </w:p>
    <w:p w14:paraId="18A5BF41" w14:textId="2445F2D8" w:rsidR="006A56DD" w:rsidRDefault="006A56DD" w:rsidP="009145D1">
      <w:pPr>
        <w:rPr>
          <w:rFonts w:ascii="Times New Roman" w:hAnsi="Times New Roman" w:cs="Times New Roman"/>
        </w:rPr>
        <w:sectPr w:rsidR="006A56DD" w:rsidSect="006A56DD">
          <w:type w:val="continuous"/>
          <w:pgSz w:w="12240" w:h="15840"/>
          <w:pgMar w:top="1152" w:right="634" w:bottom="1440" w:left="720" w:header="720" w:footer="720" w:gutter="0"/>
          <w:cols w:space="720"/>
        </w:sectPr>
      </w:pPr>
    </w:p>
    <w:p w14:paraId="17ED397B" w14:textId="5BF3F1F2" w:rsidR="009145D1" w:rsidRPr="00A03E67" w:rsidRDefault="009145D1" w:rsidP="009145D1">
      <w:pPr>
        <w:rPr>
          <w:rStyle w:val="text"/>
          <w:rFonts w:ascii="Times New Roman" w:hAnsi="Times New Roman" w:cs="Times New Roman"/>
          <w:color w:val="000000"/>
          <w:sz w:val="22"/>
          <w:szCs w:val="22"/>
          <w:shd w:val="clear" w:color="auto" w:fill="FFFFFF"/>
        </w:rPr>
      </w:pPr>
    </w:p>
    <w:p w14:paraId="53300B35" w14:textId="604BFCF6" w:rsidR="00FB1746" w:rsidRPr="009145D1" w:rsidRDefault="00FB1746" w:rsidP="00766721">
      <w:pPr>
        <w:pStyle w:val="NewsletterBody"/>
        <w:spacing w:after="0"/>
        <w:rPr>
          <w:szCs w:val="22"/>
        </w:rPr>
      </w:pPr>
    </w:p>
    <w:p w14:paraId="462054DC" w14:textId="55C03B3E" w:rsidR="00731E2A" w:rsidRPr="006205AE" w:rsidRDefault="00227AEA" w:rsidP="006205AE">
      <w:pPr>
        <w:pStyle w:val="NewsletterBody"/>
        <w:spacing w:after="0"/>
        <w:jc w:val="center"/>
        <w:rPr>
          <w:rFonts w:ascii="Lucida Calligraphy" w:hAnsi="Lucida Calligraphy"/>
          <w:b/>
          <w:bCs/>
          <w:sz w:val="32"/>
          <w:szCs w:val="32"/>
        </w:rPr>
      </w:pPr>
      <w:r w:rsidRPr="006205AE">
        <w:rPr>
          <w:rFonts w:ascii="Lucida Calligraphy" w:hAnsi="Lucida Calligraphy"/>
          <w:b/>
          <w:bCs/>
          <w:noProof/>
          <w:sz w:val="32"/>
          <w:szCs w:val="32"/>
        </w:rPr>
        <w:drawing>
          <wp:anchor distT="0" distB="0" distL="114300" distR="114300" simplePos="0" relativeHeight="251651072" behindDoc="0" locked="0" layoutInCell="1" allowOverlap="1" wp14:anchorId="6964872F" wp14:editId="5F12ACCB">
            <wp:simplePos x="0" y="0"/>
            <wp:positionH relativeFrom="column">
              <wp:posOffset>2143125</wp:posOffset>
            </wp:positionH>
            <wp:positionV relativeFrom="paragraph">
              <wp:posOffset>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B1746" w:rsidRPr="006205AE">
        <w:rPr>
          <w:rFonts w:ascii="Lucida Calligraphy" w:hAnsi="Lucida Calligraphy"/>
          <w:b/>
          <w:bCs/>
          <w:sz w:val="32"/>
          <w:szCs w:val="32"/>
        </w:rPr>
        <w:t>Trinity</w:t>
      </w:r>
      <w:r w:rsidR="006205AE">
        <w:rPr>
          <w:rFonts w:ascii="Lucida Calligraphy" w:hAnsi="Lucida Calligraphy"/>
          <w:b/>
          <w:bCs/>
          <w:sz w:val="32"/>
          <w:szCs w:val="32"/>
        </w:rPr>
        <w:t xml:space="preserve"> </w:t>
      </w:r>
      <w:r w:rsidR="00FB1746" w:rsidRPr="006205AE">
        <w:rPr>
          <w:rFonts w:ascii="Lucida Calligraphy" w:hAnsi="Lucida Calligraphy"/>
          <w:b/>
          <w:bCs/>
          <w:sz w:val="32"/>
          <w:szCs w:val="32"/>
        </w:rPr>
        <w:t>United Methodist Church</w:t>
      </w:r>
    </w:p>
    <w:p w14:paraId="6A574192" w14:textId="1F027B42" w:rsidR="00F24641" w:rsidRDefault="00F24641" w:rsidP="00E12629">
      <w:pPr>
        <w:pStyle w:val="NewsletterBody"/>
        <w:spacing w:after="0"/>
      </w:pPr>
      <w:r>
        <w:t>1160 Trinity Church Road</w:t>
      </w:r>
    </w:p>
    <w:p w14:paraId="16D3948F" w14:textId="2271B6AE" w:rsidR="00F24641" w:rsidRDefault="00F24641" w:rsidP="00E12629">
      <w:pPr>
        <w:pStyle w:val="NewsletterBody"/>
        <w:spacing w:after="0"/>
      </w:pPr>
      <w:r>
        <w:t>Newber</w:t>
      </w:r>
      <w:r w:rsidR="00C54E79">
        <w:t>r</w:t>
      </w:r>
      <w:r>
        <w:t>y, SC 29108</w:t>
      </w:r>
    </w:p>
    <w:p w14:paraId="4375E8D5" w14:textId="723EABB1" w:rsidR="00F24641" w:rsidRDefault="00F24641" w:rsidP="00E12629">
      <w:pPr>
        <w:pStyle w:val="NewsletterBody"/>
        <w:spacing w:after="0"/>
      </w:pPr>
      <w:r>
        <w:t>803-276-</w:t>
      </w:r>
      <w:r w:rsidR="004E7E7B">
        <w:t>1245</w:t>
      </w:r>
      <w:r>
        <w:t xml:space="preserve"> Office</w:t>
      </w:r>
    </w:p>
    <w:p w14:paraId="65EFD3E9" w14:textId="31381B02" w:rsidR="00F24641" w:rsidRDefault="00F24641" w:rsidP="00E12629">
      <w:pPr>
        <w:pStyle w:val="NewsletterBody"/>
        <w:spacing w:after="0"/>
      </w:pPr>
    </w:p>
    <w:p w14:paraId="74CD506E" w14:textId="7A80D303" w:rsidR="00A4115F" w:rsidRDefault="00A4115F" w:rsidP="00E12629">
      <w:pPr>
        <w:pStyle w:val="NewsletterBody"/>
        <w:spacing w:after="0"/>
      </w:pPr>
    </w:p>
    <w:p w14:paraId="12D90F7E" w14:textId="389F2447" w:rsidR="00F24641" w:rsidRDefault="00A84E60" w:rsidP="00E12629">
      <w:pPr>
        <w:pStyle w:val="NewsletterBody"/>
        <w:spacing w:after="0"/>
      </w:pPr>
      <w:r>
        <w:t>dobenton@umcsc.org</w:t>
      </w:r>
    </w:p>
    <w:p w14:paraId="0B020227" w14:textId="42513515" w:rsidR="00F24641" w:rsidRDefault="001C2B4A" w:rsidP="00E12629">
      <w:pPr>
        <w:pStyle w:val="NewsletterBody"/>
        <w:spacing w:after="0"/>
      </w:pPr>
      <w:hyperlink r:id="rId17" w:history="1">
        <w:r w:rsidR="00A84E60" w:rsidRPr="009E4FFB">
          <w:rPr>
            <w:rStyle w:val="Hyperlink"/>
          </w:rPr>
          <w:t>trinityumcnewberry@gmail.com</w:t>
        </w:r>
      </w:hyperlink>
    </w:p>
    <w:p w14:paraId="04421B3E" w14:textId="162E2C16" w:rsidR="00F24641" w:rsidRDefault="001C2B4A" w:rsidP="00E12629">
      <w:pPr>
        <w:pStyle w:val="NewsletterBody"/>
        <w:spacing w:after="0"/>
      </w:pPr>
      <w:hyperlink r:id="rId18" w:history="1">
        <w:r w:rsidR="00A21A6B" w:rsidRPr="00485C58">
          <w:rPr>
            <w:rStyle w:val="Hyperlink"/>
          </w:rPr>
          <w:t>www.trinityumcnewberry.net</w:t>
        </w:r>
      </w:hyperlink>
    </w:p>
    <w:p w14:paraId="076CB5C7" w14:textId="2BB9F4DA" w:rsidR="00A21A6B" w:rsidRDefault="00A21A6B" w:rsidP="00E12629">
      <w:pPr>
        <w:pStyle w:val="NewsletterBody"/>
        <w:spacing w:after="0"/>
      </w:pPr>
      <w:r>
        <w:t>PLEASE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64047F25" w:rsidR="00FB0350" w:rsidRDefault="002A6299" w:rsidP="00E12629">
      <w:pPr>
        <w:pStyle w:val="NewsletterBody"/>
        <w:spacing w:after="0"/>
      </w:pPr>
      <w:r>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6BB5A0B2" w:rsidR="00E201D2" w:rsidRDefault="00E201D2" w:rsidP="00E201D2">
      <w:pPr>
        <w:pStyle w:val="NewsletterBody"/>
        <w:spacing w:after="0"/>
      </w:pPr>
      <w:r>
        <w:t xml:space="preserve">Choir Director: </w:t>
      </w:r>
    </w:p>
    <w:p w14:paraId="2830808E" w14:textId="47AE91EF" w:rsidR="00E201D2" w:rsidRDefault="00E201D2" w:rsidP="00E201D2">
      <w:pPr>
        <w:pStyle w:val="NewsletterBody"/>
        <w:spacing w:after="0"/>
      </w:pPr>
      <w:r>
        <w:t xml:space="preserve">Organist: </w:t>
      </w:r>
      <w:r w:rsidR="002A6299">
        <w:t>Eddie Welborn</w:t>
      </w:r>
    </w:p>
    <w:p w14:paraId="0F216AFF" w14:textId="237501F6" w:rsidR="00F41CC5" w:rsidRDefault="00F41CC5" w:rsidP="00E201D2">
      <w:pPr>
        <w:pStyle w:val="NewsletterBody"/>
        <w:spacing w:after="0"/>
      </w:pPr>
      <w:r>
        <w:t>Alternate Organist: Phyllis Sanders</w:t>
      </w:r>
    </w:p>
    <w:p w14:paraId="612944DC" w14:textId="2D870B16" w:rsidR="00E201D2" w:rsidRDefault="00E201D2" w:rsidP="00E201D2">
      <w:pPr>
        <w:pStyle w:val="NewsletterBody"/>
        <w:spacing w:after="0"/>
      </w:pPr>
      <w:r>
        <w:t>Video Board: Josh Pitts,  Bryan Waldrop</w:t>
      </w:r>
    </w:p>
    <w:p w14:paraId="30C121D6" w14:textId="0AB0B9C8" w:rsidR="00227AEA" w:rsidRDefault="00227AEA" w:rsidP="00E201D2">
      <w:pPr>
        <w:pStyle w:val="NewsletterBody"/>
        <w:spacing w:after="0"/>
      </w:pPr>
      <w:r>
        <w:t xml:space="preserve">     Caroline Senn, Foster Senn</w:t>
      </w:r>
    </w:p>
    <w:p w14:paraId="07438803" w14:textId="04B61385" w:rsidR="00E201D2" w:rsidRDefault="00E201D2" w:rsidP="00E201D2">
      <w:pPr>
        <w:pStyle w:val="NewsletterBody"/>
        <w:spacing w:after="0"/>
      </w:pPr>
      <w:r>
        <w:t xml:space="preserve">Acolytes/Cross Bearers Coordinator: </w:t>
      </w:r>
    </w:p>
    <w:p w14:paraId="663EEEDC" w14:textId="627F6E55" w:rsidR="007C4DDD" w:rsidRDefault="00E201D2" w:rsidP="00E201D2">
      <w:pPr>
        <w:pStyle w:val="NewsletterBody"/>
        <w:spacing w:after="0"/>
      </w:pPr>
      <w:r>
        <w:t>Newsletter Editor: Harriet Stevenson</w:t>
      </w:r>
    </w:p>
    <w:p w14:paraId="4DB892C9" w14:textId="3CE4160A" w:rsidR="008262C5" w:rsidRDefault="008262C5" w:rsidP="00E201D2">
      <w:pPr>
        <w:pStyle w:val="NewsletterBody"/>
        <w:spacing w:after="0"/>
      </w:pPr>
    </w:p>
    <w:p w14:paraId="152E627D" w14:textId="5659E82B" w:rsidR="008262C5" w:rsidRDefault="00AE4B2B" w:rsidP="00AE4B2B">
      <w:pPr>
        <w:pStyle w:val="NewsletterBody"/>
        <w:spacing w:after="0"/>
        <w:jc w:val="left"/>
      </w:pPr>
      <w:r>
        <w:rPr>
          <w:noProof/>
        </w:rPr>
        <w:drawing>
          <wp:inline distT="0" distB="0" distL="0" distR="0" wp14:anchorId="6DA25D09" wp14:editId="2274AE34">
            <wp:extent cx="1556984" cy="209420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527" cy="2115111"/>
                    </a:xfrm>
                    <a:prstGeom prst="rect">
                      <a:avLst/>
                    </a:prstGeom>
                    <a:noFill/>
                    <a:ln>
                      <a:noFill/>
                    </a:ln>
                  </pic:spPr>
                </pic:pic>
              </a:graphicData>
            </a:graphic>
          </wp:inline>
        </w:drawing>
      </w:r>
    </w:p>
    <w:p w14:paraId="0DD70FA0" w14:textId="0E7F2F71" w:rsidR="00C657EA" w:rsidRDefault="00C657EA" w:rsidP="00E201D2">
      <w:pPr>
        <w:pStyle w:val="NewsletterBody"/>
        <w:spacing w:after="0"/>
      </w:pPr>
    </w:p>
    <w:p w14:paraId="404BAC03" w14:textId="3212BE24" w:rsidR="00C657EA" w:rsidRDefault="00C657EA" w:rsidP="00E201D2">
      <w:pPr>
        <w:pStyle w:val="NewsletterBody"/>
        <w:spacing w:after="0"/>
      </w:pPr>
    </w:p>
    <w:p w14:paraId="141536C2" w14:textId="0CE2757D" w:rsidR="00C657EA" w:rsidRDefault="00C657EA" w:rsidP="00E201D2">
      <w:pPr>
        <w:pStyle w:val="NewsletterBody"/>
        <w:spacing w:after="0"/>
      </w:pPr>
    </w:p>
    <w:p w14:paraId="1846CB25" w14:textId="32EA5945" w:rsidR="00EC48AB" w:rsidRDefault="00212D11" w:rsidP="00AE4B2B">
      <w:pPr>
        <w:pStyle w:val="NewsletterBody"/>
        <w:spacing w:after="0"/>
        <w:jc w:val="center"/>
      </w:pPr>
      <w:r>
        <w:rPr>
          <w:b/>
        </w:rPr>
        <w:t xml:space="preserve">    </w:t>
      </w:r>
      <w:r w:rsidR="006205AE">
        <w:rPr>
          <w:noProof/>
        </w:rPr>
        <w:drawing>
          <wp:anchor distT="0" distB="0" distL="114300" distR="114300" simplePos="0" relativeHeight="251745280" behindDoc="0" locked="0" layoutInCell="1" allowOverlap="1" wp14:anchorId="6BDDC6B4" wp14:editId="21C1C54A">
            <wp:simplePos x="0" y="0"/>
            <wp:positionH relativeFrom="column">
              <wp:posOffset>0</wp:posOffset>
            </wp:positionH>
            <wp:positionV relativeFrom="paragraph">
              <wp:posOffset>214630</wp:posOffset>
            </wp:positionV>
            <wp:extent cx="990600" cy="1119505"/>
            <wp:effectExtent l="0" t="0" r="0" b="4445"/>
            <wp:wrapSquare wrapText="bothSides"/>
            <wp:docPr id="6" name="Picture 6" descr="dove_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_966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1119505"/>
                    </a:xfrm>
                    <a:prstGeom prst="rect">
                      <a:avLst/>
                    </a:prstGeom>
                    <a:noFill/>
                    <a:ln>
                      <a:noFill/>
                    </a:ln>
                  </pic:spPr>
                </pic:pic>
              </a:graphicData>
            </a:graphic>
            <wp14:sizeRelV relativeFrom="margin">
              <wp14:pctHeight>0</wp14:pctHeight>
            </wp14:sizeRelV>
          </wp:anchor>
        </w:drawing>
      </w:r>
      <w:r w:rsidR="006205AE">
        <w:t xml:space="preserve">                           </w:t>
      </w:r>
      <w:r w:rsidR="006C009F">
        <w:t xml:space="preserve">We are a caring church and want to share your concerns. </w:t>
      </w:r>
      <w:r w:rsidR="007D1E01">
        <w:t>Let us know  if you or someone you know would like to share a prayer request</w:t>
      </w:r>
      <w:r w:rsidR="00986DE9">
        <w:t xml:space="preserve">  with us. </w:t>
      </w:r>
      <w:r w:rsidR="007D1E01">
        <w:t xml:space="preserve">We will be happy to pray for you. </w:t>
      </w:r>
      <w:r w:rsidR="00166E69">
        <w:t>To add or remove names, c</w:t>
      </w:r>
      <w:r w:rsidR="007D1E01">
        <w:t>ontact</w:t>
      </w:r>
      <w:r w:rsidR="00986DE9">
        <w:t xml:space="preserve"> </w:t>
      </w:r>
      <w:r w:rsidR="008E63FC">
        <w:t>Pegg</w:t>
      </w:r>
      <w:r w:rsidR="00166E69">
        <w:t xml:space="preserve">y </w:t>
      </w:r>
      <w:r w:rsidR="008E63FC">
        <w:t>Bo</w:t>
      </w:r>
      <w:r w:rsidR="006205AE">
        <w:t>gart, Ch</w:t>
      </w:r>
      <w:r w:rsidR="008E63FC">
        <w:t>urch</w:t>
      </w:r>
      <w:r w:rsidR="00166E69">
        <w:t xml:space="preserve"> </w:t>
      </w:r>
      <w:r w:rsidR="008E63FC">
        <w:t>Secretary</w:t>
      </w:r>
      <w:r w:rsidR="000B123A">
        <w:t xml:space="preserve"> or</w:t>
      </w:r>
      <w:r w:rsidR="00166E69">
        <w:t xml:space="preserve"> </w:t>
      </w:r>
      <w:r w:rsidR="006205AE">
        <w:t xml:space="preserve">Harriet </w:t>
      </w:r>
      <w:r w:rsidR="00166E69">
        <w:t>S</w:t>
      </w:r>
      <w:r w:rsidR="008211E8">
        <w:t>te</w:t>
      </w:r>
      <w:r w:rsidR="006205AE">
        <w:t xml:space="preserve">venson, </w:t>
      </w:r>
      <w:r w:rsidR="008211E8">
        <w:t>Comm</w:t>
      </w:r>
      <w:r w:rsidR="00A84E60">
        <w:t>.</w:t>
      </w:r>
      <w:r w:rsidR="006205AE">
        <w:t xml:space="preserve"> Chm.</w:t>
      </w:r>
    </w:p>
    <w:p w14:paraId="17DCBDE9" w14:textId="4649CC77" w:rsidR="000B123A" w:rsidRPr="000B123A" w:rsidRDefault="000B123A" w:rsidP="008262C5">
      <w:pPr>
        <w:pStyle w:val="western"/>
        <w:spacing w:before="0" w:after="0" w:line="240" w:lineRule="auto"/>
        <w:jc w:val="both"/>
        <w:rPr>
          <w:b/>
          <w:i/>
          <w:iCs/>
          <w:color w:val="auto"/>
        </w:rPr>
      </w:pPr>
      <w:r>
        <w:rPr>
          <w:b/>
          <w:i/>
          <w:iCs/>
          <w:color w:val="auto"/>
          <w:u w:val="single"/>
        </w:rPr>
        <w:t>Nursing Home</w:t>
      </w:r>
      <w:r w:rsidRPr="000B123A">
        <w:rPr>
          <w:b/>
          <w:i/>
          <w:iCs/>
          <w:color w:val="auto"/>
        </w:rPr>
        <w:t>: Gloria Brehmer (Springfield Place).</w:t>
      </w:r>
    </w:p>
    <w:p w14:paraId="45B0AAA8" w14:textId="77777777" w:rsidR="000B123A" w:rsidRDefault="000B123A" w:rsidP="008262C5">
      <w:pPr>
        <w:pStyle w:val="western"/>
        <w:spacing w:before="0" w:after="0" w:line="240" w:lineRule="auto"/>
        <w:jc w:val="both"/>
        <w:rPr>
          <w:b/>
          <w:i/>
          <w:iCs/>
          <w:color w:val="auto"/>
          <w:u w:val="single"/>
        </w:rPr>
      </w:pPr>
    </w:p>
    <w:p w14:paraId="58CF17CF" w14:textId="77687D49" w:rsidR="008262C5" w:rsidRDefault="008262C5" w:rsidP="008262C5">
      <w:pPr>
        <w:pStyle w:val="western"/>
        <w:spacing w:before="0" w:after="0" w:line="240" w:lineRule="auto"/>
        <w:jc w:val="both"/>
        <w:rPr>
          <w:bCs/>
          <w:i/>
          <w:iCs/>
          <w:color w:val="auto"/>
        </w:rPr>
      </w:pPr>
      <w:r w:rsidRPr="00EC48AB">
        <w:rPr>
          <w:b/>
          <w:i/>
          <w:iCs/>
          <w:color w:val="auto"/>
          <w:u w:val="single"/>
        </w:rPr>
        <w:t>Trinity</w:t>
      </w:r>
      <w:r w:rsidR="000B123A">
        <w:rPr>
          <w:b/>
          <w:i/>
          <w:iCs/>
          <w:color w:val="auto"/>
          <w:u w:val="single"/>
        </w:rPr>
        <w:t xml:space="preserve"> </w:t>
      </w:r>
      <w:r w:rsidRPr="00EC48AB">
        <w:rPr>
          <w:b/>
          <w:i/>
          <w:iCs/>
          <w:color w:val="auto"/>
          <w:u w:val="single"/>
        </w:rPr>
        <w:t>Church Members</w:t>
      </w:r>
      <w:r>
        <w:rPr>
          <w:bCs/>
          <w:i/>
          <w:iCs/>
          <w:color w:val="auto"/>
        </w:rPr>
        <w:t xml:space="preserve">: </w:t>
      </w:r>
      <w:r w:rsidR="000B123A">
        <w:rPr>
          <w:bCs/>
          <w:i/>
          <w:iCs/>
          <w:color w:val="auto"/>
        </w:rPr>
        <w:t>Shirley Berry, Boyd Hendrix, Robert Pollard, Jean</w:t>
      </w:r>
      <w:r w:rsidR="00362AC3">
        <w:rPr>
          <w:bCs/>
          <w:i/>
          <w:iCs/>
          <w:color w:val="auto"/>
        </w:rPr>
        <w:t>n</w:t>
      </w:r>
      <w:r w:rsidR="000B123A">
        <w:rPr>
          <w:bCs/>
          <w:i/>
          <w:iCs/>
          <w:color w:val="auto"/>
        </w:rPr>
        <w:t>ette Poag, Pastor Doug and Carrie, Faye Senn,</w:t>
      </w:r>
      <w:r w:rsidR="00F4679E">
        <w:rPr>
          <w:bCs/>
          <w:i/>
          <w:iCs/>
          <w:color w:val="auto"/>
        </w:rPr>
        <w:t xml:space="preserve"> </w:t>
      </w:r>
      <w:r w:rsidR="002B7DD6">
        <w:rPr>
          <w:bCs/>
          <w:i/>
          <w:iCs/>
          <w:color w:val="auto"/>
        </w:rPr>
        <w:t xml:space="preserve">Rebecca Bundrick, </w:t>
      </w:r>
      <w:r w:rsidR="000B123A">
        <w:rPr>
          <w:bCs/>
          <w:i/>
          <w:iCs/>
          <w:color w:val="auto"/>
        </w:rPr>
        <w:t>Gerry Johnson</w:t>
      </w:r>
    </w:p>
    <w:p w14:paraId="48E5EB78" w14:textId="692ABCAD" w:rsidR="00362AC3" w:rsidRDefault="008262C5" w:rsidP="008262C5">
      <w:pPr>
        <w:pStyle w:val="western"/>
        <w:spacing w:before="0" w:after="0" w:line="320" w:lineRule="exact"/>
        <w:rPr>
          <w:bCs/>
          <w:i/>
          <w:iCs/>
          <w:color w:val="auto"/>
        </w:rPr>
      </w:pPr>
      <w:r w:rsidRPr="001A0A6D">
        <w:rPr>
          <w:b/>
          <w:bCs/>
          <w:i/>
          <w:iCs/>
          <w:color w:val="auto"/>
          <w:u w:val="single"/>
        </w:rPr>
        <w:t>Family</w:t>
      </w:r>
      <w:r>
        <w:rPr>
          <w:b/>
          <w:bCs/>
          <w:i/>
          <w:iCs/>
          <w:color w:val="auto"/>
          <w:u w:val="single"/>
        </w:rPr>
        <w:t xml:space="preserve"> and friends o</w:t>
      </w:r>
      <w:r w:rsidRPr="001A0A6D">
        <w:rPr>
          <w:b/>
          <w:bCs/>
          <w:i/>
          <w:iCs/>
          <w:color w:val="auto"/>
          <w:u w:val="single"/>
        </w:rPr>
        <w:t>f Trinity</w:t>
      </w:r>
      <w:r w:rsidRPr="00EC48AB">
        <w:rPr>
          <w:b/>
          <w:bCs/>
          <w:i/>
          <w:iCs/>
          <w:color w:val="auto"/>
        </w:rPr>
        <w:t>:</w:t>
      </w:r>
      <w:r w:rsidRPr="00EC48AB">
        <w:rPr>
          <w:bCs/>
          <w:i/>
          <w:iCs/>
          <w:color w:val="auto"/>
        </w:rPr>
        <w:t xml:space="preserve">  </w:t>
      </w:r>
      <w:r w:rsidR="00A84E60">
        <w:rPr>
          <w:bCs/>
          <w:i/>
          <w:iCs/>
          <w:color w:val="auto"/>
        </w:rPr>
        <w:t xml:space="preserve">Family of </w:t>
      </w:r>
      <w:r w:rsidR="00362AC3">
        <w:rPr>
          <w:bCs/>
          <w:i/>
          <w:iCs/>
          <w:color w:val="auto"/>
        </w:rPr>
        <w:t>Janna Longshore, Freddie Bundrick, Woody and Connie Kreuzinger (Carrie’s parents</w:t>
      </w:r>
      <w:r w:rsidR="00A84E60">
        <w:rPr>
          <w:bCs/>
          <w:i/>
          <w:iCs/>
          <w:color w:val="auto"/>
        </w:rPr>
        <w:t>), Family of Keith Bouknight</w:t>
      </w:r>
      <w:r w:rsidR="00362AC3">
        <w:rPr>
          <w:bCs/>
          <w:i/>
          <w:iCs/>
          <w:color w:val="auto"/>
        </w:rPr>
        <w:t>.</w:t>
      </w:r>
    </w:p>
    <w:p w14:paraId="4C846E54" w14:textId="0A2C5592" w:rsidR="00B11496" w:rsidRPr="00B11496" w:rsidRDefault="00B11496" w:rsidP="00B11496">
      <w:pPr>
        <w:pStyle w:val="western"/>
        <w:spacing w:before="0" w:after="0" w:line="320" w:lineRule="exact"/>
        <w:jc w:val="center"/>
        <w:rPr>
          <w:b/>
          <w:i/>
          <w:iCs/>
          <w:color w:val="auto"/>
          <w:u w:val="single"/>
        </w:rPr>
      </w:pPr>
      <w:r>
        <w:rPr>
          <w:bCs/>
          <w:i/>
          <w:iCs/>
          <w:color w:val="auto"/>
        </w:rPr>
        <w:t xml:space="preserve"> </w:t>
      </w:r>
      <w:r w:rsidRPr="00B11496">
        <w:rPr>
          <w:b/>
          <w:i/>
          <w:iCs/>
          <w:color w:val="auto"/>
          <w:u w:val="single"/>
        </w:rPr>
        <w:t>UPDATE O</w:t>
      </w:r>
      <w:r>
        <w:rPr>
          <w:b/>
          <w:i/>
          <w:iCs/>
          <w:color w:val="auto"/>
          <w:u w:val="single"/>
        </w:rPr>
        <w:t>N</w:t>
      </w:r>
      <w:r w:rsidRPr="00B11496">
        <w:rPr>
          <w:b/>
          <w:i/>
          <w:iCs/>
          <w:color w:val="auto"/>
          <w:u w:val="single"/>
        </w:rPr>
        <w:t xml:space="preserve"> PAST</w:t>
      </w:r>
      <w:r w:rsidR="004A606E">
        <w:rPr>
          <w:b/>
          <w:i/>
          <w:iCs/>
          <w:color w:val="auto"/>
          <w:u w:val="single"/>
        </w:rPr>
        <w:t xml:space="preserve">OR </w:t>
      </w:r>
      <w:r w:rsidRPr="00B11496">
        <w:rPr>
          <w:b/>
          <w:i/>
          <w:iCs/>
          <w:color w:val="auto"/>
          <w:u w:val="single"/>
        </w:rPr>
        <w:t>DOUG</w:t>
      </w:r>
    </w:p>
    <w:p w14:paraId="1B60A7EA" w14:textId="7F247B42" w:rsidR="006205AE" w:rsidRDefault="00B11496" w:rsidP="008262C5">
      <w:pPr>
        <w:pStyle w:val="western"/>
        <w:spacing w:before="0" w:after="0" w:line="320" w:lineRule="exact"/>
        <w:rPr>
          <w:bCs/>
          <w:i/>
          <w:iCs/>
          <w:color w:val="auto"/>
        </w:rPr>
      </w:pPr>
      <w:r>
        <w:rPr>
          <w:bCs/>
          <w:i/>
          <w:iCs/>
          <w:color w:val="auto"/>
        </w:rPr>
        <w:t xml:space="preserve">Update on Pastor Doug: He finished his treatments at MUSC and is now home but is still very weak. He and Carrie still need our prayers very much.  He is </w:t>
      </w:r>
      <w:r w:rsidR="002B6CDA">
        <w:rPr>
          <w:bCs/>
          <w:i/>
          <w:iCs/>
          <w:color w:val="auto"/>
        </w:rPr>
        <w:t xml:space="preserve">making progress </w:t>
      </w:r>
      <w:r w:rsidR="00A84E60">
        <w:rPr>
          <w:bCs/>
          <w:i/>
          <w:iCs/>
          <w:color w:val="auto"/>
        </w:rPr>
        <w:t xml:space="preserve">each week </w:t>
      </w:r>
      <w:r w:rsidR="002B6CDA">
        <w:rPr>
          <w:bCs/>
          <w:i/>
          <w:iCs/>
          <w:color w:val="auto"/>
        </w:rPr>
        <w:t xml:space="preserve">and taking small steps so let’s continue to pray for them both.  His big day </w:t>
      </w:r>
      <w:r w:rsidR="00A84E60">
        <w:rPr>
          <w:bCs/>
          <w:i/>
          <w:iCs/>
          <w:color w:val="auto"/>
        </w:rPr>
        <w:t>will be</w:t>
      </w:r>
      <w:r w:rsidR="002B6CDA">
        <w:rPr>
          <w:bCs/>
          <w:i/>
          <w:iCs/>
          <w:color w:val="auto"/>
        </w:rPr>
        <w:t xml:space="preserve"> JULY 11</w:t>
      </w:r>
      <w:r>
        <w:rPr>
          <w:bCs/>
          <w:i/>
          <w:iCs/>
          <w:color w:val="auto"/>
        </w:rPr>
        <w:t xml:space="preserve"> </w:t>
      </w:r>
      <w:r w:rsidR="002B6CDA">
        <w:rPr>
          <w:bCs/>
          <w:i/>
          <w:iCs/>
          <w:color w:val="auto"/>
        </w:rPr>
        <w:t xml:space="preserve">when he will go back to the doctor for a report.  </w:t>
      </w:r>
      <w:r w:rsidR="00A84E60">
        <w:rPr>
          <w:bCs/>
          <w:i/>
          <w:iCs/>
          <w:color w:val="auto"/>
        </w:rPr>
        <w:t xml:space="preserve">PRAYER WARRIORS -PRAY FOR HEALING! </w:t>
      </w:r>
      <w:r w:rsidR="002B6CDA">
        <w:rPr>
          <w:bCs/>
          <w:i/>
          <w:iCs/>
          <w:color w:val="auto"/>
        </w:rPr>
        <w:t xml:space="preserve">He </w:t>
      </w:r>
      <w:r>
        <w:rPr>
          <w:bCs/>
          <w:i/>
          <w:iCs/>
          <w:color w:val="auto"/>
        </w:rPr>
        <w:t>and Carrie want to thank everyone</w:t>
      </w:r>
      <w:r w:rsidR="002B6CDA">
        <w:rPr>
          <w:bCs/>
          <w:i/>
          <w:iCs/>
          <w:color w:val="auto"/>
        </w:rPr>
        <w:t xml:space="preserve"> for </w:t>
      </w:r>
      <w:r>
        <w:rPr>
          <w:bCs/>
          <w:i/>
          <w:iCs/>
          <w:color w:val="auto"/>
        </w:rPr>
        <w:t xml:space="preserve">the cards and encouragement they both have received.  </w:t>
      </w:r>
      <w:r w:rsidR="00AE4B2B">
        <w:rPr>
          <w:bCs/>
          <w:i/>
          <w:iCs/>
          <w:color w:val="auto"/>
        </w:rPr>
        <w:t xml:space="preserve">Pastor Doug especially loved the video messages he received from the congregation. </w:t>
      </w:r>
      <w:r w:rsidR="00A84E60">
        <w:rPr>
          <w:bCs/>
          <w:i/>
          <w:iCs/>
          <w:color w:val="auto"/>
        </w:rPr>
        <w:t xml:space="preserve">She </w:t>
      </w:r>
      <w:r>
        <w:rPr>
          <w:bCs/>
          <w:i/>
          <w:iCs/>
          <w:color w:val="auto"/>
        </w:rPr>
        <w:t xml:space="preserve"> said </w:t>
      </w:r>
      <w:r w:rsidR="00A84E60">
        <w:rPr>
          <w:bCs/>
          <w:i/>
          <w:iCs/>
          <w:color w:val="auto"/>
        </w:rPr>
        <w:t>they</w:t>
      </w:r>
      <w:r>
        <w:rPr>
          <w:bCs/>
          <w:i/>
          <w:iCs/>
          <w:color w:val="auto"/>
        </w:rPr>
        <w:t xml:space="preserve"> meant the world to both of them.</w:t>
      </w:r>
    </w:p>
    <w:p w14:paraId="788464A8" w14:textId="652BFD09" w:rsidR="001B20A1" w:rsidRDefault="001B20A1" w:rsidP="001B20A1">
      <w:pPr>
        <w:pStyle w:val="NewsletterBody"/>
        <w:spacing w:after="0"/>
        <w:jc w:val="left"/>
      </w:pPr>
      <w:r>
        <w:rPr>
          <w:noProof/>
        </w:rPr>
        <w:lastRenderedPageBreak/>
        <w:drawing>
          <wp:inline distT="0" distB="0" distL="0" distR="0" wp14:anchorId="6DE80BEC" wp14:editId="13815F26">
            <wp:extent cx="2181225" cy="257175"/>
            <wp:effectExtent l="0" t="0" r="9525" b="9525"/>
            <wp:docPr id="4" name="Picture 4"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use in printed publications, Right-Click on the filename below to download and choose &quot;Save Target As&quot; or &quot;Save Link A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0A16685C" w14:textId="77777777" w:rsidR="001B20A1" w:rsidRDefault="001B20A1" w:rsidP="001B20A1">
      <w:pPr>
        <w:pStyle w:val="NewsletterBody"/>
        <w:spacing w:after="0"/>
        <w:jc w:val="left"/>
        <w:rPr>
          <w:b/>
          <w:i/>
          <w:sz w:val="28"/>
          <w:szCs w:val="28"/>
          <w:u w:val="single"/>
        </w:rPr>
      </w:pPr>
      <w:r>
        <w:rPr>
          <w:b/>
          <w:i/>
          <w:sz w:val="28"/>
          <w:szCs w:val="28"/>
          <w:u w:val="single"/>
        </w:rPr>
        <w:t>For March and April</w:t>
      </w:r>
    </w:p>
    <w:p w14:paraId="18AE577C" w14:textId="77777777" w:rsidR="001B20A1" w:rsidRDefault="001B20A1" w:rsidP="001B20A1">
      <w:pPr>
        <w:pStyle w:val="NewsletterBody"/>
        <w:spacing w:after="0"/>
        <w:jc w:val="left"/>
      </w:pPr>
    </w:p>
    <w:p w14:paraId="735EDD27" w14:textId="7D68F7A2" w:rsidR="001B20A1" w:rsidRDefault="001B20A1" w:rsidP="001B20A1">
      <w:pPr>
        <w:pStyle w:val="NewsletterBody"/>
        <w:spacing w:after="0"/>
        <w:jc w:val="left"/>
      </w:pPr>
      <w:r>
        <w:t>Ma</w:t>
      </w:r>
      <w:r w:rsidR="00E06077">
        <w:t>y 1</w:t>
      </w:r>
      <w:r>
        <w:t xml:space="preserve"> –    Jane Woodward</w:t>
      </w:r>
    </w:p>
    <w:p w14:paraId="19570859" w14:textId="6B21604D" w:rsidR="001B20A1" w:rsidRDefault="001B20A1" w:rsidP="001B20A1">
      <w:pPr>
        <w:pStyle w:val="NewsletterBody"/>
        <w:spacing w:after="0"/>
        <w:jc w:val="left"/>
      </w:pPr>
      <w:r>
        <w:t>Ma</w:t>
      </w:r>
      <w:r w:rsidR="00E06077">
        <w:t xml:space="preserve">y 8   </w:t>
      </w:r>
      <w:r>
        <w:t xml:space="preserve">–  </w:t>
      </w:r>
      <w:r w:rsidR="00E06077">
        <w:t>Betty Way</w:t>
      </w:r>
      <w:r>
        <w:t xml:space="preserve"> </w:t>
      </w:r>
    </w:p>
    <w:p w14:paraId="3AE7F674" w14:textId="347EBEC2" w:rsidR="001B20A1" w:rsidRDefault="001B20A1" w:rsidP="001B20A1">
      <w:pPr>
        <w:pStyle w:val="NewsletterBody"/>
        <w:spacing w:after="0"/>
        <w:jc w:val="left"/>
      </w:pPr>
      <w:r>
        <w:t>Ma</w:t>
      </w:r>
      <w:r w:rsidR="00E06077">
        <w:t>y 15</w:t>
      </w:r>
      <w:r>
        <w:t xml:space="preserve"> -  Jo</w:t>
      </w:r>
      <w:r w:rsidR="00E06077">
        <w:t>an Morris</w:t>
      </w:r>
    </w:p>
    <w:p w14:paraId="6FE69BDA" w14:textId="0F8FE5A3" w:rsidR="001B20A1" w:rsidRDefault="001B20A1" w:rsidP="001B20A1">
      <w:pPr>
        <w:pStyle w:val="NewsletterBody"/>
        <w:spacing w:after="0"/>
        <w:jc w:val="left"/>
      </w:pPr>
      <w:r>
        <w:t>Ma</w:t>
      </w:r>
      <w:r w:rsidR="00E06077">
        <w:t>y 22</w:t>
      </w:r>
      <w:r>
        <w:t xml:space="preserve">-   </w:t>
      </w:r>
      <w:r w:rsidR="00E06077">
        <w:t>Harriet Stevenson</w:t>
      </w:r>
    </w:p>
    <w:p w14:paraId="1E696852" w14:textId="49A75BEF" w:rsidR="00E06077" w:rsidRDefault="00E06077" w:rsidP="001B20A1">
      <w:pPr>
        <w:pStyle w:val="NewsletterBody"/>
        <w:spacing w:after="0"/>
        <w:jc w:val="left"/>
      </w:pPr>
      <w:r>
        <w:t>May 29-   Watkins Martin</w:t>
      </w:r>
    </w:p>
    <w:p w14:paraId="7CF5E09E" w14:textId="77777777" w:rsidR="001B20A1" w:rsidRDefault="001B20A1" w:rsidP="001B20A1">
      <w:pPr>
        <w:pStyle w:val="NewsletterBody"/>
        <w:spacing w:after="0"/>
        <w:jc w:val="left"/>
      </w:pPr>
    </w:p>
    <w:p w14:paraId="7FB71949" w14:textId="736E85D2" w:rsidR="001B20A1" w:rsidRDefault="00721D40" w:rsidP="001B20A1">
      <w:pPr>
        <w:pStyle w:val="NewsletterBody"/>
        <w:spacing w:after="0"/>
        <w:jc w:val="left"/>
        <w:rPr>
          <w:rFonts w:ascii="Arial" w:hAnsi="Arial" w:cs="Arial"/>
        </w:rPr>
      </w:pPr>
      <w:r>
        <w:t>June 5</w:t>
      </w:r>
      <w:r w:rsidR="001B20A1">
        <w:t xml:space="preserve"> -  </w:t>
      </w:r>
      <w:r>
        <w:t xml:space="preserve">  </w:t>
      </w:r>
      <w:r w:rsidR="001B20A1">
        <w:t>Clarissa Hendrix</w:t>
      </w:r>
    </w:p>
    <w:p w14:paraId="2E520A85" w14:textId="25BB659D" w:rsidR="001B20A1" w:rsidRDefault="00721D40" w:rsidP="001B20A1">
      <w:pPr>
        <w:pStyle w:val="NewsletterBody"/>
        <w:spacing w:after="0"/>
        <w:jc w:val="left"/>
      </w:pPr>
      <w:r>
        <w:t>June 12</w:t>
      </w:r>
      <w:r w:rsidR="001B20A1">
        <w:t xml:space="preserve"> – </w:t>
      </w:r>
      <w:r w:rsidR="00E06077">
        <w:t>Linda Lominack</w:t>
      </w:r>
    </w:p>
    <w:p w14:paraId="1C6A53AE" w14:textId="3C6AD24A" w:rsidR="001B20A1" w:rsidRDefault="00721D40" w:rsidP="001B20A1">
      <w:pPr>
        <w:pStyle w:val="NewsletterBody"/>
        <w:spacing w:after="0"/>
        <w:jc w:val="left"/>
      </w:pPr>
      <w:r>
        <w:t>June 1</w:t>
      </w:r>
      <w:r w:rsidR="001B20A1">
        <w:t xml:space="preserve">– </w:t>
      </w:r>
      <w:r>
        <w:t xml:space="preserve">   </w:t>
      </w:r>
      <w:r w:rsidR="00E06077">
        <w:t>John Pollard</w:t>
      </w:r>
    </w:p>
    <w:p w14:paraId="3618F900" w14:textId="789F42B5" w:rsidR="001B20A1" w:rsidRDefault="00721D40" w:rsidP="001B20A1">
      <w:pPr>
        <w:pStyle w:val="NewsletterBody"/>
        <w:spacing w:after="0"/>
        <w:jc w:val="left"/>
      </w:pPr>
      <w:r>
        <w:t>June 26</w:t>
      </w:r>
      <w:r w:rsidR="001B20A1">
        <w:t xml:space="preserve"> -  </w:t>
      </w:r>
      <w:r>
        <w:t>Myrtle Longshore</w:t>
      </w:r>
    </w:p>
    <w:p w14:paraId="77155714" w14:textId="77777777" w:rsidR="001B20A1" w:rsidRDefault="001B20A1" w:rsidP="001B20A1">
      <w:pPr>
        <w:pStyle w:val="NewsletterBody"/>
        <w:spacing w:after="0"/>
      </w:pPr>
    </w:p>
    <w:p w14:paraId="08BA918E" w14:textId="77777777" w:rsidR="001B20A1" w:rsidRDefault="001B20A1" w:rsidP="001B20A1">
      <w:pPr>
        <w:pStyle w:val="NewsletterBody"/>
        <w:spacing w:after="0"/>
        <w:rPr>
          <w:b/>
          <w:bCs/>
        </w:rPr>
      </w:pPr>
      <w:r>
        <w:rPr>
          <w:b/>
          <w:bCs/>
        </w:rPr>
        <w:t>Greeters be in Narthex  by 10:40 a.m.</w:t>
      </w:r>
    </w:p>
    <w:p w14:paraId="786EAEA7" w14:textId="77777777" w:rsidR="001B20A1" w:rsidRDefault="001B20A1" w:rsidP="001B20A1">
      <w:pPr>
        <w:pStyle w:val="NewsletterBody"/>
        <w:spacing w:after="0"/>
        <w:ind w:left="1440"/>
        <w:rPr>
          <w:b/>
          <w:bCs/>
        </w:rPr>
      </w:pPr>
    </w:p>
    <w:p w14:paraId="492F341A" w14:textId="43261533" w:rsidR="001B20A1" w:rsidRDefault="001B20A1" w:rsidP="001B20A1">
      <w:pPr>
        <w:pStyle w:val="NewsletterBody"/>
        <w:spacing w:after="0"/>
        <w:jc w:val="center"/>
        <w:rPr>
          <w:sz w:val="54"/>
          <w:szCs w:val="54"/>
        </w:rPr>
      </w:pPr>
      <w:r>
        <w:rPr>
          <w:noProof/>
        </w:rPr>
        <w:drawing>
          <wp:inline distT="0" distB="0" distL="0" distR="0" wp14:anchorId="7A1E53DE" wp14:editId="1BAFD25E">
            <wp:extent cx="2571750" cy="1066800"/>
            <wp:effectExtent l="0" t="0" r="0" b="0"/>
            <wp:docPr id="1" name="Picture 1"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 use in printed publications, Right-Click on the filename below to download and choose &quot;Save Target As&quot; or &quot;Save Link A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066800"/>
                    </a:xfrm>
                    <a:prstGeom prst="rect">
                      <a:avLst/>
                    </a:prstGeom>
                    <a:noFill/>
                    <a:ln>
                      <a:noFill/>
                    </a:ln>
                  </pic:spPr>
                </pic:pic>
              </a:graphicData>
            </a:graphic>
          </wp:inline>
        </w:drawing>
      </w:r>
    </w:p>
    <w:p w14:paraId="32EEB7F7" w14:textId="77777777" w:rsidR="001B20A1" w:rsidRDefault="001B20A1" w:rsidP="001B20A1">
      <w:pPr>
        <w:pStyle w:val="NewsletterBody"/>
        <w:jc w:val="left"/>
        <w:rPr>
          <w:b/>
          <w:sz w:val="16"/>
          <w:szCs w:val="16"/>
        </w:rPr>
      </w:pPr>
      <w:r>
        <w:rPr>
          <w:b/>
        </w:rPr>
        <w:t xml:space="preserve"> </w:t>
      </w:r>
    </w:p>
    <w:p w14:paraId="0B145580" w14:textId="31F53AD0" w:rsidR="001B20A1" w:rsidRDefault="001B20A1" w:rsidP="001B20A1">
      <w:pPr>
        <w:pStyle w:val="NewsletterBody"/>
        <w:spacing w:after="0"/>
        <w:jc w:val="left"/>
      </w:pPr>
      <w:r>
        <w:t>Ma</w:t>
      </w:r>
      <w:r w:rsidR="00277A3B">
        <w:t>y 1 –</w:t>
      </w:r>
      <w:r w:rsidR="00E06077">
        <w:t xml:space="preserve">  </w:t>
      </w:r>
      <w:r w:rsidR="00277A3B">
        <w:t xml:space="preserve"> Sharon Baughman</w:t>
      </w:r>
    </w:p>
    <w:p w14:paraId="2620D004" w14:textId="6F1079A5" w:rsidR="001B20A1" w:rsidRDefault="001B20A1" w:rsidP="001B20A1">
      <w:pPr>
        <w:pStyle w:val="NewsletterBody"/>
        <w:spacing w:after="0"/>
        <w:jc w:val="left"/>
      </w:pPr>
      <w:r>
        <w:t>Ma</w:t>
      </w:r>
      <w:r w:rsidR="00277A3B">
        <w:t>y 8</w:t>
      </w:r>
      <w:r>
        <w:t xml:space="preserve"> –</w:t>
      </w:r>
      <w:r w:rsidR="00E06077">
        <w:t xml:space="preserve">  </w:t>
      </w:r>
      <w:r>
        <w:t xml:space="preserve"> </w:t>
      </w:r>
      <w:r w:rsidR="00277A3B">
        <w:t>Harry Longshore</w:t>
      </w:r>
    </w:p>
    <w:p w14:paraId="53D8EBFD" w14:textId="6F2458DE" w:rsidR="001B20A1" w:rsidRDefault="00277A3B" w:rsidP="001B20A1">
      <w:pPr>
        <w:pStyle w:val="NewsletterBody"/>
        <w:spacing w:after="0"/>
        <w:jc w:val="left"/>
      </w:pPr>
      <w:r>
        <w:t>May 15</w:t>
      </w:r>
      <w:r w:rsidR="001B20A1">
        <w:t xml:space="preserve"> – </w:t>
      </w:r>
      <w:r>
        <w:t>Sylvia Holmes</w:t>
      </w:r>
    </w:p>
    <w:p w14:paraId="43E22E23" w14:textId="7B8C4712" w:rsidR="001B20A1" w:rsidRDefault="00277A3B" w:rsidP="001B20A1">
      <w:pPr>
        <w:pStyle w:val="NewsletterBody"/>
        <w:spacing w:after="0"/>
        <w:jc w:val="left"/>
      </w:pPr>
      <w:r>
        <w:t>May 22</w:t>
      </w:r>
      <w:r w:rsidR="001B20A1">
        <w:t xml:space="preserve"> – </w:t>
      </w:r>
      <w:r w:rsidR="00E06077">
        <w:t>Foster Senn</w:t>
      </w:r>
    </w:p>
    <w:p w14:paraId="4F8F6A42" w14:textId="27DE0BA4" w:rsidR="00E06077" w:rsidRDefault="00E06077" w:rsidP="001B20A1">
      <w:pPr>
        <w:pStyle w:val="NewsletterBody"/>
        <w:spacing w:after="0"/>
        <w:jc w:val="left"/>
      </w:pPr>
      <w:r>
        <w:t>May 29 -  Crystal Waldrop</w:t>
      </w:r>
    </w:p>
    <w:p w14:paraId="5710DDC3" w14:textId="77777777" w:rsidR="001B20A1" w:rsidRDefault="001B20A1" w:rsidP="001B20A1">
      <w:pPr>
        <w:pStyle w:val="NewsletterBody"/>
        <w:spacing w:after="0"/>
        <w:jc w:val="left"/>
      </w:pPr>
    </w:p>
    <w:p w14:paraId="3D187501" w14:textId="75942FF9" w:rsidR="001B20A1" w:rsidRDefault="00E06077" w:rsidP="001B20A1">
      <w:pPr>
        <w:pStyle w:val="NewsletterBody"/>
        <w:spacing w:after="0"/>
        <w:jc w:val="left"/>
      </w:pPr>
      <w:r>
        <w:t>June 5</w:t>
      </w:r>
      <w:r w:rsidR="001B20A1">
        <w:t xml:space="preserve"> –  </w:t>
      </w:r>
      <w:r>
        <w:t>Dixie Waldrop</w:t>
      </w:r>
    </w:p>
    <w:p w14:paraId="6E4D882B" w14:textId="384CB2CD" w:rsidR="001B20A1" w:rsidRDefault="00E06077" w:rsidP="001B20A1">
      <w:pPr>
        <w:pStyle w:val="NewsletterBody"/>
        <w:spacing w:after="0"/>
        <w:jc w:val="left"/>
      </w:pPr>
      <w:r>
        <w:t>June 12</w:t>
      </w:r>
      <w:r w:rsidR="001B20A1">
        <w:t xml:space="preserve"> – </w:t>
      </w:r>
      <w:r>
        <w:t>Lynn Mohler</w:t>
      </w:r>
    </w:p>
    <w:p w14:paraId="2F6DCD89" w14:textId="58F644B7" w:rsidR="001B20A1" w:rsidRDefault="00E06077" w:rsidP="001B20A1">
      <w:pPr>
        <w:pStyle w:val="NewsletterBody"/>
        <w:spacing w:after="0"/>
        <w:jc w:val="left"/>
      </w:pPr>
      <w:r>
        <w:t>June 19</w:t>
      </w:r>
      <w:r w:rsidR="001B20A1">
        <w:t xml:space="preserve"> – </w:t>
      </w:r>
      <w:r>
        <w:t>Frieda  Kesler</w:t>
      </w:r>
    </w:p>
    <w:p w14:paraId="2272DA9C" w14:textId="77CE1090" w:rsidR="001B20A1" w:rsidRDefault="00E06077" w:rsidP="001B20A1">
      <w:pPr>
        <w:pStyle w:val="NewsletterBody"/>
        <w:spacing w:after="0"/>
        <w:jc w:val="left"/>
      </w:pPr>
      <w:r>
        <w:t xml:space="preserve">June 26 </w:t>
      </w:r>
      <w:r w:rsidR="001B20A1">
        <w:t xml:space="preserve"> – </w:t>
      </w:r>
      <w:r>
        <w:t>Betty Way</w:t>
      </w:r>
    </w:p>
    <w:p w14:paraId="2B396458" w14:textId="14E5219D" w:rsidR="001B20A1" w:rsidRDefault="001B20A1" w:rsidP="001B20A1">
      <w:pPr>
        <w:pStyle w:val="NewsletterBody"/>
        <w:spacing w:after="0"/>
        <w:jc w:val="left"/>
      </w:pPr>
    </w:p>
    <w:p w14:paraId="354736B0" w14:textId="44A136EE" w:rsidR="007D3D0B" w:rsidRDefault="007D3D0B" w:rsidP="001B20A1">
      <w:pPr>
        <w:pStyle w:val="NewsletterBody"/>
        <w:spacing w:after="0"/>
        <w:jc w:val="left"/>
      </w:pPr>
    </w:p>
    <w:p w14:paraId="77C514A9" w14:textId="652E4624" w:rsidR="007D3D0B" w:rsidRDefault="007D3D0B" w:rsidP="001B20A1">
      <w:pPr>
        <w:pStyle w:val="NewsletterBody"/>
        <w:spacing w:after="0"/>
        <w:jc w:val="left"/>
      </w:pPr>
      <w:r>
        <w:rPr>
          <w:noProof/>
        </w:rPr>
        <w:drawing>
          <wp:inline distT="0" distB="0" distL="0" distR="0" wp14:anchorId="3B45CABD" wp14:editId="7F7F9191">
            <wp:extent cx="2381250" cy="1343025"/>
            <wp:effectExtent l="0" t="0" r="0" b="9525"/>
            <wp:docPr id="36" name="Picture 36" descr="flower_24454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er_24454ap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14:paraId="1C530C3C" w14:textId="39090A34" w:rsidR="007D3D0B" w:rsidRDefault="007D3D0B" w:rsidP="001B20A1">
      <w:pPr>
        <w:pStyle w:val="NewsletterBody"/>
        <w:spacing w:after="0"/>
        <w:jc w:val="left"/>
      </w:pPr>
    </w:p>
    <w:p w14:paraId="2AD92D68" w14:textId="5DBC7BD3" w:rsidR="007D3D0B" w:rsidRPr="007D3D0B" w:rsidRDefault="007D3D0B" w:rsidP="001B20A1">
      <w:pPr>
        <w:pStyle w:val="NewsletterBody"/>
        <w:spacing w:after="0"/>
        <w:jc w:val="left"/>
        <w:rPr>
          <w:b/>
          <w:bCs/>
        </w:rPr>
      </w:pPr>
      <w:r w:rsidRPr="007D3D0B">
        <w:rPr>
          <w:b/>
          <w:bCs/>
        </w:rPr>
        <w:t>Happy Mother’s Day to all of our Trinity Mothers</w:t>
      </w:r>
    </w:p>
    <w:p w14:paraId="22E726BF" w14:textId="2493BC24" w:rsidR="007D3D0B" w:rsidRPr="007D3D0B" w:rsidRDefault="007D3D0B" w:rsidP="001B20A1">
      <w:pPr>
        <w:pStyle w:val="NewsletterBody"/>
        <w:spacing w:after="0"/>
        <w:jc w:val="left"/>
        <w:rPr>
          <w:b/>
          <w:bCs/>
        </w:rPr>
      </w:pPr>
      <w:r w:rsidRPr="007D3D0B">
        <w:rPr>
          <w:b/>
          <w:bCs/>
        </w:rPr>
        <w:t>on May  8.</w:t>
      </w:r>
    </w:p>
    <w:p w14:paraId="373255A8" w14:textId="210CD0B8" w:rsidR="007D3D0B" w:rsidRPr="007D3D0B" w:rsidRDefault="007D3D0B" w:rsidP="001B20A1">
      <w:pPr>
        <w:pStyle w:val="NewsletterBody"/>
        <w:spacing w:after="0"/>
        <w:jc w:val="left"/>
        <w:rPr>
          <w:b/>
          <w:bCs/>
        </w:rPr>
      </w:pPr>
    </w:p>
    <w:p w14:paraId="03AFEFA6" w14:textId="0F896DC1" w:rsidR="007D3D0B" w:rsidRDefault="007D3D0B" w:rsidP="001B20A1">
      <w:pPr>
        <w:pStyle w:val="NewsletterBody"/>
        <w:spacing w:after="0"/>
        <w:jc w:val="left"/>
      </w:pPr>
    </w:p>
    <w:p w14:paraId="26442C4D" w14:textId="20645FBD" w:rsidR="007D3D0B" w:rsidRDefault="007D3D0B" w:rsidP="001B20A1">
      <w:pPr>
        <w:pStyle w:val="NewsletterBody"/>
        <w:spacing w:after="0"/>
        <w:jc w:val="left"/>
      </w:pPr>
    </w:p>
    <w:p w14:paraId="45B9A05D" w14:textId="7D49ED4B" w:rsidR="007D3D0B" w:rsidRDefault="007D3D0B" w:rsidP="001B20A1">
      <w:pPr>
        <w:pStyle w:val="NewsletterBody"/>
        <w:spacing w:after="0"/>
        <w:jc w:val="left"/>
      </w:pPr>
    </w:p>
    <w:p w14:paraId="18214A76" w14:textId="50326037" w:rsidR="007D3D0B" w:rsidRDefault="007D3D0B" w:rsidP="001B20A1">
      <w:pPr>
        <w:pStyle w:val="NewsletterBody"/>
        <w:spacing w:after="0"/>
        <w:jc w:val="left"/>
      </w:pPr>
    </w:p>
    <w:p w14:paraId="37A20588" w14:textId="5DBB0D4B" w:rsidR="007D3D0B" w:rsidRDefault="007D3D0B" w:rsidP="001B20A1">
      <w:pPr>
        <w:pStyle w:val="NewsletterBody"/>
        <w:spacing w:after="0"/>
        <w:jc w:val="left"/>
      </w:pPr>
    </w:p>
    <w:p w14:paraId="6BF9DCBF" w14:textId="77777777" w:rsidR="007D3D0B" w:rsidRDefault="007D3D0B" w:rsidP="001B20A1">
      <w:pPr>
        <w:pStyle w:val="NewsletterBody"/>
        <w:spacing w:after="0"/>
        <w:jc w:val="left"/>
      </w:pPr>
    </w:p>
    <w:p w14:paraId="53CB5D5B" w14:textId="452D44BF" w:rsidR="001B20A1" w:rsidRDefault="001B20A1" w:rsidP="001B20A1">
      <w:pPr>
        <w:pStyle w:val="NewsletterBody"/>
        <w:spacing w:after="0"/>
        <w:jc w:val="left"/>
        <w:rPr>
          <w:b/>
          <w:bCs/>
          <w:u w:val="single"/>
        </w:rPr>
      </w:pPr>
      <w:r>
        <w:rPr>
          <w:noProof/>
        </w:rPr>
        <w:drawing>
          <wp:anchor distT="0" distB="0" distL="114300" distR="114300" simplePos="0" relativeHeight="251754496" behindDoc="0" locked="0" layoutInCell="1" allowOverlap="1" wp14:anchorId="0762A1DB" wp14:editId="7CAAF2B0">
            <wp:simplePos x="0" y="0"/>
            <wp:positionH relativeFrom="column">
              <wp:posOffset>0</wp:posOffset>
            </wp:positionH>
            <wp:positionV relativeFrom="paragraph">
              <wp:posOffset>-3175</wp:posOffset>
            </wp:positionV>
            <wp:extent cx="1428750" cy="1428750"/>
            <wp:effectExtent l="0" t="0" r="0" b="0"/>
            <wp:wrapSquare wrapText="bothSides"/>
            <wp:docPr id="11" name="Picture 11" descr="acolyte_146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olyte_14678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Pr>
          <w:b/>
          <w:bCs/>
          <w:u w:val="single"/>
        </w:rPr>
        <w:t>Acolyte Schedule</w:t>
      </w:r>
    </w:p>
    <w:p w14:paraId="3BC960A6" w14:textId="09B554C0" w:rsidR="001B20A1" w:rsidRDefault="00277A3B" w:rsidP="001B20A1">
      <w:pPr>
        <w:pStyle w:val="NewsletterBody"/>
        <w:spacing w:after="0"/>
        <w:jc w:val="left"/>
      </w:pPr>
      <w:r>
        <w:t>May 1</w:t>
      </w:r>
      <w:r w:rsidR="001B20A1">
        <w:t xml:space="preserve"> – Wyatt Pitts</w:t>
      </w:r>
    </w:p>
    <w:p w14:paraId="378D8C0F" w14:textId="0BCBD510" w:rsidR="001B20A1" w:rsidRDefault="001B20A1" w:rsidP="001B20A1">
      <w:pPr>
        <w:pStyle w:val="NewsletterBody"/>
        <w:spacing w:after="0"/>
        <w:jc w:val="left"/>
      </w:pPr>
      <w:r>
        <w:t>Ma</w:t>
      </w:r>
      <w:r w:rsidR="00277A3B">
        <w:t>y 8</w:t>
      </w:r>
      <w:r>
        <w:t xml:space="preserve"> –</w:t>
      </w:r>
      <w:r w:rsidR="00277A3B">
        <w:t xml:space="preserve"> Betty Way</w:t>
      </w:r>
    </w:p>
    <w:p w14:paraId="4C42E76D" w14:textId="27FE7202" w:rsidR="001B20A1" w:rsidRDefault="001B20A1" w:rsidP="001B20A1">
      <w:pPr>
        <w:pStyle w:val="NewsletterBody"/>
        <w:spacing w:after="0"/>
        <w:jc w:val="left"/>
      </w:pPr>
      <w:r>
        <w:t>Ma</w:t>
      </w:r>
      <w:r w:rsidR="00277A3B">
        <w:t>y 15</w:t>
      </w:r>
      <w:r>
        <w:t xml:space="preserve"> – Taylor Bouknight</w:t>
      </w:r>
    </w:p>
    <w:p w14:paraId="3DB5217B" w14:textId="599852C8" w:rsidR="001B20A1" w:rsidRDefault="001B20A1" w:rsidP="001B20A1">
      <w:pPr>
        <w:pStyle w:val="NewsletterBody"/>
        <w:spacing w:after="0"/>
        <w:jc w:val="left"/>
      </w:pPr>
      <w:r>
        <w:t>Ma</w:t>
      </w:r>
      <w:r w:rsidR="00277A3B">
        <w:t>y 22</w:t>
      </w:r>
      <w:r>
        <w:t xml:space="preserve"> – Noah Mohler</w:t>
      </w:r>
    </w:p>
    <w:p w14:paraId="43AC9A06" w14:textId="6423048F" w:rsidR="00277A3B" w:rsidRDefault="00277A3B" w:rsidP="001B20A1">
      <w:pPr>
        <w:pStyle w:val="NewsletterBody"/>
        <w:spacing w:after="0"/>
        <w:jc w:val="left"/>
      </w:pPr>
      <w:r>
        <w:t>May 29 – C.J.Griffen</w:t>
      </w:r>
    </w:p>
    <w:p w14:paraId="68D24033" w14:textId="77777777" w:rsidR="001B20A1" w:rsidRDefault="001B20A1" w:rsidP="001B20A1">
      <w:pPr>
        <w:pStyle w:val="NewsletterBody"/>
        <w:spacing w:after="0"/>
        <w:jc w:val="left"/>
      </w:pPr>
    </w:p>
    <w:p w14:paraId="64F5E088" w14:textId="242D6728" w:rsidR="001B20A1" w:rsidRDefault="00277A3B" w:rsidP="001B20A1">
      <w:pPr>
        <w:pStyle w:val="NewsletterBody"/>
        <w:spacing w:after="0"/>
        <w:jc w:val="left"/>
      </w:pPr>
      <w:r>
        <w:t>June 5 - Kelly Morris</w:t>
      </w:r>
    </w:p>
    <w:p w14:paraId="47B3B2D9" w14:textId="3C2E2EFF" w:rsidR="001B20A1" w:rsidRDefault="00277A3B" w:rsidP="001B20A1">
      <w:pPr>
        <w:pStyle w:val="NewsletterBody"/>
        <w:spacing w:after="0"/>
        <w:jc w:val="left"/>
      </w:pPr>
      <w:r>
        <w:t>June 12</w:t>
      </w:r>
      <w:r w:rsidR="001B20A1">
        <w:t xml:space="preserve"> – </w:t>
      </w:r>
      <w:r>
        <w:t>Sylvia Holmes</w:t>
      </w:r>
    </w:p>
    <w:p w14:paraId="11A6C86E" w14:textId="2998DA26" w:rsidR="00277A3B" w:rsidRDefault="00277A3B" w:rsidP="001B20A1">
      <w:pPr>
        <w:pStyle w:val="NewsletterBody"/>
        <w:spacing w:after="0"/>
        <w:jc w:val="left"/>
      </w:pPr>
      <w:r>
        <w:t xml:space="preserve">June 19 </w:t>
      </w:r>
      <w:r w:rsidR="001B20A1">
        <w:t xml:space="preserve">– </w:t>
      </w:r>
      <w:r>
        <w:t>Kruz Bouknight</w:t>
      </w:r>
    </w:p>
    <w:p w14:paraId="7B1C3FE5" w14:textId="4A4338D2" w:rsidR="001B20A1" w:rsidRDefault="00277A3B" w:rsidP="001B20A1">
      <w:pPr>
        <w:pStyle w:val="NewsletterBody"/>
        <w:spacing w:after="0"/>
        <w:jc w:val="left"/>
      </w:pPr>
      <w:r>
        <w:t>June 26</w:t>
      </w:r>
      <w:r w:rsidR="001B20A1">
        <w:t xml:space="preserve"> – </w:t>
      </w:r>
      <w:r>
        <w:t>Wyatt Pitts</w:t>
      </w:r>
    </w:p>
    <w:p w14:paraId="05CC2BB5" w14:textId="77777777" w:rsidR="001B20A1" w:rsidRDefault="001B20A1" w:rsidP="001B20A1">
      <w:pPr>
        <w:pStyle w:val="NewsletterBody"/>
        <w:spacing w:after="0"/>
        <w:jc w:val="left"/>
        <w:rPr>
          <w:b/>
          <w:bCs/>
        </w:rPr>
      </w:pPr>
      <w:r>
        <w:rPr>
          <w:b/>
          <w:bCs/>
        </w:rPr>
        <w:t>ACOLYTES: Be robed and in narthex by 10:50 a.m.</w:t>
      </w:r>
    </w:p>
    <w:p w14:paraId="04B56772" w14:textId="77777777" w:rsidR="001B20A1" w:rsidRDefault="001B20A1" w:rsidP="001B20A1">
      <w:pPr>
        <w:pStyle w:val="NewsletterBody"/>
        <w:spacing w:after="0"/>
        <w:jc w:val="left"/>
        <w:rPr>
          <w:b/>
          <w:bCs/>
        </w:rPr>
      </w:pPr>
    </w:p>
    <w:p w14:paraId="3E4E25BB" w14:textId="77777777" w:rsidR="001B20A1" w:rsidRDefault="001B20A1" w:rsidP="001B20A1">
      <w:pPr>
        <w:pStyle w:val="NewsletterBody"/>
        <w:spacing w:after="0"/>
        <w:jc w:val="left"/>
      </w:pPr>
      <w:r>
        <w:t>Contact Kelly Morris (803) 924-5715 or</w:t>
      </w:r>
    </w:p>
    <w:p w14:paraId="570A3BF1" w14:textId="77777777" w:rsidR="001B20A1" w:rsidRDefault="001B20A1" w:rsidP="001B20A1">
      <w:pPr>
        <w:pStyle w:val="NewsletterBody"/>
        <w:spacing w:after="0"/>
        <w:jc w:val="left"/>
      </w:pPr>
      <w:r>
        <w:t>Peggy Bogart, Church Secretary (803) 944-1769</w:t>
      </w:r>
    </w:p>
    <w:p w14:paraId="3EAA718E" w14:textId="77777777" w:rsidR="001B20A1" w:rsidRDefault="001B20A1" w:rsidP="001B20A1">
      <w:pPr>
        <w:pStyle w:val="NewsletterBody"/>
        <w:spacing w:after="0"/>
        <w:jc w:val="left"/>
      </w:pPr>
      <w:r>
        <w:t xml:space="preserve">if you are unable to serve or if you need to switch </w:t>
      </w:r>
    </w:p>
    <w:p w14:paraId="2BD328BB" w14:textId="77777777" w:rsidR="001B20A1" w:rsidRDefault="001B20A1" w:rsidP="001B20A1">
      <w:pPr>
        <w:pStyle w:val="NewsletterBody"/>
        <w:spacing w:after="0"/>
        <w:jc w:val="left"/>
      </w:pPr>
      <w:r>
        <w:t>with someone, so they can make changes in bulletin.</w:t>
      </w:r>
    </w:p>
    <w:p w14:paraId="5ECE6719" w14:textId="77777777" w:rsidR="001B20A1" w:rsidRDefault="001B20A1" w:rsidP="001B20A1">
      <w:pPr>
        <w:pStyle w:val="NewsletterBody"/>
        <w:spacing w:after="0"/>
        <w:jc w:val="left"/>
      </w:pPr>
      <w:r>
        <w:t>Readers, you will receive a bulletin in the mail with scripture included for your assigned Sunday.</w:t>
      </w:r>
    </w:p>
    <w:p w14:paraId="35997ECD" w14:textId="46FED56E" w:rsidR="001B20A1" w:rsidRDefault="001B20A1" w:rsidP="008262C5">
      <w:pPr>
        <w:pStyle w:val="western"/>
        <w:spacing w:before="0" w:after="0" w:line="320" w:lineRule="exact"/>
        <w:rPr>
          <w:bCs/>
          <w:i/>
          <w:iCs/>
          <w:color w:val="auto"/>
        </w:rPr>
      </w:pPr>
    </w:p>
    <w:p w14:paraId="394EC75C" w14:textId="1192BB26" w:rsidR="00365D8D" w:rsidRPr="0074283D" w:rsidRDefault="0074283D" w:rsidP="0074283D">
      <w:pPr>
        <w:pStyle w:val="western"/>
        <w:spacing w:before="0" w:after="0" w:line="320" w:lineRule="exact"/>
        <w:jc w:val="center"/>
        <w:rPr>
          <w:b/>
          <w:i/>
          <w:iCs/>
          <w:color w:val="auto"/>
        </w:rPr>
      </w:pPr>
      <w:r w:rsidRPr="0074283D">
        <w:rPr>
          <w:b/>
          <w:i/>
          <w:iCs/>
          <w:color w:val="auto"/>
        </w:rPr>
        <w:t>LAY SERVANT CLASS</w:t>
      </w:r>
    </w:p>
    <w:p w14:paraId="0853D6AC" w14:textId="2750F48D" w:rsidR="00365D8D" w:rsidRPr="00365D8D" w:rsidRDefault="00365D8D" w:rsidP="008262C5">
      <w:pPr>
        <w:pStyle w:val="western"/>
        <w:spacing w:before="0" w:after="0" w:line="320" w:lineRule="exact"/>
        <w:rPr>
          <w:bCs/>
          <w:color w:val="auto"/>
        </w:rPr>
      </w:pPr>
      <w:r>
        <w:rPr>
          <w:bCs/>
          <w:color w:val="auto"/>
        </w:rPr>
        <w:t>Harriet Stevenson recently completed a 10-hour lay servant advanced class on Opening Ourselves to Grace: The Means of Grace and Discipleship taught by Don Hopper.</w:t>
      </w:r>
      <w:r w:rsidR="0074283D">
        <w:rPr>
          <w:bCs/>
          <w:color w:val="auto"/>
        </w:rPr>
        <w:t xml:space="preserve">  These classes are held in the spring and fall.  Won’t you consider becoming a lay servant?  For more information, see Grady Senn or Harriet Stevenson.</w:t>
      </w:r>
    </w:p>
    <w:p w14:paraId="57966F9A" w14:textId="5D22A5D6" w:rsidR="001B20A1" w:rsidRDefault="001B20A1" w:rsidP="008262C5">
      <w:pPr>
        <w:pStyle w:val="western"/>
        <w:spacing w:before="0" w:after="0" w:line="320" w:lineRule="exact"/>
        <w:rPr>
          <w:bCs/>
          <w:i/>
          <w:iCs/>
          <w:color w:val="auto"/>
        </w:rPr>
      </w:pPr>
    </w:p>
    <w:p w14:paraId="72147516" w14:textId="15DCBF69" w:rsidR="001B20A1" w:rsidRDefault="001B20A1" w:rsidP="008262C5">
      <w:pPr>
        <w:pStyle w:val="western"/>
        <w:spacing w:before="0" w:after="0" w:line="320" w:lineRule="exact"/>
        <w:rPr>
          <w:bCs/>
          <w:i/>
          <w:iCs/>
          <w:color w:val="auto"/>
        </w:rPr>
      </w:pPr>
    </w:p>
    <w:p w14:paraId="50A7E0B5" w14:textId="558F852F" w:rsidR="001B20A1" w:rsidRDefault="0063493C" w:rsidP="008262C5">
      <w:pPr>
        <w:pStyle w:val="western"/>
        <w:spacing w:before="0" w:after="0" w:line="320" w:lineRule="exact"/>
        <w:rPr>
          <w:bCs/>
          <w:i/>
          <w:iCs/>
          <w:color w:val="auto"/>
        </w:rPr>
      </w:pPr>
      <w:r>
        <w:rPr>
          <w:noProof/>
        </w:rPr>
        <w:drawing>
          <wp:inline distT="0" distB="0" distL="0" distR="0" wp14:anchorId="5372D13C" wp14:editId="76D1BB1E">
            <wp:extent cx="1800225" cy="1236796"/>
            <wp:effectExtent l="0" t="0" r="0" b="1905"/>
            <wp:docPr id="12" name="Picture 12"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886" cy="1251677"/>
                    </a:xfrm>
                    <a:prstGeom prst="rect">
                      <a:avLst/>
                    </a:prstGeom>
                    <a:noFill/>
                    <a:ln>
                      <a:noFill/>
                    </a:ln>
                  </pic:spPr>
                </pic:pic>
              </a:graphicData>
            </a:graphic>
          </wp:inline>
        </w:drawing>
      </w:r>
      <w:r>
        <w:rPr>
          <w:noProof/>
        </w:rPr>
        <w:drawing>
          <wp:inline distT="0" distB="0" distL="0" distR="0" wp14:anchorId="54D57BBD" wp14:editId="1CF8DEB9">
            <wp:extent cx="1800225" cy="1236796"/>
            <wp:effectExtent l="0" t="0" r="0" b="1905"/>
            <wp:docPr id="13" name="Picture 13"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886" cy="1251677"/>
                    </a:xfrm>
                    <a:prstGeom prst="rect">
                      <a:avLst/>
                    </a:prstGeom>
                    <a:noFill/>
                    <a:ln>
                      <a:noFill/>
                    </a:ln>
                  </pic:spPr>
                </pic:pic>
              </a:graphicData>
            </a:graphic>
          </wp:inline>
        </w:drawing>
      </w:r>
      <w:r>
        <w:rPr>
          <w:noProof/>
        </w:rPr>
        <w:drawing>
          <wp:inline distT="0" distB="0" distL="0" distR="0" wp14:anchorId="56BC9C72" wp14:editId="1CCA9B7B">
            <wp:extent cx="1800225" cy="1236796"/>
            <wp:effectExtent l="0" t="0" r="0" b="1905"/>
            <wp:docPr id="14" name="Picture 14"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886" cy="1251677"/>
                    </a:xfrm>
                    <a:prstGeom prst="rect">
                      <a:avLst/>
                    </a:prstGeom>
                    <a:noFill/>
                    <a:ln>
                      <a:noFill/>
                    </a:ln>
                  </pic:spPr>
                </pic:pic>
              </a:graphicData>
            </a:graphic>
          </wp:inline>
        </w:drawing>
      </w:r>
      <w:r>
        <w:rPr>
          <w:noProof/>
        </w:rPr>
        <w:drawing>
          <wp:inline distT="0" distB="0" distL="0" distR="0" wp14:anchorId="6DFFD3D3" wp14:editId="0A6E2663">
            <wp:extent cx="1800225" cy="1236796"/>
            <wp:effectExtent l="0" t="0" r="0" b="1905"/>
            <wp:docPr id="22" name="Picture 22"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886" cy="1251677"/>
                    </a:xfrm>
                    <a:prstGeom prst="rect">
                      <a:avLst/>
                    </a:prstGeom>
                    <a:noFill/>
                    <a:ln>
                      <a:noFill/>
                    </a:ln>
                  </pic:spPr>
                </pic:pic>
              </a:graphicData>
            </a:graphic>
          </wp:inline>
        </w:drawing>
      </w:r>
      <w:r>
        <w:rPr>
          <w:noProof/>
        </w:rPr>
        <w:drawing>
          <wp:inline distT="0" distB="0" distL="0" distR="0" wp14:anchorId="7DF52ECB" wp14:editId="42110FF7">
            <wp:extent cx="1800225" cy="1236796"/>
            <wp:effectExtent l="0" t="0" r="0" b="1905"/>
            <wp:docPr id="35" name="Picture 35"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1886" cy="1251677"/>
                    </a:xfrm>
                    <a:prstGeom prst="rect">
                      <a:avLst/>
                    </a:prstGeom>
                    <a:noFill/>
                    <a:ln>
                      <a:noFill/>
                    </a:ln>
                  </pic:spPr>
                </pic:pic>
              </a:graphicData>
            </a:graphic>
          </wp:inline>
        </w:drawing>
      </w:r>
      <w:r>
        <w:rPr>
          <w:noProof/>
        </w:rPr>
        <w:drawing>
          <wp:inline distT="0" distB="0" distL="0" distR="0" wp14:anchorId="7BCBE247" wp14:editId="4E8388B6">
            <wp:extent cx="1705291" cy="1171575"/>
            <wp:effectExtent l="0" t="0" r="9525" b="0"/>
            <wp:docPr id="33" name="Picture 33" descr="Image result for image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419" cy="1200518"/>
                    </a:xfrm>
                    <a:prstGeom prst="rect">
                      <a:avLst/>
                    </a:prstGeom>
                    <a:noFill/>
                    <a:ln>
                      <a:noFill/>
                    </a:ln>
                  </pic:spPr>
                </pic:pic>
              </a:graphicData>
            </a:graphic>
          </wp:inline>
        </w:drawing>
      </w:r>
    </w:p>
    <w:p w14:paraId="4B6F1228" w14:textId="7F1876D2" w:rsidR="001B20A1" w:rsidRDefault="001B20A1" w:rsidP="008262C5">
      <w:pPr>
        <w:pStyle w:val="western"/>
        <w:spacing w:before="0" w:after="0" w:line="320" w:lineRule="exact"/>
        <w:rPr>
          <w:bCs/>
          <w:i/>
          <w:iCs/>
          <w:color w:val="auto"/>
        </w:rPr>
      </w:pPr>
    </w:p>
    <w:p w14:paraId="3FF5DCCF" w14:textId="77777777" w:rsidR="0063493C" w:rsidRDefault="0063493C" w:rsidP="0063493C">
      <w:pPr>
        <w:spacing w:after="450"/>
        <w:contextualSpacing/>
        <w:rPr>
          <w:rFonts w:eastAsia="Times New Roman" w:cstheme="minorHAnsi"/>
          <w:b/>
          <w:bCs/>
          <w:color w:val="000000"/>
        </w:rPr>
      </w:pPr>
      <w:r>
        <w:rPr>
          <w:rFonts w:eastAsia="Times New Roman" w:cstheme="minorHAnsi"/>
          <w:b/>
          <w:bCs/>
          <w:color w:val="000000"/>
        </w:rPr>
        <w:t>HAPPLY FATHER’S DAY</w:t>
      </w:r>
    </w:p>
    <w:p w14:paraId="5624C724" w14:textId="77777777" w:rsidR="0063493C" w:rsidRDefault="0063493C" w:rsidP="0063493C">
      <w:pPr>
        <w:spacing w:after="450"/>
        <w:contextualSpacing/>
        <w:rPr>
          <w:rFonts w:eastAsia="Times New Roman" w:cstheme="minorHAnsi"/>
          <w:b/>
          <w:bCs/>
          <w:color w:val="000000"/>
        </w:rPr>
      </w:pPr>
      <w:r>
        <w:rPr>
          <w:rFonts w:eastAsia="Times New Roman" w:cstheme="minorHAnsi"/>
          <w:b/>
          <w:bCs/>
          <w:color w:val="000000"/>
        </w:rPr>
        <w:t xml:space="preserve">TO ALL OF OUR TRINITY </w:t>
      </w:r>
    </w:p>
    <w:p w14:paraId="5BF89707" w14:textId="77777777" w:rsidR="0063493C" w:rsidRDefault="0063493C" w:rsidP="0063493C">
      <w:pPr>
        <w:spacing w:after="450"/>
        <w:contextualSpacing/>
        <w:rPr>
          <w:rFonts w:eastAsia="Times New Roman" w:cstheme="minorHAnsi"/>
          <w:b/>
          <w:bCs/>
          <w:color w:val="000000"/>
        </w:rPr>
      </w:pPr>
      <w:r>
        <w:rPr>
          <w:rFonts w:eastAsia="Times New Roman" w:cstheme="minorHAnsi"/>
          <w:b/>
          <w:bCs/>
          <w:color w:val="000000"/>
        </w:rPr>
        <w:t>FATHERS ON JUNE   19</w:t>
      </w:r>
      <w:r w:rsidRPr="00A14B75">
        <w:rPr>
          <w:rFonts w:eastAsia="Times New Roman" w:cstheme="minorHAnsi"/>
          <w:b/>
          <w:bCs/>
          <w:color w:val="000000"/>
          <w:vertAlign w:val="superscript"/>
        </w:rPr>
        <w:t>TH</w:t>
      </w:r>
      <w:r>
        <w:rPr>
          <w:rFonts w:eastAsia="Times New Roman" w:cstheme="minorHAnsi"/>
          <w:b/>
          <w:bCs/>
          <w:color w:val="000000"/>
        </w:rPr>
        <w:t>!</w:t>
      </w:r>
    </w:p>
    <w:p w14:paraId="689364E0" w14:textId="7991D8B0" w:rsidR="001B20A1" w:rsidRDefault="001B20A1" w:rsidP="008262C5">
      <w:pPr>
        <w:pStyle w:val="western"/>
        <w:spacing w:before="0" w:after="0" w:line="320" w:lineRule="exact"/>
        <w:rPr>
          <w:bCs/>
          <w:i/>
          <w:iCs/>
          <w:color w:val="auto"/>
        </w:rPr>
      </w:pPr>
    </w:p>
    <w:p w14:paraId="6B32C6AE" w14:textId="15FCED09" w:rsidR="001B20A1" w:rsidRDefault="001B20A1" w:rsidP="008262C5">
      <w:pPr>
        <w:pStyle w:val="western"/>
        <w:spacing w:before="0" w:after="0" w:line="320" w:lineRule="exact"/>
        <w:rPr>
          <w:bCs/>
          <w:i/>
          <w:iCs/>
          <w:color w:val="auto"/>
        </w:rPr>
      </w:pPr>
    </w:p>
    <w:p w14:paraId="231E346F" w14:textId="58CE48B6" w:rsidR="001B20A1" w:rsidRDefault="001B20A1" w:rsidP="008262C5">
      <w:pPr>
        <w:pStyle w:val="western"/>
        <w:spacing w:before="0" w:after="0" w:line="320" w:lineRule="exact"/>
        <w:rPr>
          <w:bCs/>
          <w:i/>
          <w:iCs/>
          <w:color w:val="auto"/>
        </w:rPr>
      </w:pPr>
    </w:p>
    <w:p w14:paraId="7CC84568" w14:textId="2A1B9813" w:rsidR="001B20A1" w:rsidRDefault="001B20A1" w:rsidP="008262C5">
      <w:pPr>
        <w:pStyle w:val="western"/>
        <w:spacing w:before="0" w:after="0" w:line="320" w:lineRule="exact"/>
        <w:rPr>
          <w:bCs/>
          <w:i/>
          <w:iCs/>
          <w:color w:val="auto"/>
        </w:rPr>
      </w:pPr>
    </w:p>
    <w:p w14:paraId="7FA5DCF3" w14:textId="26471857" w:rsidR="001B20A1" w:rsidRDefault="001B20A1" w:rsidP="008262C5">
      <w:pPr>
        <w:pStyle w:val="western"/>
        <w:spacing w:before="0" w:after="0" w:line="320" w:lineRule="exact"/>
        <w:rPr>
          <w:bCs/>
          <w:i/>
          <w:iCs/>
          <w:color w:val="auto"/>
        </w:rPr>
      </w:pPr>
    </w:p>
    <w:p w14:paraId="37ED6DB4" w14:textId="6E46D322" w:rsidR="001B20A1" w:rsidRDefault="001B20A1" w:rsidP="008262C5">
      <w:pPr>
        <w:pStyle w:val="western"/>
        <w:spacing w:before="0" w:after="0" w:line="320" w:lineRule="exact"/>
        <w:rPr>
          <w:bCs/>
          <w:i/>
          <w:iCs/>
          <w:color w:val="auto"/>
        </w:rPr>
      </w:pPr>
    </w:p>
    <w:p w14:paraId="64D1C6FD" w14:textId="5ECBB6D8" w:rsidR="001B20A1" w:rsidRDefault="001B20A1" w:rsidP="008262C5">
      <w:pPr>
        <w:pStyle w:val="western"/>
        <w:spacing w:before="0" w:after="0" w:line="320" w:lineRule="exact"/>
        <w:rPr>
          <w:bCs/>
          <w:i/>
          <w:iCs/>
          <w:color w:val="auto"/>
        </w:rPr>
      </w:pPr>
    </w:p>
    <w:p w14:paraId="06E567E4" w14:textId="39A5167B" w:rsidR="00271C29" w:rsidRDefault="006B3514" w:rsidP="00271C29">
      <w:pPr>
        <w:shd w:val="clear" w:color="auto" w:fill="FFFFFF"/>
        <w:spacing w:after="100" w:afterAutospacing="1"/>
        <w:ind w:left="720"/>
        <w:jc w:val="center"/>
        <w:rPr>
          <w:rFonts w:ascii="Segoe UI" w:eastAsia="Times New Roman" w:hAnsi="Segoe UI" w:cs="Segoe UI"/>
          <w:color w:val="212529"/>
        </w:rPr>
      </w:pPr>
      <w:r>
        <w:rPr>
          <w:noProof/>
        </w:rPr>
        <w:lastRenderedPageBreak/>
        <w:drawing>
          <wp:inline distT="0" distB="0" distL="0" distR="0" wp14:anchorId="0D5C4733" wp14:editId="5C614C3A">
            <wp:extent cx="1471295" cy="1038225"/>
            <wp:effectExtent l="0" t="0" r="0" b="9525"/>
            <wp:docPr id="8" name="Picture 8" descr="bouquet_242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quet_24269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531" cy="1041920"/>
                    </a:xfrm>
                    <a:prstGeom prst="rect">
                      <a:avLst/>
                    </a:prstGeom>
                    <a:noFill/>
                    <a:ln>
                      <a:noFill/>
                    </a:ln>
                  </pic:spPr>
                </pic:pic>
              </a:graphicData>
            </a:graphic>
          </wp:inline>
        </w:drawing>
      </w:r>
    </w:p>
    <w:p w14:paraId="54535B31" w14:textId="13935EED" w:rsidR="00362AC3" w:rsidRDefault="00451515"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Trinity Women’s Club -  May 2 – 5:00 pm</w:t>
      </w:r>
    </w:p>
    <w:p w14:paraId="17AD54BC" w14:textId="4A9C6380" w:rsidR="00451515" w:rsidRDefault="00451515"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Trinity Men’s Club – May 4 -  7:30 pm</w:t>
      </w:r>
    </w:p>
    <w:p w14:paraId="2DCF79DE" w14:textId="3235C856"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sidRPr="008A50DA">
        <w:rPr>
          <w:rFonts w:ascii="Segoe UI" w:eastAsia="Times New Roman" w:hAnsi="Segoe UI" w:cs="Segoe UI"/>
          <w:color w:val="212529"/>
        </w:rPr>
        <w:t xml:space="preserve">Mother's Day — May </w:t>
      </w:r>
      <w:r w:rsidR="00C657EA">
        <w:rPr>
          <w:rFonts w:ascii="Segoe UI" w:eastAsia="Times New Roman" w:hAnsi="Segoe UI" w:cs="Segoe UI"/>
          <w:color w:val="212529"/>
        </w:rPr>
        <w:t>8</w:t>
      </w:r>
    </w:p>
    <w:p w14:paraId="0B8301BC" w14:textId="6FAEBC6D"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 xml:space="preserve">Epworth Offering – May </w:t>
      </w:r>
      <w:r w:rsidR="00C657EA">
        <w:rPr>
          <w:rFonts w:ascii="Segoe UI" w:eastAsia="Times New Roman" w:hAnsi="Segoe UI" w:cs="Segoe UI"/>
          <w:color w:val="212529"/>
        </w:rPr>
        <w:t>8</w:t>
      </w:r>
    </w:p>
    <w:p w14:paraId="3BE632BC" w14:textId="1873926C" w:rsidR="004E3672" w:rsidRPr="008A50DA"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 xml:space="preserve">Administrative Council – May </w:t>
      </w:r>
      <w:r w:rsidR="00C657EA">
        <w:rPr>
          <w:rFonts w:ascii="Segoe UI" w:eastAsia="Times New Roman" w:hAnsi="Segoe UI" w:cs="Segoe UI"/>
          <w:color w:val="212529"/>
        </w:rPr>
        <w:t>9</w:t>
      </w:r>
      <w:r>
        <w:rPr>
          <w:rFonts w:ascii="Segoe UI" w:eastAsia="Times New Roman" w:hAnsi="Segoe UI" w:cs="Segoe UI"/>
          <w:color w:val="212529"/>
        </w:rPr>
        <w:t>– 6:30</w:t>
      </w:r>
    </w:p>
    <w:p w14:paraId="1A715F53" w14:textId="1BDB8C6F" w:rsidR="00A03E67" w:rsidRDefault="00451515" w:rsidP="007419E8">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Silver and Gold – May 11 – 11:30 am</w:t>
      </w:r>
    </w:p>
    <w:p w14:paraId="50A747FA" w14:textId="6912255D" w:rsidR="00451515" w:rsidRDefault="00451515" w:rsidP="007419E8">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 xml:space="preserve">Church </w:t>
      </w:r>
      <w:r w:rsidR="00E83ACD">
        <w:rPr>
          <w:rFonts w:ascii="Segoe UI" w:eastAsia="Times New Roman" w:hAnsi="Segoe UI" w:cs="Segoe UI"/>
          <w:color w:val="212529"/>
        </w:rPr>
        <w:t>Workday</w:t>
      </w:r>
      <w:r>
        <w:rPr>
          <w:rFonts w:ascii="Segoe UI" w:eastAsia="Times New Roman" w:hAnsi="Segoe UI" w:cs="Segoe UI"/>
          <w:color w:val="212529"/>
        </w:rPr>
        <w:t xml:space="preserve"> – </w:t>
      </w:r>
      <w:r w:rsidRPr="00380674">
        <w:rPr>
          <w:rFonts w:ascii="Segoe UI" w:eastAsia="Times New Roman" w:hAnsi="Segoe UI" w:cs="Segoe UI"/>
          <w:color w:val="212529"/>
        </w:rPr>
        <w:t>May 14</w:t>
      </w:r>
      <w:r>
        <w:rPr>
          <w:rFonts w:ascii="Segoe UI" w:eastAsia="Times New Roman" w:hAnsi="Segoe UI" w:cs="Segoe UI"/>
          <w:color w:val="212529"/>
        </w:rPr>
        <w:t xml:space="preserve"> – </w:t>
      </w:r>
      <w:r w:rsidRPr="00380674">
        <w:rPr>
          <w:rFonts w:ascii="Segoe UI" w:eastAsia="Times New Roman" w:hAnsi="Segoe UI" w:cs="Segoe UI"/>
          <w:color w:val="212529"/>
        </w:rPr>
        <w:t xml:space="preserve">8:30-11:30 </w:t>
      </w:r>
    </w:p>
    <w:p w14:paraId="783061BC" w14:textId="5EDCE938" w:rsidR="00721D40" w:rsidRDefault="00721D40" w:rsidP="007419E8">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Graduation Sunday – May 15</w:t>
      </w:r>
    </w:p>
    <w:p w14:paraId="50DC11EA" w14:textId="43C594A2" w:rsidR="00BF4DE8" w:rsidRPr="00380674" w:rsidRDefault="00BF4DE8" w:rsidP="007419E8">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May 21 – 1</w:t>
      </w:r>
      <w:r w:rsidRPr="00BF4DE8">
        <w:rPr>
          <w:rFonts w:ascii="Segoe UI" w:eastAsia="Times New Roman" w:hAnsi="Segoe UI" w:cs="Segoe UI"/>
          <w:color w:val="212529"/>
          <w:vertAlign w:val="superscript"/>
        </w:rPr>
        <w:t>st</w:t>
      </w:r>
      <w:r>
        <w:rPr>
          <w:rFonts w:ascii="Segoe UI" w:eastAsia="Times New Roman" w:hAnsi="Segoe UI" w:cs="Segoe UI"/>
          <w:color w:val="212529"/>
        </w:rPr>
        <w:t xml:space="preserve"> day of summer</w:t>
      </w:r>
    </w:p>
    <w:p w14:paraId="0BACC7EC" w14:textId="1DE3AC14" w:rsidR="000B5C64" w:rsidRDefault="00380674" w:rsidP="007419E8">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Luncheon after church – May 22</w:t>
      </w:r>
    </w:p>
    <w:p w14:paraId="555704FC" w14:textId="017A440A" w:rsidR="004E3672" w:rsidRDefault="004E3672" w:rsidP="004E3672">
      <w:pPr>
        <w:numPr>
          <w:ilvl w:val="0"/>
          <w:numId w:val="35"/>
        </w:numPr>
        <w:shd w:val="clear" w:color="auto" w:fill="FFFFFF"/>
        <w:jc w:val="both"/>
        <w:rPr>
          <w:rFonts w:ascii="Segoe UI" w:eastAsia="Times New Roman" w:hAnsi="Segoe UI" w:cs="Segoe UI"/>
          <w:color w:val="212529"/>
        </w:rPr>
      </w:pPr>
      <w:r w:rsidRPr="00051494">
        <w:rPr>
          <w:rFonts w:ascii="Segoe UI" w:eastAsia="Times New Roman" w:hAnsi="Segoe UI" w:cs="Segoe UI"/>
          <w:color w:val="212529"/>
        </w:rPr>
        <w:t>Memorial Day — May 31</w:t>
      </w:r>
    </w:p>
    <w:p w14:paraId="4A90EA08" w14:textId="5FB799F4" w:rsidR="00451515" w:rsidRPr="00AE4B2B" w:rsidRDefault="00451515" w:rsidP="00AE4B2B">
      <w:pPr>
        <w:pStyle w:val="ListParagraph"/>
        <w:numPr>
          <w:ilvl w:val="0"/>
          <w:numId w:val="35"/>
        </w:numPr>
        <w:shd w:val="clear" w:color="auto" w:fill="FFFFFF"/>
        <w:rPr>
          <w:rFonts w:ascii="Segoe UI" w:hAnsi="Segoe UI" w:cs="Segoe UI"/>
          <w:color w:val="212529"/>
        </w:rPr>
      </w:pPr>
      <w:r w:rsidRPr="00AE4B2B">
        <w:rPr>
          <w:rFonts w:ascii="Segoe UI" w:hAnsi="Segoe UI" w:cs="Segoe UI"/>
          <w:color w:val="212529"/>
        </w:rPr>
        <w:t>Men’s Club – June 1 -7:30 p.m.</w:t>
      </w:r>
    </w:p>
    <w:p w14:paraId="0667204D" w14:textId="349CDBCC" w:rsidR="004E3672" w:rsidRDefault="00451515"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Trinity Women’s Club – June 6</w:t>
      </w:r>
      <w:r w:rsidR="004E3672">
        <w:rPr>
          <w:rFonts w:ascii="Segoe UI" w:eastAsia="Times New Roman" w:hAnsi="Segoe UI" w:cs="Segoe UI"/>
          <w:color w:val="212529"/>
        </w:rPr>
        <w:t>-</w:t>
      </w:r>
      <w:r>
        <w:rPr>
          <w:rFonts w:ascii="Segoe UI" w:eastAsia="Times New Roman" w:hAnsi="Segoe UI" w:cs="Segoe UI"/>
          <w:color w:val="212529"/>
        </w:rPr>
        <w:t xml:space="preserve"> 5:00 pm</w:t>
      </w:r>
    </w:p>
    <w:p w14:paraId="7D5522CF" w14:textId="626983C9" w:rsidR="00240F08" w:rsidRDefault="00240F08"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Silver and Gold – June 8 - TBA</w:t>
      </w:r>
    </w:p>
    <w:p w14:paraId="15309AD9" w14:textId="1CE0F649" w:rsidR="004E3672" w:rsidRDefault="004E3672" w:rsidP="004E3672">
      <w:pPr>
        <w:numPr>
          <w:ilvl w:val="0"/>
          <w:numId w:val="35"/>
        </w:numPr>
        <w:shd w:val="clear" w:color="auto" w:fill="FFFFFF"/>
        <w:spacing w:after="100" w:afterAutospacing="1"/>
        <w:rPr>
          <w:rFonts w:ascii="Segoe UI" w:eastAsia="Times New Roman" w:hAnsi="Segoe UI" w:cs="Segoe UI"/>
          <w:color w:val="212529"/>
        </w:rPr>
      </w:pPr>
      <w:r>
        <w:rPr>
          <w:rFonts w:ascii="Segoe UI" w:eastAsia="Times New Roman" w:hAnsi="Segoe UI" w:cs="Segoe UI"/>
          <w:color w:val="212529"/>
        </w:rPr>
        <w:t xml:space="preserve">Administrative Council – June </w:t>
      </w:r>
      <w:r w:rsidR="00451515">
        <w:rPr>
          <w:rFonts w:ascii="Segoe UI" w:eastAsia="Times New Roman" w:hAnsi="Segoe UI" w:cs="Segoe UI"/>
          <w:color w:val="212529"/>
        </w:rPr>
        <w:t>13</w:t>
      </w:r>
      <w:r>
        <w:rPr>
          <w:rFonts w:ascii="Segoe UI" w:eastAsia="Times New Roman" w:hAnsi="Segoe UI" w:cs="Segoe UI"/>
          <w:color w:val="212529"/>
        </w:rPr>
        <w:t xml:space="preserve"> – 6:30</w:t>
      </w:r>
    </w:p>
    <w:p w14:paraId="6583D4F6" w14:textId="5EA47FE8" w:rsidR="00A03E67" w:rsidRDefault="00451515"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Father’s Day – June 19</w:t>
      </w:r>
    </w:p>
    <w:p w14:paraId="67CBE04A" w14:textId="2EF6A516" w:rsidR="009D2F6E" w:rsidRDefault="009D2F6E" w:rsidP="00271C29">
      <w:pPr>
        <w:numPr>
          <w:ilvl w:val="0"/>
          <w:numId w:val="35"/>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1</w:t>
      </w:r>
      <w:r w:rsidRPr="009D2F6E">
        <w:rPr>
          <w:rFonts w:ascii="Segoe UI" w:hAnsi="Segoe UI" w:cs="Segoe UI"/>
          <w:color w:val="212529"/>
          <w:vertAlign w:val="superscript"/>
        </w:rPr>
        <w:t>st</w:t>
      </w:r>
      <w:r>
        <w:rPr>
          <w:rFonts w:ascii="Segoe UI" w:hAnsi="Segoe UI" w:cs="Segoe UI"/>
          <w:color w:val="212529"/>
        </w:rPr>
        <w:t xml:space="preserve"> Day of Summer – June 21</w:t>
      </w:r>
    </w:p>
    <w:p w14:paraId="75EF66DF" w14:textId="0FB72CD8" w:rsidR="00A27287" w:rsidRDefault="00271C29" w:rsidP="008262C5">
      <w:pPr>
        <w:pStyle w:val="western"/>
        <w:spacing w:before="0" w:after="0" w:line="320" w:lineRule="exact"/>
        <w:rPr>
          <w:bCs/>
          <w:i/>
          <w:iCs/>
          <w:color w:val="auto"/>
        </w:rPr>
      </w:pPr>
      <w:r>
        <w:rPr>
          <w:noProof/>
        </w:rPr>
        <w:drawing>
          <wp:anchor distT="0" distB="0" distL="114300" distR="114300" simplePos="0" relativeHeight="251735040" behindDoc="1" locked="0" layoutInCell="1" allowOverlap="1" wp14:anchorId="302AC31E" wp14:editId="7AFFFFA7">
            <wp:simplePos x="0" y="0"/>
            <wp:positionH relativeFrom="column">
              <wp:posOffset>76200</wp:posOffset>
            </wp:positionH>
            <wp:positionV relativeFrom="paragraph">
              <wp:posOffset>0</wp:posOffset>
            </wp:positionV>
            <wp:extent cx="1628775" cy="924560"/>
            <wp:effectExtent l="0" t="0" r="9525" b="8890"/>
            <wp:wrapThrough wrapText="bothSides">
              <wp:wrapPolygon edited="0">
                <wp:start x="1011" y="0"/>
                <wp:lineTo x="0" y="1780"/>
                <wp:lineTo x="0" y="8011"/>
                <wp:lineTo x="1011" y="21363"/>
                <wp:lineTo x="6568" y="21363"/>
                <wp:lineTo x="21474" y="20918"/>
                <wp:lineTo x="21474" y="15577"/>
                <wp:lineTo x="20211" y="14242"/>
                <wp:lineTo x="21474" y="9791"/>
                <wp:lineTo x="21474" y="4896"/>
                <wp:lineTo x="6568" y="0"/>
                <wp:lineTo x="1011" y="0"/>
              </wp:wrapPolygon>
            </wp:wrapThrough>
            <wp:docPr id="2" name="Picture 2" descr="bdays_170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7093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ayout w:type="fixed"/>
        <w:tblLook w:val="04A0" w:firstRow="1" w:lastRow="0" w:firstColumn="1" w:lastColumn="0" w:noHBand="0" w:noVBand="1"/>
      </w:tblPr>
      <w:tblGrid>
        <w:gridCol w:w="5040"/>
      </w:tblGrid>
      <w:tr w:rsidR="008262C5" w:rsidRPr="00432AC4" w14:paraId="6A980632" w14:textId="77777777" w:rsidTr="002D30BB">
        <w:trPr>
          <w:trHeight w:val="375"/>
        </w:trPr>
        <w:tc>
          <w:tcPr>
            <w:tcW w:w="5040" w:type="dxa"/>
            <w:tcBorders>
              <w:top w:val="nil"/>
              <w:left w:val="nil"/>
              <w:bottom w:val="nil"/>
              <w:right w:val="nil"/>
            </w:tcBorders>
            <w:shd w:val="clear" w:color="auto" w:fill="auto"/>
            <w:noWrap/>
            <w:vAlign w:val="center"/>
          </w:tcPr>
          <w:p w14:paraId="53E1D883" w14:textId="77777777" w:rsidR="00254027" w:rsidRDefault="00254027" w:rsidP="00271C29">
            <w:pPr>
              <w:pStyle w:val="western"/>
              <w:spacing w:before="0" w:after="0" w:line="276" w:lineRule="auto"/>
              <w:jc w:val="both"/>
              <w:rPr>
                <w:bCs/>
                <w:i/>
                <w:iCs/>
                <w:color w:val="auto"/>
                <w:sz w:val="22"/>
                <w:szCs w:val="22"/>
              </w:rPr>
            </w:pPr>
          </w:p>
          <w:p w14:paraId="678EF199" w14:textId="5B6BDBF3" w:rsidR="00271C29" w:rsidRPr="00A27287" w:rsidRDefault="00271C29" w:rsidP="00271C29">
            <w:pPr>
              <w:pStyle w:val="western"/>
              <w:spacing w:before="0" w:after="0" w:line="276" w:lineRule="auto"/>
              <w:jc w:val="both"/>
              <w:rPr>
                <w:bCs/>
                <w:i/>
                <w:iCs/>
                <w:color w:val="auto"/>
                <w:sz w:val="22"/>
                <w:szCs w:val="22"/>
              </w:rPr>
            </w:pPr>
            <w:r w:rsidRPr="00A27287">
              <w:rPr>
                <w:bCs/>
                <w:i/>
                <w:iCs/>
                <w:color w:val="auto"/>
                <w:sz w:val="22"/>
                <w:szCs w:val="22"/>
              </w:rPr>
              <w:t xml:space="preserve">May </w:t>
            </w:r>
            <w:r>
              <w:rPr>
                <w:bCs/>
                <w:i/>
                <w:iCs/>
                <w:color w:val="auto"/>
              </w:rPr>
              <w:t xml:space="preserve">1 – </w:t>
            </w:r>
            <w:r>
              <w:rPr>
                <w:bCs/>
                <w:i/>
                <w:iCs/>
                <w:color w:val="auto"/>
                <w:sz w:val="22"/>
                <w:szCs w:val="22"/>
              </w:rPr>
              <w:t>Anna Grace Waldrop</w:t>
            </w:r>
          </w:p>
          <w:p w14:paraId="71D77024" w14:textId="77777777" w:rsidR="00271C29" w:rsidRDefault="00271C29" w:rsidP="00271C29">
            <w:pPr>
              <w:pStyle w:val="western"/>
              <w:spacing w:before="0" w:after="0" w:line="276" w:lineRule="auto"/>
              <w:jc w:val="both"/>
              <w:rPr>
                <w:bCs/>
                <w:i/>
                <w:iCs/>
                <w:color w:val="auto"/>
              </w:rPr>
            </w:pPr>
            <w:r>
              <w:rPr>
                <w:bCs/>
                <w:i/>
                <w:iCs/>
                <w:color w:val="auto"/>
              </w:rPr>
              <w:t>May 5 – Sheryl Burgess</w:t>
            </w:r>
          </w:p>
          <w:p w14:paraId="70F6150E"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9 – Beverly Brehmer</w:t>
            </w:r>
          </w:p>
          <w:p w14:paraId="2B929D38"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15 -Charles Senn</w:t>
            </w:r>
          </w:p>
          <w:p w14:paraId="32A62CCF"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16 – Josh Pitts</w:t>
            </w:r>
          </w:p>
          <w:p w14:paraId="2C11D545"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16 -Erin Pitts</w:t>
            </w:r>
          </w:p>
          <w:p w14:paraId="432F8A43" w14:textId="3C38B836" w:rsidR="00271C29" w:rsidRDefault="00271C29" w:rsidP="00271C29">
            <w:pPr>
              <w:pStyle w:val="western"/>
              <w:spacing w:before="0" w:after="0" w:line="276" w:lineRule="auto"/>
              <w:jc w:val="both"/>
              <w:rPr>
                <w:bCs/>
                <w:i/>
                <w:iCs/>
                <w:color w:val="auto"/>
              </w:rPr>
            </w:pPr>
            <w:r w:rsidRPr="002B7DD6">
              <w:rPr>
                <w:bCs/>
                <w:i/>
                <w:iCs/>
                <w:color w:val="auto"/>
              </w:rPr>
              <w:t>May 19 – Shirley Berry</w:t>
            </w:r>
          </w:p>
          <w:p w14:paraId="66FFB872" w14:textId="161D4F44" w:rsidR="0007271D" w:rsidRPr="002B7DD6" w:rsidRDefault="0007271D" w:rsidP="00271C29">
            <w:pPr>
              <w:pStyle w:val="western"/>
              <w:spacing w:before="0" w:after="0" w:line="276" w:lineRule="auto"/>
              <w:jc w:val="both"/>
              <w:rPr>
                <w:bCs/>
                <w:i/>
                <w:iCs/>
                <w:color w:val="auto"/>
              </w:rPr>
            </w:pPr>
            <w:r>
              <w:rPr>
                <w:bCs/>
                <w:i/>
                <w:iCs/>
                <w:color w:val="auto"/>
              </w:rPr>
              <w:t>May 21 – Sharon Baughman</w:t>
            </w:r>
          </w:p>
          <w:p w14:paraId="11D81026"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22 – McCallum Senn</w:t>
            </w:r>
          </w:p>
          <w:p w14:paraId="28F0332F" w14:textId="7D76B020" w:rsidR="00271C29" w:rsidRDefault="00271C29" w:rsidP="00271C29">
            <w:pPr>
              <w:pStyle w:val="western"/>
              <w:spacing w:before="0" w:after="0" w:line="276" w:lineRule="auto"/>
              <w:jc w:val="both"/>
              <w:rPr>
                <w:bCs/>
                <w:i/>
                <w:iCs/>
                <w:color w:val="auto"/>
              </w:rPr>
            </w:pPr>
            <w:r w:rsidRPr="002B7DD6">
              <w:rPr>
                <w:bCs/>
                <w:i/>
                <w:iCs/>
                <w:color w:val="auto"/>
              </w:rPr>
              <w:t>May 28 – Frances Pitts</w:t>
            </w:r>
          </w:p>
          <w:p w14:paraId="0639FBA1" w14:textId="5BAD8650" w:rsidR="00271C29" w:rsidRDefault="00271C29" w:rsidP="00271C29">
            <w:pPr>
              <w:pStyle w:val="western"/>
              <w:spacing w:before="0" w:after="0" w:line="276" w:lineRule="auto"/>
              <w:jc w:val="both"/>
              <w:rPr>
                <w:bCs/>
                <w:i/>
                <w:iCs/>
                <w:color w:val="auto"/>
              </w:rPr>
            </w:pPr>
            <w:r w:rsidRPr="002B7DD6">
              <w:rPr>
                <w:bCs/>
                <w:i/>
                <w:iCs/>
                <w:color w:val="auto"/>
              </w:rPr>
              <w:t>May 28 -Carol Johnson</w:t>
            </w:r>
          </w:p>
          <w:p w14:paraId="2B068F18" w14:textId="1CD77D0F" w:rsidR="0007271D" w:rsidRPr="002B7DD6" w:rsidRDefault="0007271D" w:rsidP="00271C29">
            <w:pPr>
              <w:pStyle w:val="western"/>
              <w:spacing w:before="0" w:after="0" w:line="276" w:lineRule="auto"/>
              <w:jc w:val="both"/>
              <w:rPr>
                <w:bCs/>
                <w:i/>
                <w:iCs/>
                <w:color w:val="auto"/>
              </w:rPr>
            </w:pPr>
            <w:r>
              <w:rPr>
                <w:bCs/>
                <w:i/>
                <w:iCs/>
                <w:color w:val="auto"/>
              </w:rPr>
              <w:t>May 29 – Della Senn</w:t>
            </w:r>
          </w:p>
          <w:p w14:paraId="6720DF3C"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30 – Ashley Wilson</w:t>
            </w:r>
          </w:p>
          <w:p w14:paraId="7320F036" w14:textId="77777777" w:rsidR="00271C29" w:rsidRPr="002B7DD6" w:rsidRDefault="00271C29" w:rsidP="00271C29">
            <w:pPr>
              <w:pStyle w:val="western"/>
              <w:spacing w:before="0" w:after="0" w:line="276" w:lineRule="auto"/>
              <w:jc w:val="both"/>
              <w:rPr>
                <w:bCs/>
                <w:i/>
                <w:iCs/>
                <w:color w:val="auto"/>
              </w:rPr>
            </w:pPr>
            <w:r w:rsidRPr="002B7DD6">
              <w:rPr>
                <w:bCs/>
                <w:i/>
                <w:iCs/>
                <w:color w:val="auto"/>
              </w:rPr>
              <w:t>May 30 – Tyler Poag</w:t>
            </w:r>
          </w:p>
          <w:tbl>
            <w:tblPr>
              <w:tblW w:w="0" w:type="auto"/>
              <w:tblLayout w:type="fixed"/>
              <w:tblLook w:val="04A0" w:firstRow="1" w:lastRow="0" w:firstColumn="1" w:lastColumn="0" w:noHBand="0" w:noVBand="1"/>
            </w:tblPr>
            <w:tblGrid>
              <w:gridCol w:w="2880"/>
              <w:gridCol w:w="1605"/>
            </w:tblGrid>
            <w:tr w:rsidR="00254027" w:rsidRPr="00432AC4" w14:paraId="0A41E6E2"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0B4D5560" w14:textId="77777777" w:rsidR="0007271D" w:rsidRDefault="00254027" w:rsidP="00254027">
                  <w:pPr>
                    <w:spacing w:line="276" w:lineRule="auto"/>
                    <w:rPr>
                      <w:rFonts w:ascii="Times New Roman" w:eastAsia="Times New Roman" w:hAnsi="Times New Roman" w:cs="Times New Roman"/>
                      <w:i/>
                      <w:iCs/>
                      <w:color w:val="000000"/>
                    </w:rPr>
                  </w:pPr>
                  <w:r>
                    <w:rPr>
                      <w:noProof/>
                    </w:rPr>
                    <w:drawing>
                      <wp:inline distT="0" distB="0" distL="0" distR="0" wp14:anchorId="49F6FF10" wp14:editId="23A3E161">
                        <wp:extent cx="1724025" cy="1002665"/>
                        <wp:effectExtent l="0" t="0" r="9525" b="6985"/>
                        <wp:docPr id="31" name="Picture 31" descr="bdays_172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ays_17231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4025" cy="1002665"/>
                                </a:xfrm>
                                <a:prstGeom prst="rect">
                                  <a:avLst/>
                                </a:prstGeom>
                                <a:noFill/>
                                <a:ln>
                                  <a:noFill/>
                                </a:ln>
                              </pic:spPr>
                            </pic:pic>
                          </a:graphicData>
                        </a:graphic>
                      </wp:inline>
                    </w:drawing>
                  </w:r>
                </w:p>
                <w:p w14:paraId="59A2E0E7" w14:textId="580462D1" w:rsidR="0007271D" w:rsidRDefault="0007271D"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4 – Dena Pollard</w:t>
                  </w:r>
                </w:p>
                <w:p w14:paraId="4ABE86B0" w14:textId="30D0E9B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June 3 – Heather </w:t>
                  </w:r>
                  <w:r>
                    <w:rPr>
                      <w:rFonts w:ascii="Times New Roman" w:eastAsia="Times New Roman" w:hAnsi="Times New Roman" w:cs="Times New Roman"/>
                      <w:i/>
                      <w:iCs/>
                      <w:color w:val="000000"/>
                      <w:sz w:val="22"/>
                      <w:szCs w:val="22"/>
                    </w:rPr>
                    <w:t>Armstrong</w:t>
                  </w:r>
                </w:p>
              </w:tc>
            </w:tr>
            <w:tr w:rsidR="00254027" w:rsidRPr="00432AC4" w14:paraId="30DD7C6F"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1D431085" w14:textId="6B47FFA9" w:rsidR="00254027" w:rsidRPr="00432AC4" w:rsidRDefault="00BA4AAE"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w:t>
                  </w:r>
                  <w:r w:rsidR="00254027">
                    <w:rPr>
                      <w:rFonts w:ascii="Times New Roman" w:eastAsia="Times New Roman" w:hAnsi="Times New Roman" w:cs="Times New Roman"/>
                      <w:i/>
                      <w:iCs/>
                      <w:color w:val="000000"/>
                    </w:rPr>
                    <w:t>une 6</w:t>
                  </w:r>
                  <w:r w:rsidR="00254027" w:rsidRPr="00432AC4">
                    <w:rPr>
                      <w:rFonts w:ascii="Times New Roman" w:eastAsia="Times New Roman" w:hAnsi="Times New Roman" w:cs="Times New Roman"/>
                      <w:i/>
                      <w:iCs/>
                      <w:color w:val="000000"/>
                    </w:rPr>
                    <w:t xml:space="preserve"> - Edd</w:t>
                  </w:r>
                  <w:r w:rsidR="00254027">
                    <w:rPr>
                      <w:rFonts w:ascii="Times New Roman" w:eastAsia="Times New Roman" w:hAnsi="Times New Roman" w:cs="Times New Roman"/>
                      <w:i/>
                      <w:iCs/>
                      <w:color w:val="000000"/>
                    </w:rPr>
                    <w:t>i</w:t>
                  </w:r>
                  <w:r w:rsidR="00254027" w:rsidRPr="00432AC4">
                    <w:rPr>
                      <w:rFonts w:ascii="Times New Roman" w:eastAsia="Times New Roman" w:hAnsi="Times New Roman" w:cs="Times New Roman"/>
                      <w:i/>
                      <w:iCs/>
                      <w:color w:val="000000"/>
                    </w:rPr>
                    <w:t>e Welborn</w:t>
                  </w:r>
                </w:p>
              </w:tc>
            </w:tr>
            <w:tr w:rsidR="00254027" w:rsidRPr="00432AC4" w14:paraId="393980BC"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3BFB780E"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w:t>
                  </w:r>
                  <w:r w:rsidRPr="00432AC4">
                    <w:rPr>
                      <w:rFonts w:ascii="Times New Roman" w:eastAsia="Times New Roman" w:hAnsi="Times New Roman" w:cs="Times New Roman"/>
                      <w:i/>
                      <w:iCs/>
                      <w:color w:val="000000"/>
                    </w:rPr>
                    <w:t xml:space="preserve"> 6 - Peggy Marlowe</w:t>
                  </w:r>
                </w:p>
              </w:tc>
            </w:tr>
            <w:tr w:rsidR="00254027" w:rsidRPr="00432AC4" w14:paraId="71FE58D3"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6E0C895B"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w:t>
                  </w:r>
                  <w:r w:rsidRPr="00432AC4">
                    <w:rPr>
                      <w:rFonts w:ascii="Times New Roman" w:eastAsia="Times New Roman" w:hAnsi="Times New Roman" w:cs="Times New Roman"/>
                      <w:i/>
                      <w:iCs/>
                      <w:color w:val="000000"/>
                    </w:rPr>
                    <w:t xml:space="preserve"> 6 - Lavone Coats</w:t>
                  </w:r>
                </w:p>
              </w:tc>
            </w:tr>
            <w:tr w:rsidR="00254027" w:rsidRPr="00432AC4" w14:paraId="05E48AF4"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45A27EBA" w14:textId="77777777" w:rsidR="00254027" w:rsidRPr="00432AC4"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17</w:t>
                  </w:r>
                  <w:r w:rsidRPr="00432AC4">
                    <w:rPr>
                      <w:rFonts w:ascii="Times New Roman" w:eastAsia="Times New Roman" w:hAnsi="Times New Roman" w:cs="Times New Roman"/>
                      <w:i/>
                      <w:iCs/>
                      <w:color w:val="000000"/>
                    </w:rPr>
                    <w:t xml:space="preserve"> - Dale Bundrick</w:t>
                  </w:r>
                </w:p>
              </w:tc>
            </w:tr>
            <w:tr w:rsidR="00254027" w:rsidRPr="00432AC4" w14:paraId="1AFFCE7B"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2BB35CE7" w14:textId="0D20AD1E" w:rsidR="00254027" w:rsidRPr="00432AC4" w:rsidRDefault="0007271D"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25 – Lynn Mohler</w:t>
                  </w:r>
                </w:p>
              </w:tc>
            </w:tr>
            <w:tr w:rsidR="00254027" w:rsidRPr="00432AC4" w14:paraId="5585213F" w14:textId="77777777" w:rsidTr="008D5E6B">
              <w:trPr>
                <w:gridAfter w:val="1"/>
                <w:wAfter w:w="1605" w:type="dxa"/>
                <w:trHeight w:val="375"/>
              </w:trPr>
              <w:tc>
                <w:tcPr>
                  <w:tcW w:w="2880" w:type="dxa"/>
                  <w:tcBorders>
                    <w:top w:val="nil"/>
                    <w:left w:val="nil"/>
                    <w:bottom w:val="nil"/>
                    <w:right w:val="nil"/>
                  </w:tcBorders>
                  <w:shd w:val="clear" w:color="auto" w:fill="auto"/>
                  <w:noWrap/>
                  <w:vAlign w:val="center"/>
                  <w:hideMark/>
                </w:tcPr>
                <w:p w14:paraId="2FE5E2AB" w14:textId="5855FA11" w:rsidR="00254027" w:rsidRDefault="00254027" w:rsidP="00254027">
                  <w:pPr>
                    <w:spacing w:line="276"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June 2</w:t>
                  </w:r>
                  <w:r w:rsidR="0007271D">
                    <w:rPr>
                      <w:rFonts w:ascii="Times New Roman" w:eastAsia="Times New Roman" w:hAnsi="Times New Roman" w:cs="Times New Roman"/>
                      <w:i/>
                      <w:iCs/>
                      <w:color w:val="000000"/>
                    </w:rPr>
                    <w:t>9</w:t>
                  </w:r>
                  <w:r>
                    <w:rPr>
                      <w:rFonts w:ascii="Times New Roman" w:eastAsia="Times New Roman" w:hAnsi="Times New Roman" w:cs="Times New Roman"/>
                      <w:i/>
                      <w:iCs/>
                      <w:color w:val="000000"/>
                    </w:rPr>
                    <w:t xml:space="preserve"> – </w:t>
                  </w:r>
                  <w:r w:rsidR="0007271D">
                    <w:rPr>
                      <w:rFonts w:ascii="Times New Roman" w:eastAsia="Times New Roman" w:hAnsi="Times New Roman" w:cs="Times New Roman"/>
                      <w:i/>
                      <w:iCs/>
                      <w:color w:val="000000"/>
                    </w:rPr>
                    <w:t>Leah Caldwell</w:t>
                  </w:r>
                </w:p>
                <w:p w14:paraId="62A0FFE0" w14:textId="27E20058" w:rsidR="002A025E" w:rsidRPr="002A025E" w:rsidRDefault="008D5E6B" w:rsidP="00AE4B2B">
                  <w:pPr>
                    <w:spacing w:line="276" w:lineRule="auto"/>
                    <w:jc w:val="center"/>
                    <w:rPr>
                      <w:rFonts w:ascii="Times New Roman" w:eastAsia="Times New Roman" w:hAnsi="Times New Roman" w:cs="Times New Roman"/>
                      <w:color w:val="000000"/>
                    </w:rPr>
                  </w:pPr>
                  <w:r>
                    <w:rPr>
                      <w:noProof/>
                    </w:rPr>
                    <w:drawing>
                      <wp:inline distT="0" distB="0" distL="0" distR="0" wp14:anchorId="24340264" wp14:editId="5BB5CAC2">
                        <wp:extent cx="1229591" cy="676275"/>
                        <wp:effectExtent l="0" t="0" r="8890" b="0"/>
                        <wp:docPr id="9" name="Picture 9" descr="flowers_171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s_17128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9224" cy="681573"/>
                                </a:xfrm>
                                <a:prstGeom prst="rect">
                                  <a:avLst/>
                                </a:prstGeom>
                                <a:noFill/>
                                <a:ln>
                                  <a:noFill/>
                                </a:ln>
                              </pic:spPr>
                            </pic:pic>
                          </a:graphicData>
                        </a:graphic>
                      </wp:inline>
                    </w:drawing>
                  </w:r>
                </w:p>
              </w:tc>
            </w:tr>
            <w:tr w:rsidR="00F80AB5" w:rsidRPr="00432AC4" w14:paraId="7A6F9194" w14:textId="77777777" w:rsidTr="008D5E6B">
              <w:trPr>
                <w:trHeight w:val="375"/>
              </w:trPr>
              <w:tc>
                <w:tcPr>
                  <w:tcW w:w="4485" w:type="dxa"/>
                  <w:gridSpan w:val="2"/>
                  <w:tcBorders>
                    <w:top w:val="nil"/>
                    <w:left w:val="nil"/>
                    <w:bottom w:val="nil"/>
                    <w:right w:val="nil"/>
                  </w:tcBorders>
                  <w:shd w:val="clear" w:color="auto" w:fill="auto"/>
                  <w:noWrap/>
                  <w:vAlign w:val="center"/>
                </w:tcPr>
                <w:p w14:paraId="7DE51812" w14:textId="2DDE1C59" w:rsidR="00F80AB5" w:rsidRDefault="00F80AB5" w:rsidP="00F80AB5">
                  <w:pPr>
                    <w:rPr>
                      <w:rFonts w:ascii="Calibri" w:hAnsi="Calibri" w:cs="Calibri"/>
                      <w:b/>
                      <w:bCs/>
                      <w:color w:val="000000"/>
                      <w:sz w:val="22"/>
                      <w:szCs w:val="22"/>
                    </w:rPr>
                  </w:pPr>
                  <w:r w:rsidRPr="006A56DD">
                    <w:rPr>
                      <w:rFonts w:ascii="Georgia" w:hAnsi="Georgia" w:cs="Georgia"/>
                      <w:color w:val="7D9C9D"/>
                      <w:sz w:val="36"/>
                      <w:szCs w:val="36"/>
                    </w:rPr>
                    <w:t>EPWO</w:t>
                  </w:r>
                  <w:r>
                    <w:rPr>
                      <w:rFonts w:ascii="Georgia" w:hAnsi="Georgia" w:cs="Georgia"/>
                      <w:color w:val="7D9C9D"/>
                      <w:sz w:val="36"/>
                      <w:szCs w:val="36"/>
                    </w:rPr>
                    <w:t>R</w:t>
                  </w:r>
                  <w:r w:rsidRPr="006A56DD">
                    <w:rPr>
                      <w:rFonts w:ascii="Georgia" w:hAnsi="Georgia" w:cs="Georgia"/>
                      <w:color w:val="7D9C9D"/>
                      <w:sz w:val="36"/>
                      <w:szCs w:val="36"/>
                    </w:rPr>
                    <w:t>TH’S MOTHER’S DAY OFFERING</w:t>
                  </w:r>
                </w:p>
                <w:p w14:paraId="58D95636" w14:textId="77777777" w:rsidR="00F80AB5" w:rsidRDefault="00F80AB5" w:rsidP="00F80AB5">
                  <w:pPr>
                    <w:rPr>
                      <w:rFonts w:ascii="Calibri" w:hAnsi="Calibri" w:cs="Calibri"/>
                      <w:b/>
                      <w:bCs/>
                      <w:color w:val="000000"/>
                      <w:sz w:val="22"/>
                      <w:szCs w:val="22"/>
                    </w:rPr>
                  </w:pPr>
                </w:p>
                <w:p w14:paraId="24CD3035" w14:textId="77777777" w:rsidR="00F80AB5" w:rsidRDefault="00F80AB5" w:rsidP="00F80AB5">
                  <w:pPr>
                    <w:rPr>
                      <w:rFonts w:ascii="Calibri" w:hAnsi="Calibri" w:cs="Calibri"/>
                      <w:color w:val="000000"/>
                      <w:sz w:val="22"/>
                      <w:szCs w:val="22"/>
                    </w:rPr>
                  </w:pPr>
                  <w:r w:rsidRPr="006A56DD">
                    <w:rPr>
                      <w:rFonts w:ascii="Calibri" w:hAnsi="Calibri" w:cs="Calibri"/>
                      <w:b/>
                      <w:bCs/>
                      <w:color w:val="000000"/>
                      <w:sz w:val="22"/>
                      <w:szCs w:val="22"/>
                    </w:rPr>
                    <w:t xml:space="preserve">EPWORTH IS OUR MINISTRY! </w:t>
                  </w:r>
                  <w:r w:rsidRPr="006A56DD">
                    <w:rPr>
                      <w:rFonts w:ascii="Calibri" w:hAnsi="Calibri" w:cs="Calibri"/>
                      <w:color w:val="000000"/>
                      <w:sz w:val="22"/>
                      <w:szCs w:val="22"/>
                    </w:rPr>
                    <w:t xml:space="preserve">Did you know that in the last year Epworth Children’s Home gave over 200 children a safe and loving place to call home? Each of these children had this opportunity because of United Methodist churches in South Carolina who embrace and provide for this ministry in support of the children and families in our state. We will </w:t>
                  </w:r>
                </w:p>
                <w:p w14:paraId="6EBF2BE1" w14:textId="759B19B5" w:rsidR="00F80AB5" w:rsidRDefault="00F80AB5" w:rsidP="00F80AB5">
                  <w:pPr>
                    <w:rPr>
                      <w:rFonts w:ascii="Calibri" w:hAnsi="Calibri" w:cs="Calibri"/>
                      <w:color w:val="000000"/>
                      <w:sz w:val="22"/>
                      <w:szCs w:val="22"/>
                    </w:rPr>
                  </w:pPr>
                  <w:r w:rsidRPr="006A56DD">
                    <w:rPr>
                      <w:rFonts w:ascii="Calibri" w:hAnsi="Calibri" w:cs="Calibri"/>
                      <w:color w:val="000000"/>
                      <w:sz w:val="22"/>
                      <w:szCs w:val="22"/>
                    </w:rPr>
                    <w:t xml:space="preserve">participate in the annual Mother’s Day Offering on Sunday, May </w:t>
                  </w:r>
                  <w:r w:rsidR="00721D40">
                    <w:rPr>
                      <w:rFonts w:ascii="Calibri" w:hAnsi="Calibri" w:cs="Calibri"/>
                      <w:color w:val="000000"/>
                      <w:sz w:val="22"/>
                      <w:szCs w:val="22"/>
                    </w:rPr>
                    <w:t>8</w:t>
                  </w:r>
                  <w:r w:rsidRPr="006A56DD">
                    <w:rPr>
                      <w:rFonts w:ascii="Calibri" w:hAnsi="Calibri" w:cs="Calibri"/>
                      <w:color w:val="000000"/>
                      <w:sz w:val="22"/>
                      <w:szCs w:val="22"/>
                    </w:rPr>
                    <w:t>, 202</w:t>
                  </w:r>
                  <w:r w:rsidR="001B20A1">
                    <w:rPr>
                      <w:rFonts w:ascii="Calibri" w:hAnsi="Calibri" w:cs="Calibri"/>
                      <w:color w:val="000000"/>
                      <w:sz w:val="22"/>
                      <w:szCs w:val="22"/>
                    </w:rPr>
                    <w:t>2</w:t>
                  </w:r>
                  <w:r w:rsidRPr="006A56DD">
                    <w:rPr>
                      <w:rFonts w:ascii="Calibri" w:hAnsi="Calibri" w:cs="Calibri"/>
                      <w:color w:val="000000"/>
                      <w:sz w:val="22"/>
                      <w:szCs w:val="22"/>
                    </w:rPr>
                    <w:t xml:space="preserve">, to benefit the children who call Epworth home. Please be in prayerful </w:t>
                  </w:r>
                  <w:r>
                    <w:rPr>
                      <w:rFonts w:ascii="Calibri" w:hAnsi="Calibri" w:cs="Calibri"/>
                      <w:color w:val="000000"/>
                      <w:sz w:val="22"/>
                      <w:szCs w:val="22"/>
                    </w:rPr>
                    <w:t>consideration of what God is calling you to give to this valuable and life changing ministry.</w:t>
                  </w:r>
                </w:p>
                <w:p w14:paraId="370353A5" w14:textId="26B4A3F7" w:rsidR="00F80AB5" w:rsidRDefault="00F80AB5" w:rsidP="00F80AB5">
                  <w:r w:rsidRPr="006A56DD">
                    <w:rPr>
                      <w:rFonts w:ascii="Calibri" w:hAnsi="Calibri" w:cs="Calibri"/>
                      <w:color w:val="000000"/>
                      <w:sz w:val="22"/>
                      <w:szCs w:val="22"/>
                    </w:rPr>
                    <w:t xml:space="preserve"> </w:t>
                  </w:r>
                </w:p>
                <w:tbl>
                  <w:tblPr>
                    <w:tblW w:w="4327" w:type="dxa"/>
                    <w:tblLayout w:type="fixed"/>
                    <w:tblLook w:val="04A0" w:firstRow="1" w:lastRow="0" w:firstColumn="1" w:lastColumn="0" w:noHBand="0" w:noVBand="1"/>
                  </w:tblPr>
                  <w:tblGrid>
                    <w:gridCol w:w="135"/>
                    <w:gridCol w:w="3150"/>
                    <w:gridCol w:w="1042"/>
                  </w:tblGrid>
                  <w:tr w:rsidR="00F80AB5" w:rsidRPr="00227AEA" w14:paraId="659BDA49" w14:textId="77777777" w:rsidTr="00485602">
                    <w:trPr>
                      <w:gridBefore w:val="1"/>
                      <w:gridAfter w:val="1"/>
                      <w:wBefore w:w="135" w:type="dxa"/>
                      <w:wAfter w:w="1042" w:type="dxa"/>
                      <w:trHeight w:val="375"/>
                    </w:trPr>
                    <w:tc>
                      <w:tcPr>
                        <w:tcW w:w="3150" w:type="dxa"/>
                        <w:tcBorders>
                          <w:top w:val="nil"/>
                          <w:left w:val="nil"/>
                          <w:bottom w:val="nil"/>
                          <w:right w:val="nil"/>
                        </w:tcBorders>
                        <w:shd w:val="clear" w:color="auto" w:fill="auto"/>
                        <w:noWrap/>
                        <w:vAlign w:val="center"/>
                      </w:tcPr>
                      <w:p w14:paraId="5F73DA18" w14:textId="77777777" w:rsidR="00F80AB5" w:rsidRDefault="00486ACC" w:rsidP="00F80AB5">
                        <w:pPr>
                          <w:rPr>
                            <w:rFonts w:ascii="Arial" w:hAnsi="Arial" w:cs="Arial"/>
                            <w:color w:val="000000"/>
                            <w:sz w:val="18"/>
                            <w:szCs w:val="18"/>
                            <w:shd w:val="clear" w:color="auto" w:fill="FFFFFF"/>
                          </w:rPr>
                        </w:pPr>
                        <w:r w:rsidRPr="00AF2074">
                          <w:rPr>
                            <w:rFonts w:ascii="Lucida Calligraphy" w:hAnsi="Lucida Calligraphy"/>
                            <w:noProof/>
                          </w:rPr>
                          <w:drawing>
                            <wp:anchor distT="0" distB="0" distL="114300" distR="114300" simplePos="0" relativeHeight="251756544" behindDoc="0" locked="0" layoutInCell="1" allowOverlap="1" wp14:anchorId="54E18E81" wp14:editId="034F7AF4">
                              <wp:simplePos x="0" y="0"/>
                              <wp:positionH relativeFrom="column">
                                <wp:posOffset>-902335</wp:posOffset>
                              </wp:positionH>
                              <wp:positionV relativeFrom="paragraph">
                                <wp:posOffset>-4445</wp:posOffset>
                              </wp:positionV>
                              <wp:extent cx="972185" cy="933450"/>
                              <wp:effectExtent l="0" t="0" r="0" b="0"/>
                              <wp:wrapSquare wrapText="bothSides"/>
                              <wp:docPr id="45" name="Picture 45" descr="heart_213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t_2131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21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074" w:rsidRPr="00AF2074">
                          <w:rPr>
                            <w:rFonts w:ascii="Lucida Calligraphy" w:hAnsi="Lucida Calligraphy" w:cs="Arial"/>
                            <w:color w:val="000000"/>
                            <w:sz w:val="18"/>
                            <w:szCs w:val="18"/>
                            <w:shd w:val="clear" w:color="auto" w:fill="FFFFFF"/>
                          </w:rPr>
                          <w:t xml:space="preserve">A </w:t>
                        </w:r>
                        <w:r w:rsidR="00AF2074">
                          <w:rPr>
                            <w:rFonts w:ascii="Lucida Calligraphy" w:hAnsi="Lucida Calligraphy" w:cs="Arial"/>
                            <w:color w:val="000000"/>
                            <w:sz w:val="18"/>
                            <w:szCs w:val="18"/>
                            <w:shd w:val="clear" w:color="auto" w:fill="FFFFFF"/>
                          </w:rPr>
                          <w:t>h</w:t>
                        </w:r>
                        <w:r w:rsidR="00AF2074" w:rsidRPr="00AF2074">
                          <w:rPr>
                            <w:rFonts w:ascii="Lucida Calligraphy" w:hAnsi="Lucida Calligraphy" w:cs="Arial"/>
                            <w:color w:val="000000"/>
                            <w:sz w:val="18"/>
                            <w:szCs w:val="18"/>
                            <w:shd w:val="clear" w:color="auto" w:fill="FFFFFF"/>
                          </w:rPr>
                          <w:t>eartfelt thank you to my church</w:t>
                        </w:r>
                        <w:r w:rsidR="00AF2074">
                          <w:rPr>
                            <w:rFonts w:ascii="Arial" w:hAnsi="Arial" w:cs="Arial"/>
                            <w:color w:val="000000"/>
                            <w:sz w:val="18"/>
                            <w:szCs w:val="18"/>
                            <w:shd w:val="clear" w:color="auto" w:fill="FFFFFF"/>
                          </w:rPr>
                          <w:t xml:space="preserve"> </w:t>
                        </w:r>
                        <w:r w:rsidR="00AF2074" w:rsidRPr="00AF2074">
                          <w:rPr>
                            <w:rFonts w:ascii="Lucida Calligraphy" w:hAnsi="Lucida Calligraphy" w:cs="Arial"/>
                            <w:color w:val="000000"/>
                            <w:sz w:val="18"/>
                            <w:szCs w:val="18"/>
                            <w:shd w:val="clear" w:color="auto" w:fill="FFFFFF"/>
                          </w:rPr>
                          <w:t>family for your many acts of kindness show during Philip's long illness and at his passing. The cards, calls, visits, flowers and food offerings have been overwhelming! Your love, prayers and thoughtfulness will always be remembered!</w:t>
                        </w:r>
                        <w:r w:rsidR="00AF2074">
                          <w:rPr>
                            <w:rFonts w:ascii="Arial" w:hAnsi="Arial" w:cs="Arial"/>
                            <w:color w:val="000000"/>
                            <w:sz w:val="18"/>
                            <w:szCs w:val="18"/>
                            <w:shd w:val="clear" w:color="auto" w:fill="FFFFFF"/>
                          </w:rPr>
                          <w:t>  </w:t>
                        </w:r>
                      </w:p>
                      <w:p w14:paraId="7CAF2142" w14:textId="3DE69DF9" w:rsidR="00774B7E" w:rsidRPr="00774B7E" w:rsidRDefault="00774B7E" w:rsidP="00F80AB5">
                        <w:pPr>
                          <w:rPr>
                            <w:rFonts w:ascii="Lucida Calligraphy" w:eastAsia="Times New Roman" w:hAnsi="Lucida Calligraphy" w:cstheme="minorHAnsi"/>
                            <w:i/>
                            <w:iCs/>
                            <w:color w:val="000000"/>
                            <w:sz w:val="28"/>
                            <w:szCs w:val="28"/>
                          </w:rPr>
                        </w:pPr>
                        <w:r w:rsidRPr="00774B7E">
                          <w:rPr>
                            <w:rFonts w:ascii="Lucida Calligraphy" w:hAnsi="Lucida Calligraphy" w:cs="Arial"/>
                            <w:color w:val="000000"/>
                            <w:sz w:val="18"/>
                            <w:szCs w:val="18"/>
                            <w:shd w:val="clear" w:color="auto" w:fill="FFFFFF"/>
                          </w:rPr>
                          <w:t>Phyllis</w:t>
                        </w:r>
                      </w:p>
                    </w:tc>
                  </w:tr>
                  <w:tr w:rsidR="00F80AB5" w:rsidRPr="00E170E5" w14:paraId="787E21EB" w14:textId="77777777" w:rsidTr="00485602">
                    <w:trPr>
                      <w:trHeight w:val="375"/>
                    </w:trPr>
                    <w:tc>
                      <w:tcPr>
                        <w:tcW w:w="4327" w:type="dxa"/>
                        <w:gridSpan w:val="3"/>
                        <w:tcBorders>
                          <w:top w:val="nil"/>
                          <w:left w:val="nil"/>
                          <w:bottom w:val="nil"/>
                          <w:right w:val="nil"/>
                        </w:tcBorders>
                        <w:shd w:val="clear" w:color="auto" w:fill="auto"/>
                        <w:noWrap/>
                        <w:vAlign w:val="center"/>
                      </w:tcPr>
                      <w:p w14:paraId="0EB96B37" w14:textId="1632093A" w:rsidR="00286185" w:rsidRDefault="00B60103" w:rsidP="00783009">
                        <w:pPr>
                          <w:rPr>
                            <w:rFonts w:ascii="Cambria" w:eastAsia="Times New Roman" w:hAnsi="Cambria" w:cs="Arial"/>
                            <w:color w:val="000000"/>
                            <w:shd w:val="clear" w:color="auto" w:fill="FFFFFF"/>
                          </w:rPr>
                        </w:pPr>
                        <w:r>
                          <w:rPr>
                            <w:noProof/>
                            <w:sz w:val="22"/>
                            <w:szCs w:val="22"/>
                          </w:rPr>
                          <w:lastRenderedPageBreak/>
                          <w:t xml:space="preserve">       </w:t>
                        </w:r>
                      </w:p>
                      <w:p w14:paraId="2711FF5C" w14:textId="76896AA0" w:rsidR="00F80AB5" w:rsidRPr="00051E87" w:rsidRDefault="00F80AB5" w:rsidP="002D30BB">
                        <w:pPr>
                          <w:shd w:val="clear" w:color="auto" w:fill="FFFFFF"/>
                        </w:pPr>
                      </w:p>
                    </w:tc>
                  </w:tr>
                </w:tbl>
                <w:p w14:paraId="19E828BD" w14:textId="77777777" w:rsidR="00F80AB5" w:rsidRPr="00432AC4" w:rsidRDefault="00F80AB5" w:rsidP="00F80AB5">
                  <w:pPr>
                    <w:spacing w:line="276" w:lineRule="auto"/>
                    <w:rPr>
                      <w:rFonts w:ascii="Times New Roman" w:eastAsia="Times New Roman" w:hAnsi="Times New Roman" w:cs="Times New Roman"/>
                      <w:i/>
                      <w:iCs/>
                      <w:color w:val="000000"/>
                    </w:rPr>
                  </w:pPr>
                </w:p>
              </w:tc>
            </w:tr>
          </w:tbl>
          <w:p w14:paraId="02D2C339" w14:textId="7EF4C85A" w:rsidR="008262C5" w:rsidRPr="00432AC4" w:rsidRDefault="008262C5" w:rsidP="00C530BB">
            <w:pPr>
              <w:pStyle w:val="western"/>
              <w:spacing w:before="0" w:after="0" w:line="276" w:lineRule="auto"/>
              <w:jc w:val="both"/>
              <w:rPr>
                <w:i/>
                <w:iCs/>
              </w:rPr>
            </w:pPr>
          </w:p>
        </w:tc>
      </w:tr>
    </w:tbl>
    <w:p w14:paraId="3DDB4588" w14:textId="38CEAD7F" w:rsidR="00EB2621" w:rsidRPr="00D87094" w:rsidRDefault="00EB2621" w:rsidP="002C0B6F">
      <w:pPr>
        <w:spacing w:line="276" w:lineRule="auto"/>
        <w:rPr>
          <w:rFonts w:ascii="Cambria" w:eastAsia="Times New Roman" w:hAnsi="Cambria" w:cs="Times New Roman"/>
          <w:i/>
          <w:iCs/>
          <w:color w:val="000000"/>
        </w:rPr>
        <w:sectPr w:rsidR="00EB2621" w:rsidRPr="00D87094" w:rsidSect="002D30BB">
          <w:type w:val="continuous"/>
          <w:pgSz w:w="12240" w:h="15840" w:code="1"/>
          <w:pgMar w:top="720" w:right="720" w:bottom="720" w:left="720" w:header="720" w:footer="720" w:gutter="0"/>
          <w:pgNumType w:start="1"/>
          <w:cols w:num="2" w:space="720"/>
          <w:docGrid w:linePitch="326"/>
        </w:sectPr>
      </w:pPr>
    </w:p>
    <w:p w14:paraId="1DE21E0D" w14:textId="20BA7834" w:rsidR="002D30BB" w:rsidRPr="00EB2621" w:rsidRDefault="00D23EC8" w:rsidP="00EB2621">
      <w:pPr>
        <w:spacing w:line="276" w:lineRule="auto"/>
        <w:jc w:val="center"/>
        <w:rPr>
          <w:rFonts w:ascii="Cambria" w:eastAsia="Times New Roman" w:hAnsi="Cambria" w:cs="Times New Roman"/>
          <w:i/>
          <w:iCs/>
          <w:color w:val="000000"/>
          <w:sz w:val="48"/>
          <w:szCs w:val="48"/>
        </w:rPr>
        <w:sectPr w:rsidR="002D30BB" w:rsidRPr="00EB2621" w:rsidSect="00EB2621">
          <w:type w:val="continuous"/>
          <w:pgSz w:w="12240" w:h="15840" w:code="1"/>
          <w:pgMar w:top="720" w:right="720" w:bottom="720" w:left="720" w:header="720" w:footer="720" w:gutter="0"/>
          <w:pgNumType w:start="1"/>
          <w:cols w:space="720"/>
          <w:docGrid w:linePitch="326"/>
        </w:sectPr>
      </w:pPr>
      <w:r w:rsidRPr="00EB2621">
        <w:rPr>
          <w:rFonts w:ascii="Cambria" w:eastAsia="Times New Roman" w:hAnsi="Cambria" w:cs="Times New Roman"/>
          <w:i/>
          <w:iCs/>
          <w:color w:val="000000"/>
          <w:sz w:val="48"/>
          <w:szCs w:val="48"/>
        </w:rPr>
        <w:t>Congratulations to all of our graduates!</w:t>
      </w:r>
    </w:p>
    <w:p w14:paraId="20075311" w14:textId="77777777" w:rsidR="00EB2621" w:rsidRDefault="00EB2621" w:rsidP="006E02ED">
      <w:pPr>
        <w:spacing w:after="450"/>
        <w:contextualSpacing/>
        <w:jc w:val="center"/>
        <w:rPr>
          <w:rFonts w:ascii="Arial" w:eastAsia="Times New Roman" w:hAnsi="Arial" w:cs="Arial"/>
          <w:color w:val="000000"/>
        </w:rPr>
        <w:sectPr w:rsidR="00EB2621" w:rsidSect="002D30BB">
          <w:type w:val="continuous"/>
          <w:pgSz w:w="12240" w:h="15840" w:code="1"/>
          <w:pgMar w:top="720" w:right="720" w:bottom="720" w:left="720" w:header="720" w:footer="720" w:gutter="0"/>
          <w:pgNumType w:start="1"/>
          <w:cols w:space="720"/>
          <w:docGrid w:linePitch="326"/>
        </w:sectPr>
      </w:pPr>
    </w:p>
    <w:p w14:paraId="7EC4639A" w14:textId="6AA89FE1" w:rsidR="00B12EC2" w:rsidRDefault="006E02ED" w:rsidP="006E02ED">
      <w:pPr>
        <w:spacing w:after="450"/>
        <w:contextualSpacing/>
        <w:jc w:val="center"/>
        <w:rPr>
          <w:rFonts w:ascii="Arial" w:eastAsia="Times New Roman" w:hAnsi="Arial" w:cs="Arial"/>
          <w:color w:val="000000"/>
        </w:rPr>
      </w:pPr>
      <w:r>
        <w:rPr>
          <w:noProof/>
        </w:rPr>
        <w:drawing>
          <wp:inline distT="0" distB="0" distL="0" distR="0" wp14:anchorId="38C07752" wp14:editId="4C4F5A92">
            <wp:extent cx="1950244" cy="1114425"/>
            <wp:effectExtent l="0" t="0" r="0" b="0"/>
            <wp:docPr id="7" name="Picture 7" descr="grads_223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s_22307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1730" cy="1115274"/>
                    </a:xfrm>
                    <a:prstGeom prst="rect">
                      <a:avLst/>
                    </a:prstGeom>
                    <a:noFill/>
                    <a:ln>
                      <a:noFill/>
                    </a:ln>
                  </pic:spPr>
                </pic:pic>
              </a:graphicData>
            </a:graphic>
          </wp:inline>
        </w:drawing>
      </w:r>
    </w:p>
    <w:p w14:paraId="620A5B2B" w14:textId="4258780F" w:rsidR="006E02ED" w:rsidRDefault="006E02ED" w:rsidP="006E02ED">
      <w:pPr>
        <w:spacing w:after="450"/>
        <w:contextualSpacing/>
        <w:jc w:val="center"/>
        <w:rPr>
          <w:rFonts w:ascii="Arial" w:eastAsia="Times New Roman" w:hAnsi="Arial" w:cs="Arial"/>
          <w:color w:val="000000"/>
        </w:rPr>
      </w:pPr>
    </w:p>
    <w:p w14:paraId="57029F74" w14:textId="45011AF2" w:rsidR="006E02ED" w:rsidRDefault="006E02ED" w:rsidP="006E02ED">
      <w:pPr>
        <w:spacing w:after="450"/>
        <w:contextualSpacing/>
        <w:rPr>
          <w:rFonts w:eastAsia="Times New Roman" w:cstheme="minorHAnsi"/>
          <w:b/>
          <w:bCs/>
          <w:color w:val="000000"/>
          <w:u w:val="single"/>
        </w:rPr>
      </w:pPr>
      <w:r>
        <w:rPr>
          <w:rFonts w:eastAsia="Times New Roman" w:cstheme="minorHAnsi"/>
          <w:b/>
          <w:bCs/>
          <w:color w:val="000000"/>
          <w:u w:val="single"/>
        </w:rPr>
        <w:t>GRADUATES</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sidRPr="006E02ED">
        <w:rPr>
          <w:rFonts w:eastAsia="Times New Roman" w:cstheme="minorHAnsi"/>
          <w:b/>
          <w:bCs/>
          <w:color w:val="000000"/>
          <w:u w:val="single"/>
        </w:rPr>
        <w:t>HIGH SCHOOL</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sidRPr="006E02ED">
        <w:rPr>
          <w:rFonts w:eastAsia="Times New Roman" w:cstheme="minorHAnsi"/>
          <w:b/>
          <w:bCs/>
          <w:color w:val="000000"/>
          <w:u w:val="single"/>
        </w:rPr>
        <w:t>PROUD PARENTS</w:t>
      </w:r>
    </w:p>
    <w:p w14:paraId="56738CD4" w14:textId="29EE95D5" w:rsidR="006E02ED" w:rsidRDefault="006E02ED" w:rsidP="006E02ED">
      <w:pPr>
        <w:spacing w:after="450"/>
        <w:contextualSpacing/>
        <w:rPr>
          <w:rFonts w:eastAsia="Times New Roman" w:cstheme="minorHAnsi"/>
          <w:b/>
          <w:bCs/>
          <w:color w:val="000000"/>
          <w:u w:val="single"/>
        </w:rPr>
      </w:pPr>
    </w:p>
    <w:p w14:paraId="40F6C6AC" w14:textId="44F065C1" w:rsidR="006E02ED" w:rsidRDefault="00CF634D" w:rsidP="006E02ED">
      <w:pPr>
        <w:spacing w:after="450"/>
        <w:contextualSpacing/>
        <w:rPr>
          <w:rFonts w:eastAsia="Times New Roman" w:cstheme="minorHAnsi"/>
          <w:b/>
          <w:bCs/>
          <w:color w:val="000000"/>
        </w:rPr>
      </w:pPr>
      <w:r>
        <w:rPr>
          <w:rFonts w:eastAsia="Times New Roman" w:cstheme="minorHAnsi"/>
          <w:b/>
          <w:bCs/>
          <w:color w:val="000000"/>
        </w:rPr>
        <w:t>Joe Brehmer</w:t>
      </w:r>
      <w:r>
        <w:rPr>
          <w:rFonts w:eastAsia="Times New Roman" w:cstheme="minorHAnsi"/>
          <w:b/>
          <w:bCs/>
          <w:color w:val="000000"/>
        </w:rPr>
        <w:tab/>
      </w:r>
      <w:r>
        <w:rPr>
          <w:rFonts w:eastAsia="Times New Roman" w:cstheme="minorHAnsi"/>
          <w:b/>
          <w:bCs/>
          <w:color w:val="000000"/>
        </w:rPr>
        <w:tab/>
      </w:r>
      <w:r w:rsidR="00612890">
        <w:rPr>
          <w:rFonts w:eastAsia="Times New Roman" w:cstheme="minorHAnsi"/>
          <w:b/>
          <w:bCs/>
          <w:color w:val="000000"/>
        </w:rPr>
        <w:tab/>
      </w:r>
      <w:r w:rsidR="00612890">
        <w:rPr>
          <w:rFonts w:eastAsia="Times New Roman" w:cstheme="minorHAnsi"/>
          <w:b/>
          <w:bCs/>
          <w:color w:val="000000"/>
        </w:rPr>
        <w:tab/>
      </w:r>
      <w:r>
        <w:rPr>
          <w:rFonts w:eastAsia="Times New Roman" w:cstheme="minorHAnsi"/>
          <w:b/>
          <w:bCs/>
          <w:color w:val="000000"/>
        </w:rPr>
        <w:t>Newberry High School</w:t>
      </w:r>
      <w:r>
        <w:rPr>
          <w:rFonts w:eastAsia="Times New Roman" w:cstheme="minorHAnsi"/>
          <w:b/>
          <w:bCs/>
          <w:color w:val="000000"/>
        </w:rPr>
        <w:tab/>
      </w:r>
      <w:r>
        <w:rPr>
          <w:rFonts w:eastAsia="Times New Roman" w:cstheme="minorHAnsi"/>
          <w:b/>
          <w:bCs/>
          <w:color w:val="000000"/>
        </w:rPr>
        <w:tab/>
        <w:t>Steve &amp; Beverly Brehmer</w:t>
      </w:r>
    </w:p>
    <w:p w14:paraId="501A5794" w14:textId="06A82727" w:rsidR="00CF634D" w:rsidRDefault="00CF634D" w:rsidP="006E02ED">
      <w:pPr>
        <w:spacing w:after="450"/>
        <w:contextualSpacing/>
        <w:rPr>
          <w:rFonts w:eastAsia="Times New Roman" w:cstheme="minorHAnsi"/>
          <w:b/>
          <w:bCs/>
          <w:color w:val="000000"/>
        </w:rPr>
      </w:pPr>
      <w:r>
        <w:rPr>
          <w:rFonts w:eastAsia="Times New Roman" w:cstheme="minorHAnsi"/>
          <w:b/>
          <w:bCs/>
          <w:color w:val="000000"/>
        </w:rPr>
        <w:t>Coye Cutshall</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Newberry  High School</w:t>
      </w:r>
      <w:r>
        <w:rPr>
          <w:rFonts w:eastAsia="Times New Roman" w:cstheme="minorHAnsi"/>
          <w:b/>
          <w:bCs/>
          <w:color w:val="000000"/>
        </w:rPr>
        <w:tab/>
      </w:r>
      <w:r>
        <w:rPr>
          <w:rFonts w:eastAsia="Times New Roman" w:cstheme="minorHAnsi"/>
          <w:b/>
          <w:bCs/>
          <w:color w:val="000000"/>
        </w:rPr>
        <w:tab/>
        <w:t>Mark &amp; Ashley Cutshall</w:t>
      </w:r>
    </w:p>
    <w:p w14:paraId="7BF2B358" w14:textId="49C7D4E4" w:rsidR="00CF634D" w:rsidRDefault="00CF634D" w:rsidP="006E02ED">
      <w:pPr>
        <w:spacing w:after="450"/>
        <w:contextualSpacing/>
        <w:rPr>
          <w:rFonts w:eastAsia="Times New Roman" w:cstheme="minorHAnsi"/>
          <w:b/>
          <w:bCs/>
          <w:color w:val="000000"/>
        </w:rPr>
      </w:pPr>
      <w:r>
        <w:rPr>
          <w:rFonts w:eastAsia="Times New Roman" w:cstheme="minorHAnsi"/>
          <w:b/>
          <w:bCs/>
          <w:color w:val="000000"/>
        </w:rPr>
        <w:t>Cameron Hawkins</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Newberry Academy</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Mike &amp; Allison Hawkins</w:t>
      </w:r>
    </w:p>
    <w:p w14:paraId="077B6F9D" w14:textId="2A357B58" w:rsidR="00CF634D" w:rsidRDefault="00CF634D" w:rsidP="006E02ED">
      <w:pPr>
        <w:spacing w:after="450"/>
        <w:contextualSpacing/>
        <w:rPr>
          <w:rFonts w:eastAsia="Times New Roman" w:cstheme="minorHAnsi"/>
          <w:b/>
          <w:bCs/>
          <w:color w:val="000000"/>
        </w:rPr>
      </w:pPr>
      <w:r>
        <w:rPr>
          <w:rFonts w:eastAsia="Times New Roman" w:cstheme="minorHAnsi"/>
          <w:b/>
          <w:bCs/>
          <w:color w:val="000000"/>
        </w:rPr>
        <w:t>Laura Mohler</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Newberry High School</w:t>
      </w:r>
      <w:r>
        <w:rPr>
          <w:rFonts w:eastAsia="Times New Roman" w:cstheme="minorHAnsi"/>
          <w:b/>
          <w:bCs/>
          <w:color w:val="000000"/>
        </w:rPr>
        <w:tab/>
      </w:r>
      <w:r>
        <w:rPr>
          <w:rFonts w:eastAsia="Times New Roman" w:cstheme="minorHAnsi"/>
          <w:b/>
          <w:bCs/>
          <w:color w:val="000000"/>
        </w:rPr>
        <w:tab/>
        <w:t>Burt &amp; Lynn Mohler</w:t>
      </w:r>
    </w:p>
    <w:p w14:paraId="60C9B163" w14:textId="233F9C90" w:rsidR="00CF634D" w:rsidRDefault="00322006" w:rsidP="006E02ED">
      <w:pPr>
        <w:spacing w:after="450"/>
        <w:contextualSpacing/>
        <w:rPr>
          <w:rFonts w:eastAsia="Times New Roman" w:cstheme="minorHAnsi"/>
          <w:b/>
          <w:bCs/>
          <w:color w:val="000000"/>
        </w:rPr>
      </w:pPr>
      <w:r>
        <w:rPr>
          <w:rFonts w:eastAsia="Times New Roman" w:cstheme="minorHAnsi"/>
          <w:b/>
          <w:bCs/>
          <w:color w:val="000000"/>
        </w:rPr>
        <w:t>Carolin</w:t>
      </w:r>
      <w:r w:rsidR="00612890">
        <w:rPr>
          <w:rFonts w:eastAsia="Times New Roman" w:cstheme="minorHAnsi"/>
          <w:b/>
          <w:bCs/>
          <w:color w:val="000000"/>
        </w:rPr>
        <w:t>e</w:t>
      </w:r>
      <w:r>
        <w:rPr>
          <w:rFonts w:eastAsia="Times New Roman" w:cstheme="minorHAnsi"/>
          <w:b/>
          <w:bCs/>
          <w:color w:val="000000"/>
        </w:rPr>
        <w:t xml:space="preserve"> Senn</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Newberry Academy</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Foster &amp; Sharon Senn</w:t>
      </w:r>
    </w:p>
    <w:p w14:paraId="7BA99F7D" w14:textId="788AF647" w:rsidR="00322006" w:rsidRDefault="00322006" w:rsidP="006E02ED">
      <w:pPr>
        <w:spacing w:after="450"/>
        <w:contextualSpacing/>
        <w:rPr>
          <w:rFonts w:eastAsia="Times New Roman" w:cstheme="minorHAnsi"/>
          <w:b/>
          <w:bCs/>
          <w:color w:val="000000"/>
        </w:rPr>
      </w:pPr>
      <w:r>
        <w:rPr>
          <w:rFonts w:eastAsia="Times New Roman" w:cstheme="minorHAnsi"/>
          <w:b/>
          <w:bCs/>
          <w:color w:val="000000"/>
        </w:rPr>
        <w:t>Emily Spicer</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sidR="0019377D">
        <w:rPr>
          <w:rFonts w:eastAsia="Times New Roman" w:cstheme="minorHAnsi"/>
          <w:b/>
          <w:bCs/>
          <w:color w:val="000000"/>
        </w:rPr>
        <w:t xml:space="preserve">Online </w:t>
      </w:r>
      <w:r w:rsidR="00774B7E">
        <w:rPr>
          <w:rFonts w:eastAsia="Times New Roman" w:cstheme="minorHAnsi"/>
          <w:b/>
          <w:bCs/>
          <w:color w:val="000000"/>
        </w:rPr>
        <w:t>Home-Schooling</w:t>
      </w:r>
      <w:r w:rsidR="0019377D">
        <w:rPr>
          <w:rFonts w:eastAsia="Times New Roman" w:cstheme="minorHAnsi"/>
          <w:b/>
          <w:bCs/>
          <w:color w:val="000000"/>
        </w:rPr>
        <w:tab/>
      </w:r>
      <w:r>
        <w:rPr>
          <w:rFonts w:eastAsia="Times New Roman" w:cstheme="minorHAnsi"/>
          <w:b/>
          <w:bCs/>
          <w:color w:val="000000"/>
        </w:rPr>
        <w:tab/>
        <w:t>Ray &amp; Melissa Spicer</w:t>
      </w:r>
    </w:p>
    <w:p w14:paraId="1434A262" w14:textId="28C530BC" w:rsidR="00322006" w:rsidRDefault="00322006" w:rsidP="006E02ED">
      <w:pPr>
        <w:spacing w:after="450"/>
        <w:contextualSpacing/>
        <w:rPr>
          <w:rFonts w:eastAsia="Times New Roman" w:cstheme="minorHAnsi"/>
          <w:b/>
          <w:bCs/>
          <w:color w:val="000000"/>
        </w:rPr>
      </w:pPr>
      <w:r>
        <w:rPr>
          <w:rFonts w:eastAsia="Times New Roman" w:cstheme="minorHAnsi"/>
          <w:b/>
          <w:bCs/>
          <w:color w:val="000000"/>
        </w:rPr>
        <w:t>Laura Spicer</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sidR="0019377D">
        <w:rPr>
          <w:rFonts w:eastAsia="Times New Roman" w:cstheme="minorHAnsi"/>
          <w:b/>
          <w:bCs/>
          <w:color w:val="000000"/>
        </w:rPr>
        <w:t>Online</w:t>
      </w:r>
      <w:r w:rsidR="00774B7E">
        <w:rPr>
          <w:rFonts w:eastAsia="Times New Roman" w:cstheme="minorHAnsi"/>
          <w:b/>
          <w:bCs/>
          <w:color w:val="000000"/>
        </w:rPr>
        <w:t xml:space="preserve"> Home-Schooling</w:t>
      </w:r>
      <w:r w:rsidR="0019377D">
        <w:rPr>
          <w:rFonts w:eastAsia="Times New Roman" w:cstheme="minorHAnsi"/>
          <w:b/>
          <w:bCs/>
          <w:color w:val="000000"/>
        </w:rPr>
        <w:tab/>
      </w:r>
      <w:r>
        <w:rPr>
          <w:rFonts w:eastAsia="Times New Roman" w:cstheme="minorHAnsi"/>
          <w:b/>
          <w:bCs/>
          <w:color w:val="000000"/>
        </w:rPr>
        <w:tab/>
        <w:t>Ray &amp; Melissa Spicer</w:t>
      </w:r>
    </w:p>
    <w:p w14:paraId="339ED22E" w14:textId="2E5351FF" w:rsidR="00B60103" w:rsidRDefault="00B60103" w:rsidP="006E02ED">
      <w:pPr>
        <w:spacing w:after="450"/>
        <w:contextualSpacing/>
        <w:rPr>
          <w:rFonts w:eastAsia="Times New Roman" w:cstheme="minorHAnsi"/>
          <w:b/>
          <w:bCs/>
          <w:color w:val="000000"/>
        </w:rPr>
      </w:pPr>
      <w:r>
        <w:rPr>
          <w:rFonts w:eastAsia="Times New Roman" w:cstheme="minorHAnsi"/>
          <w:b/>
          <w:bCs/>
          <w:color w:val="000000"/>
        </w:rPr>
        <w:t>Noah Waldrop</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Newberry High School</w:t>
      </w:r>
      <w:r>
        <w:rPr>
          <w:rFonts w:eastAsia="Times New Roman" w:cstheme="minorHAnsi"/>
          <w:b/>
          <w:bCs/>
          <w:color w:val="000000"/>
        </w:rPr>
        <w:tab/>
      </w:r>
      <w:r>
        <w:rPr>
          <w:rFonts w:eastAsia="Times New Roman" w:cstheme="minorHAnsi"/>
          <w:b/>
          <w:bCs/>
          <w:color w:val="000000"/>
        </w:rPr>
        <w:tab/>
      </w:r>
      <w:r w:rsidR="00612890">
        <w:rPr>
          <w:rFonts w:eastAsia="Times New Roman" w:cstheme="minorHAnsi"/>
          <w:b/>
          <w:bCs/>
          <w:color w:val="000000"/>
        </w:rPr>
        <w:t>Bryan &amp; Crystal Waldrop</w:t>
      </w:r>
    </w:p>
    <w:p w14:paraId="10E072B8" w14:textId="56C2EC5F" w:rsidR="004A606E" w:rsidRDefault="004A606E" w:rsidP="006E02ED">
      <w:pPr>
        <w:spacing w:after="450"/>
        <w:contextualSpacing/>
        <w:rPr>
          <w:rFonts w:eastAsia="Times New Roman" w:cstheme="minorHAnsi"/>
          <w:b/>
          <w:bCs/>
          <w:color w:val="000000"/>
        </w:rPr>
      </w:pP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p>
    <w:p w14:paraId="52282075" w14:textId="68721380" w:rsidR="00322006" w:rsidRDefault="00322006" w:rsidP="006E02ED">
      <w:pPr>
        <w:spacing w:after="450"/>
        <w:contextualSpacing/>
        <w:rPr>
          <w:rFonts w:eastAsia="Times New Roman" w:cstheme="minorHAnsi"/>
          <w:b/>
          <w:bCs/>
          <w:color w:val="000000"/>
        </w:rPr>
      </w:pPr>
    </w:p>
    <w:p w14:paraId="7B63097C" w14:textId="77777777" w:rsidR="00322006" w:rsidRDefault="00322006" w:rsidP="006E02ED">
      <w:pPr>
        <w:spacing w:after="450"/>
        <w:contextualSpacing/>
        <w:rPr>
          <w:rFonts w:eastAsia="Times New Roman" w:cstheme="minorHAnsi"/>
          <w:b/>
          <w:bCs/>
          <w:color w:val="000000"/>
        </w:rPr>
      </w:pPr>
    </w:p>
    <w:p w14:paraId="4E56540D" w14:textId="43D487DB" w:rsidR="00CF634D" w:rsidRDefault="00322006" w:rsidP="00322006">
      <w:pPr>
        <w:spacing w:after="450"/>
        <w:contextualSpacing/>
        <w:jc w:val="center"/>
        <w:rPr>
          <w:rFonts w:eastAsia="Times New Roman" w:cstheme="minorHAnsi"/>
          <w:b/>
          <w:bCs/>
          <w:color w:val="000000"/>
        </w:rPr>
      </w:pPr>
      <w:r>
        <w:rPr>
          <w:noProof/>
        </w:rPr>
        <w:drawing>
          <wp:inline distT="0" distB="0" distL="0" distR="0" wp14:anchorId="2EEEC49F" wp14:editId="18F9E3A0">
            <wp:extent cx="1666875" cy="952500"/>
            <wp:effectExtent l="0" t="0" r="9525" b="0"/>
            <wp:docPr id="10" name="Picture 10" descr="grads_223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s_22308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p w14:paraId="4B6CAA69" w14:textId="22D24D6C" w:rsidR="00322006" w:rsidRDefault="00322006" w:rsidP="00322006">
      <w:pPr>
        <w:spacing w:after="450"/>
        <w:contextualSpacing/>
        <w:jc w:val="center"/>
        <w:rPr>
          <w:rFonts w:eastAsia="Times New Roman" w:cstheme="minorHAnsi"/>
          <w:b/>
          <w:bCs/>
          <w:color w:val="000000"/>
        </w:rPr>
      </w:pPr>
    </w:p>
    <w:p w14:paraId="194B4440" w14:textId="3886221B" w:rsidR="00612890" w:rsidRDefault="00612890" w:rsidP="00322006">
      <w:pPr>
        <w:spacing w:after="450"/>
        <w:contextualSpacing/>
        <w:rPr>
          <w:rFonts w:eastAsia="Times New Roman" w:cstheme="minorHAnsi"/>
          <w:b/>
          <w:bCs/>
          <w:color w:val="000000"/>
        </w:rPr>
      </w:pPr>
      <w:r>
        <w:rPr>
          <w:rFonts w:eastAsia="Times New Roman" w:cstheme="minorHAnsi"/>
          <w:b/>
          <w:bCs/>
          <w:color w:val="000000"/>
        </w:rPr>
        <w:t>Sarah Mohler</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Wofford College</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Burt and Lynn Mohler</w:t>
      </w:r>
    </w:p>
    <w:p w14:paraId="78F0E273" w14:textId="5A661548" w:rsidR="00322006" w:rsidRDefault="00322006" w:rsidP="00322006">
      <w:pPr>
        <w:spacing w:after="450"/>
        <w:contextualSpacing/>
        <w:rPr>
          <w:rFonts w:eastAsia="Times New Roman" w:cstheme="minorHAnsi"/>
          <w:b/>
          <w:bCs/>
          <w:color w:val="000000"/>
        </w:rPr>
      </w:pPr>
      <w:r>
        <w:rPr>
          <w:rFonts w:eastAsia="Times New Roman" w:cstheme="minorHAnsi"/>
          <w:b/>
          <w:bCs/>
          <w:color w:val="000000"/>
        </w:rPr>
        <w:t>McCallum Senn</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Clemson University</w:t>
      </w:r>
      <w:r>
        <w:rPr>
          <w:rFonts w:eastAsia="Times New Roman" w:cstheme="minorHAnsi"/>
          <w:b/>
          <w:bCs/>
          <w:color w:val="000000"/>
        </w:rPr>
        <w:tab/>
      </w:r>
      <w:r>
        <w:rPr>
          <w:rFonts w:eastAsia="Times New Roman" w:cstheme="minorHAnsi"/>
          <w:b/>
          <w:bCs/>
          <w:color w:val="000000"/>
        </w:rPr>
        <w:tab/>
      </w:r>
      <w:r>
        <w:rPr>
          <w:rFonts w:eastAsia="Times New Roman" w:cstheme="minorHAnsi"/>
          <w:b/>
          <w:bCs/>
          <w:color w:val="000000"/>
        </w:rPr>
        <w:tab/>
        <w:t>Foster &amp; Sharon Senn</w:t>
      </w:r>
    </w:p>
    <w:p w14:paraId="2880B6FE" w14:textId="6CF8FAB3" w:rsidR="00AE4B2B" w:rsidRDefault="00AE4B2B" w:rsidP="00322006">
      <w:pPr>
        <w:spacing w:after="450"/>
        <w:contextualSpacing/>
        <w:rPr>
          <w:rFonts w:eastAsia="Times New Roman" w:cstheme="minorHAnsi"/>
          <w:b/>
          <w:bCs/>
          <w:color w:val="000000"/>
        </w:rPr>
      </w:pPr>
    </w:p>
    <w:p w14:paraId="26B6895C" w14:textId="43C04A4A" w:rsidR="00AE4B2B" w:rsidRDefault="00AE4B2B" w:rsidP="00322006">
      <w:pPr>
        <w:spacing w:after="450"/>
        <w:contextualSpacing/>
        <w:rPr>
          <w:rFonts w:eastAsia="Times New Roman" w:cstheme="minorHAnsi"/>
          <w:b/>
          <w:bCs/>
          <w:color w:val="000000"/>
        </w:rPr>
      </w:pPr>
    </w:p>
    <w:p w14:paraId="42EED7BE" w14:textId="6B4988DE" w:rsidR="00AE4B2B" w:rsidRDefault="00AE4B2B" w:rsidP="00322006">
      <w:pPr>
        <w:spacing w:after="450"/>
        <w:contextualSpacing/>
        <w:rPr>
          <w:rFonts w:eastAsia="Times New Roman" w:cstheme="minorHAnsi"/>
          <w:b/>
          <w:bCs/>
          <w:color w:val="000000"/>
        </w:rPr>
      </w:pPr>
      <w:r>
        <w:rPr>
          <w:rFonts w:eastAsia="Times New Roman" w:cstheme="minorHAnsi"/>
          <w:b/>
          <w:bCs/>
          <w:color w:val="000000"/>
        </w:rPr>
        <w:t>Thank you to Kelly Morris and Josh Pitts for all of their hard work on the Graduate Sunday presentation</w:t>
      </w:r>
      <w:r w:rsidR="007D3D0B">
        <w:rPr>
          <w:rFonts w:eastAsia="Times New Roman" w:cstheme="minorHAnsi"/>
          <w:b/>
          <w:bCs/>
          <w:color w:val="000000"/>
        </w:rPr>
        <w:t xml:space="preserve"> to be included in the service on May 15</w:t>
      </w:r>
      <w:r>
        <w:rPr>
          <w:rFonts w:eastAsia="Times New Roman" w:cstheme="minorHAnsi"/>
          <w:b/>
          <w:bCs/>
          <w:color w:val="000000"/>
        </w:rPr>
        <w:t xml:space="preserve">.  </w:t>
      </w:r>
    </w:p>
    <w:p w14:paraId="0DF776EA" w14:textId="6999A2EE" w:rsidR="00322006" w:rsidRDefault="00322006" w:rsidP="00322006">
      <w:pPr>
        <w:spacing w:after="450"/>
        <w:contextualSpacing/>
        <w:rPr>
          <w:rFonts w:eastAsia="Times New Roman" w:cstheme="minorHAnsi"/>
          <w:b/>
          <w:bCs/>
          <w:color w:val="000000"/>
        </w:rPr>
      </w:pPr>
    </w:p>
    <w:p w14:paraId="1A7082AD" w14:textId="77777777" w:rsidR="0063681C" w:rsidRPr="0063681C" w:rsidRDefault="0063681C" w:rsidP="0063681C">
      <w:pPr>
        <w:shd w:val="clear" w:color="auto" w:fill="FFFFFF"/>
        <w:spacing w:after="210" w:line="390" w:lineRule="atLeast"/>
        <w:ind w:left="360"/>
        <w:rPr>
          <w:rFonts w:ascii="Arial" w:eastAsia="Times New Roman" w:hAnsi="Arial" w:cs="Arial"/>
          <w:color w:val="58595B"/>
          <w:sz w:val="27"/>
          <w:szCs w:val="27"/>
        </w:rPr>
      </w:pPr>
      <w:r w:rsidRPr="0063681C">
        <w:rPr>
          <w:rFonts w:ascii="Arial" w:eastAsia="Times New Roman" w:hAnsi="Arial" w:cs="Arial"/>
          <w:color w:val="58595B"/>
          <w:sz w:val="27"/>
          <w:szCs w:val="27"/>
        </w:rPr>
        <w:t>“Twenty years from now you will be more disappointed by the things you didn’t do than by the ones you did do. So throw off the bowlines. Sail away from the safe harbor. Catch the trade winds in your sails. Explore. Dream. Discover.”</w:t>
      </w:r>
      <w:r w:rsidRPr="0063681C">
        <w:rPr>
          <w:rFonts w:ascii="Arial" w:eastAsia="Times New Roman" w:hAnsi="Arial" w:cs="Arial"/>
          <w:color w:val="58595B"/>
          <w:sz w:val="27"/>
          <w:szCs w:val="27"/>
        </w:rPr>
        <w:br/>
        <w:t>—Mark Twain</w:t>
      </w:r>
    </w:p>
    <w:p w14:paraId="460C7FF1" w14:textId="77777777" w:rsidR="00322006" w:rsidRPr="00CF634D" w:rsidRDefault="00322006" w:rsidP="00322006">
      <w:pPr>
        <w:spacing w:after="450"/>
        <w:contextualSpacing/>
        <w:rPr>
          <w:rFonts w:eastAsia="Times New Roman" w:cstheme="minorHAnsi"/>
          <w:b/>
          <w:bCs/>
          <w:color w:val="000000"/>
        </w:rPr>
      </w:pPr>
    </w:p>
    <w:p w14:paraId="4F2E060D" w14:textId="77777777" w:rsidR="00B12EC2" w:rsidRDefault="00B12EC2" w:rsidP="00B12EC2">
      <w:pPr>
        <w:spacing w:after="450"/>
        <w:contextualSpacing/>
        <w:rPr>
          <w:rFonts w:ascii="Arial" w:eastAsia="Times New Roman" w:hAnsi="Arial" w:cs="Arial"/>
          <w:color w:val="000000"/>
        </w:rPr>
      </w:pPr>
    </w:p>
    <w:p w14:paraId="33AB0B59" w14:textId="77777777" w:rsidR="00B12EC2" w:rsidRPr="002D30BB" w:rsidRDefault="00B12EC2" w:rsidP="00B12EC2">
      <w:pPr>
        <w:spacing w:after="450"/>
        <w:contextualSpacing/>
        <w:rPr>
          <w:rFonts w:eastAsia="Times New Roman" w:cstheme="minorHAnsi"/>
          <w:color w:val="000000"/>
        </w:rPr>
        <w:sectPr w:rsidR="00B12EC2" w:rsidRPr="002D30BB" w:rsidSect="002D30BB">
          <w:type w:val="continuous"/>
          <w:pgSz w:w="12240" w:h="15840" w:code="1"/>
          <w:pgMar w:top="720" w:right="720" w:bottom="720" w:left="720" w:header="720" w:footer="720" w:gutter="0"/>
          <w:pgNumType w:start="1"/>
          <w:cols w:space="720"/>
          <w:docGrid w:linePitch="326"/>
        </w:sectPr>
      </w:pPr>
    </w:p>
    <w:p w14:paraId="1E8C7233" w14:textId="0D05CF45" w:rsidR="002E27A0" w:rsidRDefault="002E27A0" w:rsidP="00730EB6">
      <w:pPr>
        <w:spacing w:after="450"/>
        <w:contextualSpacing/>
        <w:rPr>
          <w:rFonts w:ascii="Arial" w:eastAsia="Times New Roman" w:hAnsi="Arial" w:cs="Arial"/>
          <w:color w:val="000000"/>
        </w:rPr>
      </w:pPr>
    </w:p>
    <w:p w14:paraId="0C7CFE83" w14:textId="4427DDA5" w:rsidR="00A546C1" w:rsidRDefault="00A546C1" w:rsidP="00730EB6">
      <w:pPr>
        <w:spacing w:after="450"/>
        <w:contextualSpacing/>
        <w:rPr>
          <w:rFonts w:ascii="Arial" w:eastAsia="Times New Roman" w:hAnsi="Arial" w:cs="Arial"/>
          <w:color w:val="000000"/>
          <w:sz w:val="22"/>
          <w:szCs w:val="22"/>
        </w:rPr>
      </w:pPr>
    </w:p>
    <w:p w14:paraId="45C7F8F8" w14:textId="77777777" w:rsidR="00B909A2" w:rsidRDefault="00B909A2" w:rsidP="00B909A2">
      <w:pPr>
        <w:spacing w:after="450"/>
        <w:contextualSpacing/>
        <w:rPr>
          <w:rFonts w:ascii="Arial" w:eastAsia="Times New Roman" w:hAnsi="Arial" w:cs="Arial"/>
          <w:b/>
          <w:bCs/>
          <w:color w:val="000000"/>
        </w:rPr>
        <w:sectPr w:rsidR="00B909A2" w:rsidSect="002D30BB">
          <w:type w:val="continuous"/>
          <w:pgSz w:w="12240" w:h="15840" w:code="1"/>
          <w:pgMar w:top="720" w:right="720" w:bottom="720" w:left="720" w:header="720" w:footer="720" w:gutter="0"/>
          <w:pgNumType w:start="1"/>
          <w:cols w:space="720"/>
          <w:docGrid w:linePitch="326"/>
        </w:sectPr>
      </w:pPr>
    </w:p>
    <w:p w14:paraId="2F14977C" w14:textId="77777777" w:rsidR="00F65D14" w:rsidRDefault="00F65D14" w:rsidP="00730EB6">
      <w:pPr>
        <w:spacing w:after="450"/>
        <w:contextualSpacing/>
        <w:rPr>
          <w:rFonts w:ascii="Vijaya" w:eastAsia="Times New Roman" w:hAnsi="Vijaya" w:cs="Vijaya"/>
          <w:b/>
          <w:bCs/>
          <w:color w:val="000000"/>
          <w:sz w:val="40"/>
          <w:szCs w:val="40"/>
        </w:rPr>
      </w:pPr>
      <w:r>
        <w:rPr>
          <w:noProof/>
        </w:rPr>
        <w:lastRenderedPageBreak/>
        <w:drawing>
          <wp:anchor distT="0" distB="0" distL="114300" distR="114300" simplePos="0" relativeHeight="251750400" behindDoc="0" locked="0" layoutInCell="1" allowOverlap="1" wp14:anchorId="3208F111" wp14:editId="7C522352">
            <wp:simplePos x="0" y="0"/>
            <wp:positionH relativeFrom="margin">
              <wp:align>left</wp:align>
            </wp:positionH>
            <wp:positionV relativeFrom="paragraph">
              <wp:posOffset>9525</wp:posOffset>
            </wp:positionV>
            <wp:extent cx="1743075" cy="988060"/>
            <wp:effectExtent l="0" t="0" r="9525" b="2540"/>
            <wp:wrapSquare wrapText="bothSides"/>
            <wp:docPr id="18" name="Picture 18" descr="Woman's Board Kentucky Derby Run for the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s Board Kentucky Derby Run for the Ros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988060"/>
                    </a:xfrm>
                    <a:prstGeom prst="rect">
                      <a:avLst/>
                    </a:prstGeom>
                    <a:noFill/>
                    <a:ln>
                      <a:noFill/>
                    </a:ln>
                  </pic:spPr>
                </pic:pic>
              </a:graphicData>
            </a:graphic>
          </wp:anchor>
        </w:drawing>
      </w:r>
    </w:p>
    <w:p w14:paraId="728AE708" w14:textId="77777777" w:rsidR="00F65D14" w:rsidRDefault="00F65D14" w:rsidP="00730EB6">
      <w:pPr>
        <w:spacing w:after="450"/>
        <w:contextualSpacing/>
        <w:rPr>
          <w:rFonts w:ascii="Vijaya" w:eastAsia="Times New Roman" w:hAnsi="Vijaya" w:cs="Vijaya"/>
          <w:b/>
          <w:bCs/>
          <w:color w:val="000000"/>
          <w:sz w:val="40"/>
          <w:szCs w:val="40"/>
        </w:rPr>
      </w:pPr>
    </w:p>
    <w:p w14:paraId="5EA83274" w14:textId="77777777" w:rsidR="00F65D14" w:rsidRDefault="00F65D14" w:rsidP="00730EB6">
      <w:pPr>
        <w:spacing w:after="450"/>
        <w:contextualSpacing/>
        <w:rPr>
          <w:rFonts w:ascii="Vijaya" w:eastAsia="Times New Roman" w:hAnsi="Vijaya" w:cs="Vijaya"/>
          <w:b/>
          <w:bCs/>
          <w:color w:val="000000"/>
          <w:sz w:val="40"/>
          <w:szCs w:val="40"/>
        </w:rPr>
      </w:pPr>
    </w:p>
    <w:p w14:paraId="40676EA8" w14:textId="77777777" w:rsidR="00F65D14" w:rsidRDefault="00F65D14" w:rsidP="00730EB6">
      <w:pPr>
        <w:spacing w:after="450"/>
        <w:contextualSpacing/>
        <w:rPr>
          <w:rFonts w:ascii="Vijaya" w:eastAsia="Times New Roman" w:hAnsi="Vijaya" w:cs="Vijaya"/>
          <w:b/>
          <w:bCs/>
          <w:color w:val="000000"/>
          <w:sz w:val="40"/>
          <w:szCs w:val="40"/>
        </w:rPr>
      </w:pPr>
    </w:p>
    <w:p w14:paraId="74758D52" w14:textId="75A46FF1" w:rsidR="00F65D14" w:rsidRDefault="00F65D14" w:rsidP="00730EB6">
      <w:pPr>
        <w:spacing w:after="450"/>
        <w:contextualSpacing/>
        <w:rPr>
          <w:rFonts w:ascii="Vijaya" w:eastAsia="Times New Roman" w:hAnsi="Vijaya" w:cs="Vijaya"/>
          <w:b/>
          <w:bCs/>
          <w:color w:val="000000"/>
          <w:sz w:val="40"/>
          <w:szCs w:val="40"/>
        </w:rPr>
      </w:pPr>
      <w:r>
        <w:rPr>
          <w:rFonts w:ascii="Vijaya" w:eastAsia="Times New Roman" w:hAnsi="Vijaya" w:cs="Vijaya"/>
          <w:b/>
          <w:bCs/>
          <w:color w:val="000000"/>
          <w:sz w:val="40"/>
          <w:szCs w:val="40"/>
        </w:rPr>
        <w:t xml:space="preserve">   Silver and Gold</w:t>
      </w:r>
    </w:p>
    <w:p w14:paraId="575D0C42" w14:textId="3C2D355D" w:rsidR="00327E9B" w:rsidRDefault="00327E9B" w:rsidP="00730EB6">
      <w:pPr>
        <w:spacing w:after="450"/>
        <w:contextualSpacing/>
        <w:rPr>
          <w:rFonts w:ascii="Vijaya" w:eastAsia="Times New Roman" w:hAnsi="Vijaya" w:cs="Vijaya"/>
          <w:b/>
          <w:bCs/>
          <w:color w:val="000000"/>
          <w:sz w:val="40"/>
          <w:szCs w:val="40"/>
        </w:rPr>
      </w:pPr>
      <w:r>
        <w:rPr>
          <w:rFonts w:ascii="Vijaya" w:eastAsia="Times New Roman" w:hAnsi="Vijaya" w:cs="Vijaya"/>
          <w:b/>
          <w:bCs/>
          <w:color w:val="000000"/>
          <w:sz w:val="40"/>
          <w:szCs w:val="40"/>
        </w:rPr>
        <w:t>Wed* May 11* 2022</w:t>
      </w:r>
    </w:p>
    <w:p w14:paraId="22CA5506" w14:textId="4BABE0A5" w:rsidR="00B909A2" w:rsidRDefault="00327E9B" w:rsidP="00327E9B">
      <w:pPr>
        <w:spacing w:after="450"/>
        <w:contextualSpacing/>
        <w:rPr>
          <w:rFonts w:ascii="Vijaya" w:eastAsia="Times New Roman" w:hAnsi="Vijaya" w:cs="Vijaya"/>
          <w:color w:val="000000"/>
          <w:sz w:val="36"/>
          <w:szCs w:val="36"/>
        </w:rPr>
      </w:pPr>
      <w:r>
        <w:rPr>
          <w:rFonts w:ascii="Vijaya" w:eastAsia="Times New Roman" w:hAnsi="Vijaya" w:cs="Vijaya"/>
          <w:color w:val="000000"/>
          <w:sz w:val="36"/>
          <w:szCs w:val="36"/>
        </w:rPr>
        <w:t>11:30 a.m.</w:t>
      </w:r>
      <w:r w:rsidR="00F65D14" w:rsidRPr="00F65D14">
        <w:rPr>
          <w:rFonts w:ascii="Vijaya" w:eastAsia="Times New Roman" w:hAnsi="Vijaya" w:cs="Vijaya"/>
          <w:color w:val="000000"/>
          <w:sz w:val="36"/>
          <w:szCs w:val="36"/>
        </w:rPr>
        <w:t xml:space="preserve"> </w:t>
      </w:r>
      <w:r w:rsidR="00F65D14">
        <w:rPr>
          <w:rFonts w:ascii="Vijaya" w:eastAsia="Times New Roman" w:hAnsi="Vijaya" w:cs="Vijaya"/>
          <w:color w:val="000000"/>
          <w:sz w:val="36"/>
          <w:szCs w:val="36"/>
        </w:rPr>
        <w:t>Fellowship Hall</w:t>
      </w:r>
    </w:p>
    <w:p w14:paraId="00AA7431" w14:textId="189B5120" w:rsidR="007A3A64" w:rsidRDefault="00543C4F" w:rsidP="00327E9B">
      <w:pPr>
        <w:spacing w:after="450"/>
        <w:contextualSpacing/>
        <w:rPr>
          <w:rFonts w:ascii="Arial" w:eastAsia="Times New Roman" w:hAnsi="Arial" w:cs="Arial"/>
          <w:color w:val="000000"/>
        </w:rPr>
      </w:pPr>
      <w:r>
        <w:rPr>
          <w:rFonts w:ascii="Arial" w:eastAsia="Times New Roman" w:hAnsi="Arial" w:cs="Arial"/>
          <w:color w:val="000000"/>
        </w:rPr>
        <w:t>Women wear your hats and men bow ties!</w:t>
      </w:r>
    </w:p>
    <w:p w14:paraId="1983F9F7" w14:textId="6FCCFD26" w:rsidR="007A3A64" w:rsidRDefault="007A3A64" w:rsidP="00327E9B">
      <w:pPr>
        <w:spacing w:after="450"/>
        <w:contextualSpacing/>
        <w:rPr>
          <w:rFonts w:ascii="Arial" w:eastAsia="Times New Roman" w:hAnsi="Arial" w:cs="Arial"/>
          <w:color w:val="000000"/>
        </w:rPr>
      </w:pPr>
      <w:r>
        <w:rPr>
          <w:rFonts w:ascii="Arial" w:eastAsia="Times New Roman" w:hAnsi="Arial" w:cs="Arial"/>
          <w:color w:val="000000"/>
        </w:rPr>
        <w:t>Enjoy authentic Derby food cooked</w:t>
      </w:r>
    </w:p>
    <w:p w14:paraId="36C4025C" w14:textId="75F16ED7" w:rsidR="007A3A64" w:rsidRPr="00774B7E" w:rsidRDefault="00774B7E" w:rsidP="00774B7E">
      <w:pPr>
        <w:spacing w:after="450"/>
        <w:contextualSpacing/>
        <w:jc w:val="center"/>
        <w:rPr>
          <w:rFonts w:ascii="Arial" w:eastAsia="Times New Roman" w:hAnsi="Arial" w:cs="Arial"/>
          <w:b/>
          <w:bCs/>
          <w:color w:val="C00000"/>
        </w:rPr>
      </w:pPr>
      <w:r w:rsidRPr="00774B7E">
        <w:rPr>
          <w:rFonts w:ascii="Arial" w:eastAsia="Times New Roman" w:hAnsi="Arial" w:cs="Arial"/>
          <w:b/>
          <w:bCs/>
          <w:color w:val="C00000"/>
        </w:rPr>
        <w:t>Did you know??</w:t>
      </w:r>
    </w:p>
    <w:p w14:paraId="7CA5134E" w14:textId="20F86BEA" w:rsidR="00543C4F" w:rsidRPr="00543C4F" w:rsidRDefault="007C6DB7" w:rsidP="00327E9B">
      <w:pPr>
        <w:spacing w:after="450"/>
        <w:contextualSpacing/>
        <w:rPr>
          <w:rFonts w:ascii="Arial" w:eastAsia="Times New Roman" w:hAnsi="Arial" w:cs="Arial"/>
          <w:color w:val="000000"/>
        </w:rPr>
      </w:pPr>
      <w:r>
        <w:rPr>
          <w:noProof/>
        </w:rPr>
        <w:drawing>
          <wp:anchor distT="0" distB="0" distL="114300" distR="114300" simplePos="0" relativeHeight="251751424" behindDoc="0" locked="0" layoutInCell="1" allowOverlap="1" wp14:anchorId="0AAC3347" wp14:editId="65B57AF7">
            <wp:simplePos x="0" y="0"/>
            <wp:positionH relativeFrom="column">
              <wp:align>left</wp:align>
            </wp:positionH>
            <wp:positionV relativeFrom="paragraph">
              <wp:posOffset>72390</wp:posOffset>
            </wp:positionV>
            <wp:extent cx="1325880" cy="1790700"/>
            <wp:effectExtent l="0" t="0" r="7620" b="0"/>
            <wp:wrapSquare wrapText="bothSides"/>
            <wp:docPr id="32" name="Picture 32" descr="A child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hild holding a sign&#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65732" w14:textId="563CB155" w:rsidR="00543C4F" w:rsidRPr="00774B7E" w:rsidRDefault="00543C4F" w:rsidP="00543C4F">
      <w:pPr>
        <w:spacing w:after="450"/>
        <w:contextualSpacing/>
        <w:rPr>
          <w:rFonts w:ascii="Arial" w:eastAsia="Times New Roman" w:hAnsi="Arial" w:cs="Arial"/>
          <w:b/>
          <w:bCs/>
          <w:color w:val="000000"/>
        </w:rPr>
      </w:pPr>
      <w:r w:rsidRPr="00774B7E">
        <w:rPr>
          <w:rFonts w:ascii="Arial" w:eastAsia="Times New Roman" w:hAnsi="Arial" w:cs="Arial"/>
          <w:b/>
          <w:bCs/>
          <w:color w:val="000000"/>
        </w:rPr>
        <w:t>Mia Kate Brehmer</w:t>
      </w:r>
      <w:r>
        <w:rPr>
          <w:rFonts w:ascii="Arial" w:eastAsia="Times New Roman" w:hAnsi="Arial" w:cs="Arial"/>
          <w:color w:val="000000"/>
        </w:rPr>
        <w:t xml:space="preserve"> and her cheer team have won many 1</w:t>
      </w:r>
      <w:r w:rsidRPr="00543C4F">
        <w:rPr>
          <w:rFonts w:ascii="Arial" w:eastAsia="Times New Roman" w:hAnsi="Arial" w:cs="Arial"/>
          <w:color w:val="000000"/>
          <w:vertAlign w:val="superscript"/>
        </w:rPr>
        <w:t>st</w:t>
      </w:r>
      <w:r>
        <w:rPr>
          <w:rFonts w:ascii="Arial" w:eastAsia="Times New Roman" w:hAnsi="Arial" w:cs="Arial"/>
          <w:color w:val="000000"/>
        </w:rPr>
        <w:t xml:space="preserve"> place awards! Congratulations Mia Kate! Mia Kate is the daughter </w:t>
      </w:r>
      <w:r w:rsidRPr="00774B7E">
        <w:rPr>
          <w:rFonts w:ascii="Arial" w:eastAsia="Times New Roman" w:hAnsi="Arial" w:cs="Arial"/>
          <w:b/>
          <w:bCs/>
          <w:color w:val="000000"/>
        </w:rPr>
        <w:t xml:space="preserve">of Lance and Kaitlyn Brehmer. </w:t>
      </w:r>
    </w:p>
    <w:p w14:paraId="388B4119" w14:textId="77777777" w:rsidR="00E829A6" w:rsidRDefault="00E829A6" w:rsidP="00327E9B">
      <w:pPr>
        <w:spacing w:after="450"/>
        <w:contextualSpacing/>
        <w:rPr>
          <w:rFonts w:ascii="Vijaya" w:eastAsia="Times New Roman" w:hAnsi="Vijaya" w:cs="Vijaya"/>
          <w:color w:val="000000"/>
          <w:sz w:val="36"/>
          <w:szCs w:val="36"/>
        </w:rPr>
      </w:pPr>
    </w:p>
    <w:p w14:paraId="570F554F" w14:textId="5DA2522D" w:rsidR="00E829A6" w:rsidRPr="007901B1" w:rsidRDefault="00E829A6" w:rsidP="00730EB6">
      <w:pPr>
        <w:spacing w:after="450"/>
        <w:contextualSpacing/>
        <w:rPr>
          <w:rFonts w:ascii="Arial" w:eastAsia="Times New Roman" w:hAnsi="Arial" w:cs="Arial"/>
          <w:color w:val="000000"/>
          <w:sz w:val="20"/>
          <w:szCs w:val="20"/>
        </w:rPr>
        <w:sectPr w:rsidR="00E829A6" w:rsidRPr="007901B1" w:rsidSect="00F65D14">
          <w:type w:val="continuous"/>
          <w:pgSz w:w="12240" w:h="15840" w:code="1"/>
          <w:pgMar w:top="720" w:right="720" w:bottom="720" w:left="720" w:header="720" w:footer="720" w:gutter="0"/>
          <w:pgNumType w:start="1"/>
          <w:cols w:num="2" w:space="720"/>
          <w:docGrid w:linePitch="326"/>
        </w:sectPr>
      </w:pPr>
    </w:p>
    <w:p w14:paraId="3A08D35B" w14:textId="4A2C4D42" w:rsidR="00033A35" w:rsidRDefault="00554CA8" w:rsidP="00730EB6">
      <w:pPr>
        <w:spacing w:after="450"/>
        <w:contextualSpacing/>
        <w:rPr>
          <w:rFonts w:ascii="Arial" w:eastAsia="Times New Roman" w:hAnsi="Arial" w:cs="Arial"/>
          <w:color w:val="000000"/>
        </w:rPr>
      </w:pPr>
      <w:r>
        <w:rPr>
          <w:rFonts w:ascii="Arial" w:eastAsia="Times New Roman" w:hAnsi="Arial" w:cs="Arial"/>
          <w:color w:val="000000"/>
        </w:rPr>
        <w:t>by Silver and Gold members to include mock mint juleps, Benedictine sandwiches, tea sandwiches, strawberry salad, and Derby pie</w:t>
      </w:r>
      <w:r w:rsidR="005F53FA">
        <w:rPr>
          <w:rFonts w:ascii="Arial" w:eastAsia="Times New Roman" w:hAnsi="Arial" w:cs="Arial"/>
          <w:color w:val="000000"/>
        </w:rPr>
        <w:t>.</w:t>
      </w:r>
      <w:r>
        <w:rPr>
          <w:rFonts w:ascii="Arial" w:eastAsia="Times New Roman" w:hAnsi="Arial" w:cs="Arial"/>
          <w:color w:val="000000"/>
        </w:rPr>
        <w:t xml:space="preserve"> </w:t>
      </w:r>
    </w:p>
    <w:p w14:paraId="344F735D" w14:textId="77777777" w:rsidR="007A3A64" w:rsidRDefault="007A3A64" w:rsidP="00730EB6">
      <w:pPr>
        <w:spacing w:after="450"/>
        <w:contextualSpacing/>
        <w:rPr>
          <w:rFonts w:ascii="Arial" w:eastAsia="Times New Roman" w:hAnsi="Arial" w:cs="Arial"/>
          <w:color w:val="000000"/>
        </w:rPr>
      </w:pPr>
    </w:p>
    <w:p w14:paraId="727A38C3" w14:textId="77777777" w:rsidR="007A3A64" w:rsidRDefault="007A3A64" w:rsidP="00730EB6">
      <w:pPr>
        <w:spacing w:after="450"/>
        <w:contextualSpacing/>
        <w:rPr>
          <w:rFonts w:ascii="Arial" w:eastAsia="Times New Roman" w:hAnsi="Arial" w:cs="Arial"/>
          <w:color w:val="000000"/>
        </w:rPr>
      </w:pPr>
    </w:p>
    <w:p w14:paraId="16BBDF16" w14:textId="77777777" w:rsidR="005F53FA" w:rsidRDefault="005F53FA" w:rsidP="00730EB6">
      <w:pPr>
        <w:spacing w:after="450"/>
        <w:contextualSpacing/>
        <w:rPr>
          <w:rFonts w:ascii="Arial" w:eastAsia="Times New Roman" w:hAnsi="Arial" w:cs="Arial"/>
          <w:color w:val="000000"/>
        </w:rPr>
      </w:pPr>
    </w:p>
    <w:p w14:paraId="3F8E5484" w14:textId="1D679A97" w:rsidR="005F53FA" w:rsidRDefault="005F53FA" w:rsidP="00730EB6">
      <w:pPr>
        <w:spacing w:after="450"/>
        <w:contextualSpacing/>
        <w:rPr>
          <w:rFonts w:ascii="Arial" w:eastAsia="Times New Roman" w:hAnsi="Arial" w:cs="Arial"/>
          <w:color w:val="000000"/>
        </w:rPr>
      </w:pPr>
      <w:r w:rsidRPr="00774B7E">
        <w:rPr>
          <w:rFonts w:ascii="Arial" w:eastAsia="Times New Roman" w:hAnsi="Arial" w:cs="Arial"/>
          <w:b/>
          <w:bCs/>
          <w:color w:val="000000"/>
        </w:rPr>
        <w:t>Jackson Livingston</w:t>
      </w:r>
      <w:r>
        <w:rPr>
          <w:rFonts w:ascii="Arial" w:eastAsia="Times New Roman" w:hAnsi="Arial" w:cs="Arial"/>
          <w:color w:val="000000"/>
        </w:rPr>
        <w:t xml:space="preserve">, grandson of </w:t>
      </w:r>
      <w:r w:rsidRPr="00774B7E">
        <w:rPr>
          <w:rFonts w:ascii="Arial" w:eastAsia="Times New Roman" w:hAnsi="Arial" w:cs="Arial"/>
          <w:b/>
          <w:bCs/>
          <w:color w:val="000000"/>
        </w:rPr>
        <w:t>Phyllis Sanders</w:t>
      </w:r>
      <w:r>
        <w:rPr>
          <w:rFonts w:ascii="Arial" w:eastAsia="Times New Roman" w:hAnsi="Arial" w:cs="Arial"/>
          <w:color w:val="000000"/>
        </w:rPr>
        <w:t>, will be attending Western Carolina</w:t>
      </w:r>
    </w:p>
    <w:p w14:paraId="3E9A134B" w14:textId="180BC0E5" w:rsidR="00554CA8" w:rsidRDefault="00C07D9F" w:rsidP="00730EB6">
      <w:pPr>
        <w:spacing w:after="450"/>
        <w:contextualSpacing/>
        <w:rPr>
          <w:rFonts w:ascii="Arial" w:eastAsia="Times New Roman" w:hAnsi="Arial" w:cs="Arial"/>
          <w:color w:val="000000"/>
        </w:rPr>
      </w:pPr>
      <w:r>
        <w:rPr>
          <w:rFonts w:ascii="Arial" w:eastAsia="Times New Roman" w:hAnsi="Arial" w:cs="Arial"/>
          <w:color w:val="000000"/>
        </w:rPr>
        <w:t>University this fall.  He was awarded a football and an academic scholarship and will also be active in track and field in the javeli</w:t>
      </w:r>
      <w:r w:rsidR="00774B7E">
        <w:rPr>
          <w:rFonts w:ascii="Arial" w:eastAsia="Times New Roman" w:hAnsi="Arial" w:cs="Arial"/>
          <w:color w:val="000000"/>
        </w:rPr>
        <w:t>n.</w:t>
      </w:r>
      <w:r>
        <w:rPr>
          <w:rFonts w:ascii="Arial" w:eastAsia="Times New Roman" w:hAnsi="Arial" w:cs="Arial"/>
          <w:color w:val="000000"/>
        </w:rPr>
        <w:t xml:space="preserve"> Jackson holds the 3-A State Title in</w:t>
      </w:r>
      <w:r w:rsidR="007A3A64">
        <w:rPr>
          <w:rFonts w:ascii="Arial" w:eastAsia="Times New Roman" w:hAnsi="Arial" w:cs="Arial"/>
          <w:color w:val="000000"/>
        </w:rPr>
        <w:t xml:space="preserve"> javelin. </w:t>
      </w:r>
    </w:p>
    <w:p w14:paraId="6B66A8EC" w14:textId="5C6B46B1" w:rsidR="002E27A0" w:rsidRDefault="002E27A0" w:rsidP="00730EB6">
      <w:pPr>
        <w:spacing w:after="450"/>
        <w:contextualSpacing/>
        <w:rPr>
          <w:rFonts w:ascii="Arial" w:eastAsia="Times New Roman" w:hAnsi="Arial" w:cs="Arial"/>
          <w:color w:val="000000"/>
        </w:rPr>
      </w:pPr>
    </w:p>
    <w:p w14:paraId="4035C8A7" w14:textId="77777777" w:rsidR="00554CA8" w:rsidRDefault="00554CA8" w:rsidP="00E46090">
      <w:pPr>
        <w:spacing w:after="450"/>
        <w:contextualSpacing/>
        <w:rPr>
          <w:rFonts w:eastAsia="Times New Roman" w:cstheme="minorHAnsi"/>
          <w:b/>
          <w:bCs/>
          <w:color w:val="000000"/>
        </w:rPr>
        <w:sectPr w:rsidR="00554CA8" w:rsidSect="00F65D14">
          <w:type w:val="continuous"/>
          <w:pgSz w:w="12240" w:h="15840" w:code="1"/>
          <w:pgMar w:top="720" w:right="720" w:bottom="720" w:left="720" w:header="720" w:footer="720" w:gutter="0"/>
          <w:pgNumType w:start="1"/>
          <w:cols w:num="2" w:space="720"/>
          <w:docGrid w:linePitch="326"/>
        </w:sectPr>
      </w:pPr>
    </w:p>
    <w:p w14:paraId="0982BD2F" w14:textId="0C095287" w:rsidR="009E4044" w:rsidRDefault="00033A35" w:rsidP="00E46090">
      <w:pPr>
        <w:spacing w:after="450"/>
        <w:contextualSpacing/>
        <w:rPr>
          <w:rFonts w:ascii="Arial" w:eastAsia="Times New Roman" w:hAnsi="Arial" w:cs="Arial"/>
          <w:color w:val="000000"/>
        </w:rPr>
      </w:pPr>
      <w:r>
        <w:rPr>
          <w:rFonts w:ascii="Arial" w:eastAsia="Times New Roman" w:hAnsi="Arial" w:cs="Arial"/>
          <w:color w:val="000000"/>
        </w:rPr>
        <w:t xml:space="preserve">Play Kentucky Derby games for prizes.  Over 55? Join us for food, fellowship and </w:t>
      </w:r>
      <w:r w:rsidR="00327E9B">
        <w:rPr>
          <w:rFonts w:ascii="Arial" w:eastAsia="Times New Roman" w:hAnsi="Arial" w:cs="Arial"/>
          <w:color w:val="000000"/>
        </w:rPr>
        <w:t>devotion</w:t>
      </w:r>
      <w:r w:rsidR="00E829A6">
        <w:rPr>
          <w:rFonts w:ascii="Arial" w:eastAsia="Times New Roman" w:hAnsi="Arial" w:cs="Arial"/>
          <w:color w:val="000000"/>
        </w:rPr>
        <w:t>s.</w:t>
      </w:r>
    </w:p>
    <w:p w14:paraId="6ADF2275" w14:textId="77777777" w:rsidR="00327E9B" w:rsidRDefault="00327E9B" w:rsidP="00E46090">
      <w:pPr>
        <w:spacing w:after="450"/>
        <w:contextualSpacing/>
        <w:rPr>
          <w:rFonts w:eastAsia="Times New Roman" w:cstheme="minorHAnsi"/>
          <w:b/>
          <w:bCs/>
          <w:color w:val="000000"/>
        </w:rPr>
      </w:pPr>
    </w:p>
    <w:p w14:paraId="62ED38A6" w14:textId="185871CF" w:rsidR="009E4044" w:rsidRDefault="00327E9B" w:rsidP="00E46090">
      <w:pPr>
        <w:spacing w:after="450"/>
        <w:contextualSpacing/>
        <w:rPr>
          <w:rFonts w:ascii="Roboto" w:hAnsi="Roboto"/>
          <w:color w:val="4D5156"/>
          <w:shd w:val="clear" w:color="auto" w:fill="FFFFFF"/>
        </w:rPr>
      </w:pPr>
      <w:r w:rsidRPr="00327E9B">
        <w:rPr>
          <w:rFonts w:ascii="Roboto" w:hAnsi="Roboto"/>
          <w:color w:val="4D5156"/>
          <w:shd w:val="clear" w:color="auto" w:fill="FFFFFF"/>
        </w:rPr>
        <w:t>Hebrews 12:1 “So let us run the race that is before us and never give up</w:t>
      </w:r>
      <w:r w:rsidR="00E83ACD" w:rsidRPr="00327E9B">
        <w:rPr>
          <w:rFonts w:ascii="Roboto" w:hAnsi="Roboto"/>
          <w:color w:val="4D5156"/>
          <w:shd w:val="clear" w:color="auto" w:fill="FFFFFF"/>
        </w:rPr>
        <w:t>.”</w:t>
      </w:r>
      <w:r w:rsidRPr="00327E9B">
        <w:rPr>
          <w:rFonts w:ascii="Roboto" w:hAnsi="Roboto"/>
          <w:color w:val="4D5156"/>
          <w:shd w:val="clear" w:color="auto" w:fill="FFFFFF"/>
        </w:rPr>
        <w:t xml:space="preserve"> </w:t>
      </w:r>
    </w:p>
    <w:p w14:paraId="1318AA98" w14:textId="34554490" w:rsidR="00327E9B" w:rsidRDefault="00327E9B" w:rsidP="00E46090">
      <w:pPr>
        <w:spacing w:after="450"/>
        <w:contextualSpacing/>
        <w:rPr>
          <w:rFonts w:ascii="Roboto" w:hAnsi="Roboto"/>
          <w:color w:val="4D5156"/>
          <w:shd w:val="clear" w:color="auto" w:fill="FFFFFF"/>
        </w:rPr>
      </w:pPr>
    </w:p>
    <w:p w14:paraId="46341CC2" w14:textId="48CD1C4A" w:rsidR="00327E9B" w:rsidRPr="00327E9B" w:rsidRDefault="00327E9B" w:rsidP="00E46090">
      <w:pPr>
        <w:spacing w:after="450"/>
        <w:contextualSpacing/>
        <w:rPr>
          <w:rFonts w:eastAsia="Times New Roman" w:cstheme="minorHAnsi"/>
          <w:b/>
          <w:bCs/>
          <w:color w:val="000000"/>
        </w:rPr>
      </w:pPr>
      <w:r>
        <w:rPr>
          <w:rFonts w:asciiTheme="majorHAnsi" w:hAnsiTheme="majorHAnsi" w:cstheme="majorHAnsi"/>
          <w:color w:val="4D5156"/>
          <w:shd w:val="clear" w:color="auto" w:fill="FFFFFF"/>
        </w:rPr>
        <w:t>Please RSVP to Harriet in person or by phone.</w:t>
      </w:r>
    </w:p>
    <w:p w14:paraId="4D0FCF99" w14:textId="77777777" w:rsidR="00376E6E" w:rsidRDefault="00376E6E" w:rsidP="00E46090">
      <w:pPr>
        <w:spacing w:after="450"/>
        <w:contextualSpacing/>
        <w:rPr>
          <w:rFonts w:eastAsia="Times New Roman" w:cstheme="minorHAnsi"/>
          <w:b/>
          <w:bCs/>
          <w:color w:val="000000"/>
        </w:rPr>
      </w:pPr>
    </w:p>
    <w:p w14:paraId="65D4480A" w14:textId="562B271C" w:rsidR="00376E6E" w:rsidRDefault="00563411" w:rsidP="00E46090">
      <w:pPr>
        <w:spacing w:after="450"/>
        <w:contextualSpacing/>
        <w:rPr>
          <w:rFonts w:eastAsia="Times New Roman" w:cstheme="minorHAnsi"/>
          <w:b/>
          <w:bCs/>
          <w:color w:val="000000"/>
        </w:rPr>
      </w:pPr>
      <w:r>
        <w:rPr>
          <w:rFonts w:eastAsia="Times New Roman" w:cstheme="minorHAnsi"/>
          <w:b/>
          <w:bCs/>
          <w:color w:val="000000"/>
        </w:rPr>
        <w:t>Silver and Gold in April at the Joanna Grill</w:t>
      </w:r>
    </w:p>
    <w:p w14:paraId="50883A4F" w14:textId="2C7405B8" w:rsidR="00563411" w:rsidRDefault="00563411" w:rsidP="00E46090">
      <w:pPr>
        <w:spacing w:after="450"/>
        <w:contextualSpacing/>
        <w:rPr>
          <w:rFonts w:eastAsia="Times New Roman" w:cstheme="minorHAnsi"/>
          <w:b/>
          <w:bCs/>
          <w:color w:val="000000"/>
        </w:rPr>
      </w:pPr>
      <w:r>
        <w:rPr>
          <w:rFonts w:eastAsia="Times New Roman" w:cstheme="minorHAnsi"/>
          <w:b/>
          <w:bCs/>
          <w:color w:val="000000"/>
        </w:rPr>
        <w:t>17 people in attendance, our largest crowd to date. A good time was had by all and we were</w:t>
      </w:r>
    </w:p>
    <w:p w14:paraId="7A0C3656" w14:textId="34E4AA41" w:rsidR="00563411" w:rsidRDefault="00563411" w:rsidP="00E46090">
      <w:pPr>
        <w:spacing w:after="450"/>
        <w:contextualSpacing/>
        <w:rPr>
          <w:rFonts w:eastAsia="Times New Roman" w:cstheme="minorHAnsi"/>
          <w:b/>
          <w:bCs/>
          <w:color w:val="000000"/>
        </w:rPr>
      </w:pPr>
      <w:r>
        <w:rPr>
          <w:rFonts w:eastAsia="Times New Roman" w:cstheme="minorHAnsi"/>
          <w:b/>
          <w:bCs/>
          <w:color w:val="000000"/>
        </w:rPr>
        <w:t>treated like royalty.  Good food and good fellowship.</w:t>
      </w:r>
    </w:p>
    <w:p w14:paraId="43645B8D" w14:textId="77777777" w:rsidR="00563411" w:rsidRDefault="00563411" w:rsidP="00E46090">
      <w:pPr>
        <w:spacing w:after="450"/>
        <w:contextualSpacing/>
        <w:rPr>
          <w:rFonts w:eastAsia="Times New Roman" w:cstheme="minorHAnsi"/>
          <w:b/>
          <w:bCs/>
          <w:color w:val="000000"/>
        </w:rPr>
      </w:pPr>
    </w:p>
    <w:p w14:paraId="7AF1907B" w14:textId="55F5A8AF" w:rsidR="00376E6E" w:rsidRPr="0063681C" w:rsidRDefault="0063681C" w:rsidP="00E46090">
      <w:pPr>
        <w:spacing w:after="450"/>
        <w:contextualSpacing/>
        <w:rPr>
          <w:rFonts w:eastAsia="Times New Roman" w:cstheme="minorHAnsi"/>
          <w:b/>
          <w:bCs/>
          <w:color w:val="000000"/>
        </w:rPr>
      </w:pPr>
      <w:r>
        <w:rPr>
          <w:noProof/>
        </w:rPr>
        <w:drawing>
          <wp:inline distT="0" distB="0" distL="0" distR="0" wp14:anchorId="24424A55" wp14:editId="432F471B">
            <wp:extent cx="3200400" cy="2084070"/>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084070"/>
                    </a:xfrm>
                    <a:prstGeom prst="rect">
                      <a:avLst/>
                    </a:prstGeom>
                    <a:noFill/>
                    <a:ln>
                      <a:noFill/>
                    </a:ln>
                  </pic:spPr>
                </pic:pic>
              </a:graphicData>
            </a:graphic>
          </wp:inline>
        </w:drawing>
      </w:r>
    </w:p>
    <w:p w14:paraId="6D38AF9C" w14:textId="0BA39E61" w:rsidR="00376E6E" w:rsidRPr="007901B1" w:rsidRDefault="007901B1" w:rsidP="00E46090">
      <w:pPr>
        <w:spacing w:after="450"/>
        <w:contextualSpacing/>
        <w:rPr>
          <w:rFonts w:eastAsia="Times New Roman" w:cstheme="minorHAnsi"/>
          <w:color w:val="000000"/>
        </w:rPr>
      </w:pPr>
      <w:r>
        <w:rPr>
          <w:rFonts w:eastAsia="Times New Roman" w:cstheme="minorHAnsi"/>
          <w:color w:val="000000"/>
        </w:rPr>
        <w:t>Missing from photo: Wilson, Wade and Frances</w:t>
      </w:r>
    </w:p>
    <w:p w14:paraId="053AB983" w14:textId="77777777" w:rsidR="00376E6E" w:rsidRDefault="00376E6E" w:rsidP="00E46090">
      <w:pPr>
        <w:spacing w:after="450"/>
        <w:contextualSpacing/>
        <w:rPr>
          <w:rFonts w:eastAsia="Times New Roman" w:cstheme="minorHAnsi"/>
          <w:b/>
          <w:bCs/>
          <w:color w:val="000000"/>
        </w:rPr>
      </w:pPr>
    </w:p>
    <w:p w14:paraId="417B048F" w14:textId="77777777" w:rsidR="00376E6E" w:rsidRDefault="00376E6E" w:rsidP="00E46090">
      <w:pPr>
        <w:spacing w:after="450"/>
        <w:contextualSpacing/>
        <w:rPr>
          <w:rFonts w:eastAsia="Times New Roman" w:cstheme="minorHAnsi"/>
          <w:b/>
          <w:bCs/>
          <w:color w:val="000000"/>
        </w:rPr>
      </w:pPr>
    </w:p>
    <w:p w14:paraId="65669312" w14:textId="77777777" w:rsidR="007901B1" w:rsidRDefault="007901B1" w:rsidP="00E46090">
      <w:pPr>
        <w:spacing w:after="450"/>
        <w:contextualSpacing/>
        <w:rPr>
          <w:rFonts w:eastAsia="Times New Roman" w:cstheme="minorHAnsi"/>
          <w:b/>
          <w:bCs/>
          <w:color w:val="000000"/>
        </w:rPr>
      </w:pPr>
    </w:p>
    <w:p w14:paraId="494260BB" w14:textId="77777777" w:rsidR="007901B1" w:rsidRDefault="007901B1" w:rsidP="00E46090">
      <w:pPr>
        <w:spacing w:after="450"/>
        <w:contextualSpacing/>
        <w:rPr>
          <w:rFonts w:eastAsia="Times New Roman" w:cstheme="minorHAnsi"/>
          <w:b/>
          <w:bCs/>
          <w:color w:val="000000"/>
        </w:rPr>
      </w:pPr>
    </w:p>
    <w:p w14:paraId="468D50B7" w14:textId="448BFEC5" w:rsidR="00376E6E" w:rsidRDefault="00376E6E" w:rsidP="00543C4F">
      <w:pPr>
        <w:spacing w:after="450"/>
        <w:contextualSpacing/>
        <w:jc w:val="center"/>
        <w:rPr>
          <w:rFonts w:eastAsia="Times New Roman" w:cstheme="minorHAnsi"/>
          <w:b/>
          <w:bCs/>
          <w:color w:val="000000"/>
        </w:rPr>
      </w:pPr>
    </w:p>
    <w:p w14:paraId="6D17A950" w14:textId="61A95CA8" w:rsidR="00DA3726" w:rsidRDefault="005F53FA" w:rsidP="005F53FA">
      <w:pPr>
        <w:spacing w:after="450"/>
        <w:ind w:left="720" w:firstLine="720"/>
        <w:contextualSpacing/>
        <w:rPr>
          <w:rFonts w:eastAsia="Times New Roman" w:cstheme="minorHAnsi"/>
          <w:b/>
          <w:bCs/>
          <w:color w:val="000000"/>
        </w:rPr>
      </w:pPr>
      <w:r>
        <w:rPr>
          <w:rFonts w:eastAsia="Times New Roman" w:cstheme="minorHAnsi"/>
          <w:b/>
          <w:bCs/>
          <w:color w:val="000000"/>
        </w:rPr>
        <w:t>Photos from Easter Breakfast</w:t>
      </w:r>
    </w:p>
    <w:p w14:paraId="5AADAEF1" w14:textId="455AC223" w:rsidR="00DA3726" w:rsidRDefault="00DA3726" w:rsidP="00E46090">
      <w:pPr>
        <w:spacing w:after="450"/>
        <w:contextualSpacing/>
        <w:rPr>
          <w:rFonts w:eastAsia="Times New Roman" w:cstheme="minorHAnsi"/>
          <w:b/>
          <w:bCs/>
          <w:color w:val="000000"/>
        </w:rPr>
      </w:pPr>
      <w:r>
        <w:rPr>
          <w:noProof/>
        </w:rPr>
        <w:drawing>
          <wp:inline distT="0" distB="0" distL="0" distR="0" wp14:anchorId="2CBF75F3" wp14:editId="49956423">
            <wp:extent cx="3200400" cy="1750695"/>
            <wp:effectExtent l="0" t="0" r="0" b="1905"/>
            <wp:docPr id="23" name="Picture 2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en posing for a photo&#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1750695"/>
                    </a:xfrm>
                    <a:prstGeom prst="rect">
                      <a:avLst/>
                    </a:prstGeom>
                    <a:noFill/>
                    <a:ln>
                      <a:noFill/>
                    </a:ln>
                  </pic:spPr>
                </pic:pic>
              </a:graphicData>
            </a:graphic>
          </wp:inline>
        </w:drawing>
      </w:r>
    </w:p>
    <w:p w14:paraId="5DA66800" w14:textId="00978E60" w:rsidR="00376E6E" w:rsidRDefault="00BF4DE8" w:rsidP="00E46090">
      <w:pPr>
        <w:spacing w:after="450"/>
        <w:contextualSpacing/>
        <w:rPr>
          <w:rFonts w:eastAsia="Times New Roman" w:cstheme="minorHAnsi"/>
          <w:b/>
          <w:bCs/>
          <w:color w:val="000000"/>
        </w:rPr>
      </w:pPr>
      <w:r>
        <w:rPr>
          <w:rFonts w:eastAsia="Times New Roman" w:cstheme="minorHAnsi"/>
          <w:b/>
          <w:bCs/>
          <w:color w:val="000000"/>
        </w:rPr>
        <w:t>The Cooks</w:t>
      </w:r>
    </w:p>
    <w:p w14:paraId="54494693" w14:textId="3A5A06DC" w:rsidR="00376E6E" w:rsidRDefault="00DA3726" w:rsidP="00E46090">
      <w:pPr>
        <w:spacing w:after="450"/>
        <w:contextualSpacing/>
        <w:rPr>
          <w:rFonts w:eastAsia="Times New Roman" w:cstheme="minorHAnsi"/>
          <w:b/>
          <w:bCs/>
          <w:color w:val="000000"/>
        </w:rPr>
      </w:pPr>
      <w:r>
        <w:rPr>
          <w:noProof/>
        </w:rPr>
        <w:drawing>
          <wp:inline distT="0" distB="0" distL="0" distR="0" wp14:anchorId="020A27E3" wp14:editId="7E48DAEF">
            <wp:extent cx="1399273" cy="1865142"/>
            <wp:effectExtent l="0" t="0" r="0" b="1905"/>
            <wp:docPr id="29" name="Picture 29"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late of foo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7384" cy="1889282"/>
                    </a:xfrm>
                    <a:prstGeom prst="rect">
                      <a:avLst/>
                    </a:prstGeom>
                    <a:noFill/>
                    <a:ln>
                      <a:noFill/>
                    </a:ln>
                  </pic:spPr>
                </pic:pic>
              </a:graphicData>
            </a:graphic>
          </wp:inline>
        </w:drawing>
      </w:r>
      <w:r w:rsidR="007901B1" w:rsidRPr="007901B1">
        <w:t xml:space="preserve"> </w:t>
      </w:r>
      <w:r w:rsidR="007901B1">
        <w:rPr>
          <w:noProof/>
        </w:rPr>
        <w:drawing>
          <wp:inline distT="0" distB="0" distL="0" distR="0" wp14:anchorId="5BBD165C" wp14:editId="280C93D6">
            <wp:extent cx="1892300" cy="1419225"/>
            <wp:effectExtent l="7937" t="0" r="1588" b="1587"/>
            <wp:docPr id="30" name="Picture 3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roo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92519" cy="1419389"/>
                    </a:xfrm>
                    <a:prstGeom prst="rect">
                      <a:avLst/>
                    </a:prstGeom>
                    <a:noFill/>
                    <a:ln>
                      <a:noFill/>
                    </a:ln>
                  </pic:spPr>
                </pic:pic>
              </a:graphicData>
            </a:graphic>
          </wp:inline>
        </w:drawing>
      </w:r>
    </w:p>
    <w:p w14:paraId="25BF5F4A" w14:textId="1BEFB387" w:rsidR="00376E6E" w:rsidRDefault="00BF4DE8" w:rsidP="00E46090">
      <w:pPr>
        <w:spacing w:after="450"/>
        <w:contextualSpacing/>
        <w:rPr>
          <w:rFonts w:eastAsia="Times New Roman" w:cstheme="minorHAnsi"/>
          <w:b/>
          <w:bCs/>
          <w:color w:val="000000"/>
        </w:rPr>
      </w:pPr>
      <w:r>
        <w:rPr>
          <w:rFonts w:eastAsia="Times New Roman" w:cstheme="minorHAnsi"/>
          <w:b/>
          <w:bCs/>
          <w:color w:val="000000"/>
        </w:rPr>
        <w:t>The Food</w:t>
      </w:r>
      <w:r>
        <w:rPr>
          <w:rFonts w:eastAsia="Times New Roman" w:cstheme="minorHAnsi"/>
          <w:b/>
          <w:bCs/>
          <w:color w:val="000000"/>
        </w:rPr>
        <w:tab/>
      </w:r>
      <w:r>
        <w:rPr>
          <w:rFonts w:eastAsia="Times New Roman" w:cstheme="minorHAnsi"/>
          <w:b/>
          <w:bCs/>
          <w:color w:val="000000"/>
        </w:rPr>
        <w:tab/>
        <w:t xml:space="preserve">   The People</w:t>
      </w:r>
    </w:p>
    <w:p w14:paraId="44C22602" w14:textId="77777777" w:rsidR="0044334D" w:rsidRDefault="0044334D" w:rsidP="00E46090">
      <w:pPr>
        <w:spacing w:after="450"/>
        <w:contextualSpacing/>
        <w:rPr>
          <w:rFonts w:eastAsia="Times New Roman" w:cstheme="minorHAnsi"/>
          <w:b/>
          <w:bCs/>
          <w:color w:val="000000"/>
        </w:rPr>
      </w:pPr>
    </w:p>
    <w:p w14:paraId="0C78EDF7" w14:textId="40C1287A" w:rsidR="0044334D" w:rsidRDefault="0044334D" w:rsidP="00A14B75">
      <w:pPr>
        <w:spacing w:after="450"/>
        <w:contextualSpacing/>
        <w:jc w:val="center"/>
        <w:rPr>
          <w:rFonts w:eastAsia="Times New Roman" w:cstheme="minorHAnsi"/>
          <w:b/>
          <w:bCs/>
          <w:color w:val="000000"/>
        </w:rPr>
      </w:pPr>
    </w:p>
    <w:p w14:paraId="08C501AC" w14:textId="77777777" w:rsidR="0044334D" w:rsidRDefault="0044334D" w:rsidP="00E46090">
      <w:pPr>
        <w:spacing w:after="450"/>
        <w:contextualSpacing/>
        <w:rPr>
          <w:rFonts w:eastAsia="Times New Roman" w:cstheme="minorHAnsi"/>
          <w:b/>
          <w:bCs/>
          <w:color w:val="000000"/>
        </w:rPr>
      </w:pPr>
    </w:p>
    <w:p w14:paraId="601FE73C" w14:textId="77777777" w:rsidR="00BF4DE8" w:rsidRDefault="00BF4DE8" w:rsidP="00E46090">
      <w:pPr>
        <w:spacing w:after="450"/>
        <w:contextualSpacing/>
        <w:rPr>
          <w:rFonts w:eastAsia="Times New Roman" w:cstheme="minorHAnsi"/>
          <w:b/>
          <w:bCs/>
          <w:color w:val="000000"/>
        </w:rPr>
      </w:pPr>
    </w:p>
    <w:p w14:paraId="1AE06A37" w14:textId="4BB84F93" w:rsidR="00AB652D" w:rsidRDefault="00AC4E76" w:rsidP="00E46090">
      <w:pPr>
        <w:spacing w:after="450"/>
        <w:contextualSpacing/>
        <w:rPr>
          <w:rFonts w:eastAsia="Times New Roman" w:cstheme="minorHAnsi"/>
          <w:b/>
          <w:bCs/>
          <w:color w:val="000000"/>
        </w:rPr>
      </w:pPr>
      <w:r>
        <w:rPr>
          <w:rFonts w:eastAsia="Times New Roman" w:cstheme="minorHAnsi"/>
          <w:b/>
          <w:bCs/>
          <w:color w:val="000000"/>
        </w:rPr>
        <w:t xml:space="preserve">  </w:t>
      </w:r>
    </w:p>
    <w:p w14:paraId="1C9C9F88" w14:textId="45042A8F" w:rsidR="00BF4DE8" w:rsidRDefault="00AC4E76" w:rsidP="00E46090">
      <w:pPr>
        <w:spacing w:after="450"/>
        <w:contextualSpacing/>
        <w:rPr>
          <w:rFonts w:eastAsia="Times New Roman" w:cstheme="minorHAnsi"/>
          <w:b/>
          <w:bCs/>
          <w:color w:val="000000"/>
        </w:rPr>
      </w:pPr>
      <w:r>
        <w:rPr>
          <w:rFonts w:eastAsia="Times New Roman" w:cstheme="minorHAnsi"/>
          <w:b/>
          <w:bCs/>
          <w:color w:val="000000"/>
        </w:rPr>
        <w:t xml:space="preserve"> </w:t>
      </w:r>
    </w:p>
    <w:p w14:paraId="44A5C0E0" w14:textId="5B1A2763" w:rsidR="00FA4504" w:rsidRDefault="00FA4504" w:rsidP="00FA4504">
      <w:pPr>
        <w:spacing w:after="450"/>
        <w:contextualSpacing/>
        <w:rPr>
          <w:rFonts w:eastAsia="Times New Roman" w:cstheme="minorHAnsi"/>
          <w:b/>
          <w:bCs/>
          <w:color w:val="000000"/>
        </w:rPr>
      </w:pPr>
      <w:r>
        <w:rPr>
          <w:rFonts w:eastAsia="Times New Roman" w:cstheme="minorHAnsi"/>
          <w:b/>
          <w:bCs/>
          <w:color w:val="000000"/>
        </w:rPr>
        <w:lastRenderedPageBreak/>
        <w:t>Since Memorial Day falls on the 5</w:t>
      </w:r>
      <w:r w:rsidRPr="00A14B75">
        <w:rPr>
          <w:rFonts w:eastAsia="Times New Roman" w:cstheme="minorHAnsi"/>
          <w:b/>
          <w:bCs/>
          <w:color w:val="000000"/>
          <w:vertAlign w:val="superscript"/>
        </w:rPr>
        <w:t>th</w:t>
      </w:r>
      <w:r>
        <w:rPr>
          <w:rFonts w:eastAsia="Times New Roman" w:cstheme="minorHAnsi"/>
          <w:b/>
          <w:bCs/>
          <w:color w:val="000000"/>
        </w:rPr>
        <w:t xml:space="preserve"> Sunday of May, we are having our usual 5</w:t>
      </w:r>
      <w:r w:rsidRPr="00A14B75">
        <w:rPr>
          <w:rFonts w:eastAsia="Times New Roman" w:cstheme="minorHAnsi"/>
          <w:b/>
          <w:bCs/>
          <w:color w:val="000000"/>
          <w:vertAlign w:val="superscript"/>
        </w:rPr>
        <w:t>th</w:t>
      </w:r>
      <w:r>
        <w:rPr>
          <w:rFonts w:eastAsia="Times New Roman" w:cstheme="minorHAnsi"/>
          <w:b/>
          <w:bCs/>
          <w:color w:val="000000"/>
        </w:rPr>
        <w:t xml:space="preserve"> Sunday festivities on the 4</w:t>
      </w:r>
      <w:r w:rsidRPr="0051597E">
        <w:rPr>
          <w:rFonts w:eastAsia="Times New Roman" w:cstheme="minorHAnsi"/>
          <w:b/>
          <w:bCs/>
          <w:color w:val="000000"/>
          <w:vertAlign w:val="superscript"/>
        </w:rPr>
        <w:t>th</w:t>
      </w:r>
      <w:r>
        <w:rPr>
          <w:rFonts w:eastAsia="Times New Roman" w:cstheme="minorHAnsi"/>
          <w:b/>
          <w:bCs/>
          <w:color w:val="000000"/>
        </w:rPr>
        <w:t xml:space="preserve"> Sunday, May 22</w:t>
      </w:r>
      <w:r w:rsidR="00AD7A26">
        <w:rPr>
          <w:rFonts w:eastAsia="Times New Roman" w:cstheme="minorHAnsi"/>
          <w:b/>
          <w:bCs/>
          <w:color w:val="000000"/>
        </w:rPr>
        <w:t>, instead</w:t>
      </w:r>
      <w:r>
        <w:rPr>
          <w:rFonts w:eastAsia="Times New Roman" w:cstheme="minorHAnsi"/>
          <w:b/>
          <w:bCs/>
          <w:color w:val="000000"/>
        </w:rPr>
        <w:t>.</w:t>
      </w:r>
    </w:p>
    <w:p w14:paraId="5EF509F2" w14:textId="25E51B08" w:rsidR="00FA4504" w:rsidRDefault="00FA4504" w:rsidP="00FA4504">
      <w:pPr>
        <w:spacing w:after="450"/>
        <w:contextualSpacing/>
        <w:rPr>
          <w:rFonts w:eastAsia="Times New Roman" w:cstheme="minorHAnsi"/>
          <w:b/>
          <w:bCs/>
          <w:color w:val="000000"/>
          <w:u w:val="single"/>
        </w:rPr>
      </w:pPr>
    </w:p>
    <w:p w14:paraId="614ACA96" w14:textId="001BCCA4" w:rsidR="00FA4504" w:rsidRDefault="00AD7A26" w:rsidP="00AD7A26">
      <w:pPr>
        <w:spacing w:after="450"/>
        <w:contextualSpacing/>
        <w:rPr>
          <w:rFonts w:eastAsia="Times New Roman" w:cstheme="minorHAnsi"/>
          <w:b/>
          <w:bCs/>
          <w:color w:val="000000"/>
          <w:u w:val="single"/>
        </w:rPr>
      </w:pPr>
      <w:r>
        <w:rPr>
          <w:noProof/>
        </w:rPr>
        <w:t xml:space="preserve">       </w:t>
      </w:r>
      <w:r w:rsidR="00FA4504" w:rsidRPr="00DE0802">
        <w:rPr>
          <w:noProof/>
        </w:rPr>
        <w:drawing>
          <wp:inline distT="0" distB="0" distL="0" distR="0" wp14:anchorId="6F033A60" wp14:editId="69E36E7B">
            <wp:extent cx="1905000" cy="1123950"/>
            <wp:effectExtent l="0" t="0" r="0" b="0"/>
            <wp:docPr id="15" name="Picture 15" descr="luncheon_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cheon_86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72FF3BCB" w14:textId="77777777" w:rsidR="00FA4504" w:rsidRDefault="00FA4504" w:rsidP="00FA4504">
      <w:pPr>
        <w:spacing w:after="450"/>
        <w:contextualSpacing/>
        <w:rPr>
          <w:rFonts w:eastAsia="Times New Roman" w:cstheme="minorHAnsi"/>
          <w:b/>
          <w:bCs/>
          <w:color w:val="000000"/>
          <w:u w:val="single"/>
        </w:rPr>
      </w:pPr>
    </w:p>
    <w:p w14:paraId="31A56570" w14:textId="77777777" w:rsidR="00FA4504" w:rsidRPr="00774B7E" w:rsidRDefault="00FA4504" w:rsidP="00FA4504">
      <w:pPr>
        <w:spacing w:after="450"/>
        <w:contextualSpacing/>
        <w:rPr>
          <w:rFonts w:eastAsia="Times New Roman" w:cstheme="minorHAnsi"/>
          <w:b/>
          <w:bCs/>
          <w:color w:val="000000"/>
        </w:rPr>
      </w:pPr>
      <w:r>
        <w:rPr>
          <w:rFonts w:eastAsia="Times New Roman" w:cstheme="minorHAnsi"/>
          <w:b/>
          <w:bCs/>
          <w:color w:val="000000"/>
        </w:rPr>
        <w:t xml:space="preserve">LETS’S HAVE </w:t>
      </w:r>
      <w:r w:rsidRPr="00774B7E">
        <w:rPr>
          <w:rFonts w:eastAsia="Times New Roman" w:cstheme="minorHAnsi"/>
          <w:b/>
          <w:bCs/>
          <w:color w:val="000000"/>
        </w:rPr>
        <w:t xml:space="preserve">A </w:t>
      </w:r>
      <w:r w:rsidRPr="00774B7E">
        <w:rPr>
          <w:rFonts w:eastAsia="Times New Roman" w:cstheme="minorHAnsi"/>
          <w:b/>
          <w:bCs/>
          <w:color w:val="000000"/>
          <w:highlight w:val="yellow"/>
        </w:rPr>
        <w:t>SUMMERTIME</w:t>
      </w:r>
    </w:p>
    <w:p w14:paraId="31313FF9" w14:textId="176E5646" w:rsidR="00FA4504" w:rsidRDefault="00FA4504" w:rsidP="00FA4504">
      <w:pPr>
        <w:spacing w:after="450"/>
        <w:contextualSpacing/>
        <w:rPr>
          <w:rFonts w:eastAsia="Times New Roman" w:cstheme="minorHAnsi"/>
          <w:b/>
          <w:bCs/>
          <w:color w:val="000000"/>
        </w:rPr>
      </w:pPr>
      <w:r w:rsidRPr="00774B7E">
        <w:rPr>
          <w:rFonts w:eastAsia="Times New Roman" w:cstheme="minorHAnsi"/>
          <w:b/>
          <w:bCs/>
          <w:color w:val="000000"/>
          <w:highlight w:val="yellow"/>
        </w:rPr>
        <w:t>LUNCHEON</w:t>
      </w:r>
      <w:r>
        <w:rPr>
          <w:rFonts w:eastAsia="Times New Roman" w:cstheme="minorHAnsi"/>
          <w:b/>
          <w:bCs/>
          <w:color w:val="000000"/>
        </w:rPr>
        <w:t xml:space="preserve"> AFTER CHURCH ON</w:t>
      </w:r>
    </w:p>
    <w:p w14:paraId="7EF07C77" w14:textId="648AE6C9" w:rsidR="00FA4504" w:rsidRDefault="00FA4504" w:rsidP="00FA4504">
      <w:pPr>
        <w:spacing w:after="450"/>
        <w:contextualSpacing/>
        <w:rPr>
          <w:rFonts w:eastAsia="Times New Roman" w:cstheme="minorHAnsi"/>
          <w:b/>
          <w:bCs/>
          <w:color w:val="000000"/>
        </w:rPr>
      </w:pPr>
    </w:p>
    <w:p w14:paraId="3FC4A6EE" w14:textId="79DE98B0" w:rsidR="00AD7A26" w:rsidRDefault="00AD7A26" w:rsidP="00AD7A26">
      <w:pPr>
        <w:spacing w:after="450"/>
        <w:contextualSpacing/>
        <w:rPr>
          <w:rFonts w:eastAsia="Times New Roman" w:cstheme="minorHAnsi"/>
          <w:b/>
          <w:bCs/>
          <w:color w:val="000000"/>
          <w:u w:val="single"/>
        </w:rPr>
      </w:pPr>
      <w:r>
        <w:rPr>
          <w:rFonts w:eastAsia="Times New Roman" w:cstheme="minorHAnsi"/>
          <w:b/>
          <w:bCs/>
          <w:color w:val="000000"/>
        </w:rPr>
        <w:t xml:space="preserve">                   </w:t>
      </w:r>
      <w:r w:rsidR="00A9135C">
        <w:rPr>
          <w:rFonts w:eastAsia="Times New Roman" w:cstheme="minorHAnsi"/>
          <w:b/>
          <w:bCs/>
          <w:color w:val="000000"/>
          <w:u w:val="single"/>
        </w:rPr>
        <w:t xml:space="preserve">May </w:t>
      </w:r>
      <w:r w:rsidRPr="00AD7A26">
        <w:rPr>
          <w:rFonts w:eastAsia="Times New Roman" w:cstheme="minorHAnsi"/>
          <w:b/>
          <w:bCs/>
          <w:color w:val="000000"/>
          <w:u w:val="single"/>
        </w:rPr>
        <w:t>22</w:t>
      </w:r>
      <w:r w:rsidR="00AB652D">
        <w:rPr>
          <w:rFonts w:eastAsia="Times New Roman" w:cstheme="minorHAnsi"/>
          <w:b/>
          <w:bCs/>
          <w:color w:val="000000"/>
          <w:u w:val="single"/>
        </w:rPr>
        <w:t>, 2022</w:t>
      </w:r>
    </w:p>
    <w:p w14:paraId="78752F0E" w14:textId="77777777" w:rsidR="00DE0802" w:rsidRDefault="00AB652D" w:rsidP="00DE0802">
      <w:pPr>
        <w:spacing w:after="450"/>
        <w:contextualSpacing/>
        <w:rPr>
          <w:rFonts w:eastAsia="Times New Roman" w:cstheme="minorHAnsi"/>
          <w:b/>
          <w:bCs/>
          <w:color w:val="000000"/>
        </w:rPr>
      </w:pPr>
      <w:r>
        <w:rPr>
          <w:rFonts w:eastAsia="Times New Roman" w:cstheme="minorHAnsi"/>
          <w:b/>
          <w:bCs/>
          <w:color w:val="000000"/>
        </w:rPr>
        <w:tab/>
        <w:t xml:space="preserve">  </w:t>
      </w:r>
    </w:p>
    <w:p w14:paraId="6FAF8BAC" w14:textId="5C07E9CF" w:rsidR="00F47C3B" w:rsidRPr="00DE0802" w:rsidRDefault="00AD7A26" w:rsidP="00DE0802">
      <w:pPr>
        <w:pStyle w:val="ListParagraph"/>
        <w:numPr>
          <w:ilvl w:val="0"/>
          <w:numId w:val="35"/>
        </w:numPr>
        <w:spacing w:after="450"/>
        <w:contextualSpacing/>
        <w:rPr>
          <w:rFonts w:ascii="Arial" w:hAnsi="Arial" w:cs="Arial"/>
          <w:b/>
          <w:bCs/>
          <w:color w:val="C00000"/>
        </w:rPr>
      </w:pPr>
      <w:r w:rsidRPr="00DE0802">
        <w:rPr>
          <w:rFonts w:ascii="Arial" w:hAnsi="Arial" w:cs="Arial"/>
          <w:b/>
          <w:bCs/>
          <w:color w:val="C00000"/>
        </w:rPr>
        <w:t>B</w:t>
      </w:r>
      <w:r w:rsidR="00F47C3B" w:rsidRPr="00DE0802">
        <w:rPr>
          <w:rFonts w:ascii="Arial" w:hAnsi="Arial" w:cs="Arial"/>
          <w:b/>
          <w:bCs/>
          <w:color w:val="C00000"/>
        </w:rPr>
        <w:t>ring a covered dish</w:t>
      </w:r>
    </w:p>
    <w:p w14:paraId="043DC4BD" w14:textId="77777777" w:rsidR="00F47C3B" w:rsidRPr="00DE0802" w:rsidRDefault="00F47C3B" w:rsidP="00F47C3B">
      <w:pPr>
        <w:pStyle w:val="ListParagraph"/>
        <w:numPr>
          <w:ilvl w:val="0"/>
          <w:numId w:val="35"/>
        </w:numPr>
        <w:spacing w:after="450"/>
        <w:contextualSpacing/>
        <w:rPr>
          <w:rFonts w:ascii="Arial" w:hAnsi="Arial" w:cs="Arial"/>
          <w:b/>
          <w:bCs/>
          <w:color w:val="C00000"/>
          <w:sz w:val="24"/>
          <w:szCs w:val="24"/>
        </w:rPr>
      </w:pPr>
      <w:r w:rsidRPr="00DE0802">
        <w:rPr>
          <w:rFonts w:ascii="Arial" w:hAnsi="Arial" w:cs="Arial"/>
          <w:b/>
          <w:bCs/>
          <w:color w:val="C00000"/>
          <w:sz w:val="24"/>
          <w:szCs w:val="24"/>
        </w:rPr>
        <w:t>Bring a dessert</w:t>
      </w:r>
    </w:p>
    <w:p w14:paraId="7CBFA4DB" w14:textId="509802AD" w:rsidR="00B14650" w:rsidRPr="00DE0802" w:rsidRDefault="00AC4E76" w:rsidP="00B14650">
      <w:pPr>
        <w:pStyle w:val="ListParagraph"/>
        <w:numPr>
          <w:ilvl w:val="0"/>
          <w:numId w:val="35"/>
        </w:numPr>
        <w:spacing w:after="450"/>
        <w:contextualSpacing/>
        <w:rPr>
          <w:rFonts w:ascii="Arial" w:hAnsi="Arial" w:cs="Arial"/>
          <w:b/>
          <w:bCs/>
          <w:color w:val="C00000"/>
          <w:sz w:val="24"/>
          <w:szCs w:val="24"/>
        </w:rPr>
      </w:pPr>
      <w:r w:rsidRPr="00DE0802">
        <w:rPr>
          <w:rFonts w:ascii="Arial" w:hAnsi="Arial" w:cs="Arial"/>
          <w:b/>
          <w:bCs/>
          <w:color w:val="C00000"/>
          <w:sz w:val="24"/>
          <w:szCs w:val="24"/>
        </w:rPr>
        <w:t>Enter</w:t>
      </w:r>
      <w:r w:rsidR="007C614B" w:rsidRPr="00DE0802">
        <w:rPr>
          <w:rFonts w:ascii="Arial" w:hAnsi="Arial" w:cs="Arial"/>
          <w:b/>
          <w:bCs/>
          <w:color w:val="C00000"/>
          <w:sz w:val="24"/>
          <w:szCs w:val="24"/>
        </w:rPr>
        <w:t xml:space="preserve"> the “</w:t>
      </w:r>
      <w:r w:rsidRPr="00DE0802">
        <w:rPr>
          <w:rFonts w:ascii="Arial" w:hAnsi="Arial" w:cs="Arial"/>
          <w:b/>
          <w:bCs/>
          <w:color w:val="C00000"/>
          <w:sz w:val="24"/>
          <w:szCs w:val="24"/>
        </w:rPr>
        <w:t>WINNING DESSERT</w:t>
      </w:r>
      <w:r w:rsidR="007C614B" w:rsidRPr="00DE0802">
        <w:rPr>
          <w:rFonts w:ascii="Arial" w:hAnsi="Arial" w:cs="Arial"/>
          <w:b/>
          <w:bCs/>
          <w:color w:val="C00000"/>
          <w:sz w:val="24"/>
          <w:szCs w:val="24"/>
        </w:rPr>
        <w:t>” contest</w:t>
      </w:r>
    </w:p>
    <w:p w14:paraId="7BC417CA" w14:textId="53F792AB" w:rsidR="00F47C3B" w:rsidRPr="00DE0802" w:rsidRDefault="00B14650" w:rsidP="00B14650">
      <w:pPr>
        <w:pStyle w:val="ListParagraph"/>
        <w:numPr>
          <w:ilvl w:val="0"/>
          <w:numId w:val="35"/>
        </w:numPr>
        <w:spacing w:after="450"/>
        <w:contextualSpacing/>
        <w:rPr>
          <w:rFonts w:ascii="Arial" w:hAnsi="Arial" w:cs="Arial"/>
          <w:b/>
          <w:bCs/>
          <w:color w:val="C00000"/>
          <w:sz w:val="24"/>
          <w:szCs w:val="24"/>
        </w:rPr>
      </w:pPr>
      <w:r w:rsidRPr="00DE0802">
        <w:rPr>
          <w:rFonts w:ascii="Arial" w:hAnsi="Arial" w:cs="Arial"/>
          <w:b/>
          <w:bCs/>
          <w:color w:val="C00000"/>
        </w:rPr>
        <w:t>G</w:t>
      </w:r>
      <w:r w:rsidR="00F47C3B" w:rsidRPr="00DE0802">
        <w:rPr>
          <w:rFonts w:ascii="Arial" w:hAnsi="Arial" w:cs="Arial"/>
          <w:b/>
          <w:bCs/>
          <w:color w:val="C00000"/>
        </w:rPr>
        <w:t>ames</w:t>
      </w:r>
      <w:r w:rsidRPr="00DE0802">
        <w:rPr>
          <w:rFonts w:ascii="Arial" w:hAnsi="Arial" w:cs="Arial"/>
          <w:b/>
          <w:bCs/>
          <w:color w:val="C00000"/>
        </w:rPr>
        <w:t xml:space="preserve"> and prizes</w:t>
      </w:r>
    </w:p>
    <w:p w14:paraId="5238B57D" w14:textId="7CB57E8B" w:rsidR="00F47C3B" w:rsidRPr="00DE0802" w:rsidRDefault="00B14650" w:rsidP="00F47C3B">
      <w:pPr>
        <w:pStyle w:val="ListParagraph"/>
        <w:numPr>
          <w:ilvl w:val="0"/>
          <w:numId w:val="35"/>
        </w:numPr>
        <w:spacing w:after="450"/>
        <w:contextualSpacing/>
        <w:rPr>
          <w:rFonts w:ascii="Arial" w:hAnsi="Arial" w:cs="Arial"/>
          <w:b/>
          <w:bCs/>
          <w:color w:val="C00000"/>
          <w:sz w:val="24"/>
          <w:szCs w:val="24"/>
        </w:rPr>
      </w:pPr>
      <w:r w:rsidRPr="00DE0802">
        <w:rPr>
          <w:rFonts w:ascii="Arial" w:hAnsi="Arial" w:cs="Arial"/>
          <w:b/>
          <w:bCs/>
          <w:color w:val="C00000"/>
          <w:sz w:val="24"/>
          <w:szCs w:val="24"/>
        </w:rPr>
        <w:t>F</w:t>
      </w:r>
      <w:r w:rsidR="00F47C3B" w:rsidRPr="00DE0802">
        <w:rPr>
          <w:rFonts w:ascii="Arial" w:hAnsi="Arial" w:cs="Arial"/>
          <w:b/>
          <w:bCs/>
          <w:color w:val="C00000"/>
          <w:sz w:val="24"/>
          <w:szCs w:val="24"/>
        </w:rPr>
        <w:t>un and fellowship</w:t>
      </w:r>
    </w:p>
    <w:p w14:paraId="0303CC5A" w14:textId="291A3D15" w:rsidR="007C614B" w:rsidRPr="00DE0802" w:rsidRDefault="00F47C3B" w:rsidP="00F47C3B">
      <w:pPr>
        <w:pStyle w:val="ListParagraph"/>
        <w:numPr>
          <w:ilvl w:val="0"/>
          <w:numId w:val="35"/>
        </w:numPr>
        <w:spacing w:after="450"/>
        <w:contextualSpacing/>
        <w:rPr>
          <w:rFonts w:ascii="Arial" w:hAnsi="Arial" w:cs="Arial"/>
          <w:color w:val="C00000"/>
          <w:sz w:val="24"/>
          <w:szCs w:val="24"/>
        </w:rPr>
      </w:pPr>
      <w:r w:rsidRPr="00DE0802">
        <w:rPr>
          <w:rFonts w:ascii="Arial" w:hAnsi="Arial" w:cs="Arial"/>
          <w:b/>
          <w:bCs/>
          <w:color w:val="C00000"/>
          <w:sz w:val="24"/>
          <w:szCs w:val="24"/>
        </w:rPr>
        <w:t>Si</w:t>
      </w:r>
      <w:r w:rsidR="007C614B" w:rsidRPr="00DE0802">
        <w:rPr>
          <w:rFonts w:ascii="Arial" w:hAnsi="Arial" w:cs="Arial"/>
          <w:b/>
          <w:bCs/>
          <w:color w:val="C00000"/>
          <w:sz w:val="24"/>
          <w:szCs w:val="24"/>
        </w:rPr>
        <w:t>gnup in the narthex</w:t>
      </w:r>
      <w:r w:rsidR="007C614B" w:rsidRPr="00DE0802">
        <w:rPr>
          <w:rFonts w:ascii="Arial" w:hAnsi="Arial" w:cs="Arial"/>
          <w:color w:val="C00000"/>
          <w:sz w:val="24"/>
          <w:szCs w:val="24"/>
        </w:rPr>
        <w:t xml:space="preserve">  </w:t>
      </w:r>
    </w:p>
    <w:p w14:paraId="5D9C6639" w14:textId="63FA8144" w:rsidR="00C17CCF" w:rsidRDefault="00B14650" w:rsidP="00C17CCF">
      <w:pPr>
        <w:spacing w:after="450"/>
        <w:contextualSpacing/>
        <w:rPr>
          <w:rFonts w:ascii="Arial" w:eastAsia="Times New Roman" w:hAnsi="Arial" w:cs="Arial"/>
          <w:color w:val="000000"/>
        </w:rPr>
      </w:pPr>
      <w:r>
        <w:rPr>
          <w:noProof/>
        </w:rPr>
        <w:drawing>
          <wp:inline distT="0" distB="0" distL="0" distR="0" wp14:anchorId="1C3E04D7" wp14:editId="56852076">
            <wp:extent cx="2628900" cy="1371600"/>
            <wp:effectExtent l="0" t="0" r="0" b="0"/>
            <wp:docPr id="16" name="Picture 16" descr="Gallery - Category: Dessert Contest - Image: Fall Picnic 2011 - Dessert  Contest - Victory Baptist Church - Titusville,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 - Category: Dessert Contest - Image: Fall Picnic 2011 - Dessert  Contest - Victory Baptist Church - Titusville, FL"/>
                    <pic:cNvPicPr>
                      <a:picLocks noChangeAspect="1" noChangeArrowheads="1"/>
                    </pic:cNvPicPr>
                  </pic:nvPicPr>
                  <pic:blipFill rotWithShape="1">
                    <a:blip r:embed="rId40">
                      <a:extLst>
                        <a:ext uri="{28A0092B-C50C-407E-A947-70E740481C1C}">
                          <a14:useLocalDpi xmlns:a14="http://schemas.microsoft.com/office/drawing/2010/main" val="0"/>
                        </a:ext>
                      </a:extLst>
                    </a:blip>
                    <a:srcRect b="20879"/>
                    <a:stretch/>
                  </pic:blipFill>
                  <pic:spPr bwMode="auto">
                    <a:xfrm>
                      <a:off x="0" y="0"/>
                      <a:ext cx="26289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109E051" w14:textId="42EF3601" w:rsidR="00C17CCF" w:rsidRDefault="00C17CCF" w:rsidP="00C17CCF">
      <w:pPr>
        <w:spacing w:after="450"/>
        <w:contextualSpacing/>
        <w:rPr>
          <w:rFonts w:ascii="Arial" w:eastAsia="Times New Roman" w:hAnsi="Arial" w:cs="Arial"/>
          <w:color w:val="000000"/>
        </w:rPr>
      </w:pPr>
    </w:p>
    <w:p w14:paraId="1271FD65" w14:textId="77777777" w:rsidR="00AC4E76" w:rsidRDefault="00AC4E76" w:rsidP="00AC4E76">
      <w:pPr>
        <w:spacing w:after="450"/>
        <w:contextualSpacing/>
        <w:jc w:val="center"/>
        <w:rPr>
          <w:rFonts w:eastAsia="Times New Roman" w:cstheme="minorHAnsi"/>
          <w:b/>
          <w:bCs/>
          <w:color w:val="000000"/>
        </w:rPr>
      </w:pPr>
    </w:p>
    <w:p w14:paraId="7E5ECDB8" w14:textId="77777777" w:rsidR="00AC4E76" w:rsidRDefault="00AC4E76" w:rsidP="00AC4E76">
      <w:pPr>
        <w:spacing w:after="450"/>
        <w:contextualSpacing/>
        <w:jc w:val="center"/>
        <w:rPr>
          <w:rFonts w:eastAsia="Times New Roman" w:cstheme="minorHAnsi"/>
          <w:b/>
          <w:bCs/>
          <w:color w:val="000000"/>
        </w:rPr>
      </w:pPr>
    </w:p>
    <w:p w14:paraId="24F9160B" w14:textId="35F8B155" w:rsidR="00AC4E76" w:rsidRDefault="00E16A4D" w:rsidP="00AC4E76">
      <w:pPr>
        <w:spacing w:after="450"/>
        <w:contextualSpacing/>
        <w:jc w:val="center"/>
        <w:rPr>
          <w:rFonts w:eastAsia="Times New Roman" w:cstheme="minorHAnsi"/>
          <w:b/>
          <w:bCs/>
          <w:color w:val="000000"/>
        </w:rPr>
      </w:pPr>
      <w:r>
        <w:rPr>
          <w:noProof/>
        </w:rPr>
        <w:drawing>
          <wp:inline distT="0" distB="0" distL="0" distR="0" wp14:anchorId="193C437D" wp14:editId="37F5C6B6">
            <wp:extent cx="1666875" cy="1095375"/>
            <wp:effectExtent l="0" t="0" r="9525" b="9525"/>
            <wp:docPr id="39" name="Picture 39" descr="hydrangea_1876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angea_18766a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p w14:paraId="20B7CA3F" w14:textId="65996CC4" w:rsidR="00E16A4D" w:rsidRDefault="00E16A4D" w:rsidP="00AC4E76">
      <w:pPr>
        <w:spacing w:after="450"/>
        <w:contextualSpacing/>
        <w:jc w:val="center"/>
        <w:rPr>
          <w:rFonts w:eastAsia="Times New Roman" w:cstheme="minorHAnsi"/>
          <w:b/>
          <w:bCs/>
          <w:color w:val="000000"/>
        </w:rPr>
      </w:pPr>
      <w:r>
        <w:rPr>
          <w:rFonts w:eastAsia="Times New Roman" w:cstheme="minorHAnsi"/>
          <w:b/>
          <w:bCs/>
          <w:color w:val="000000"/>
        </w:rPr>
        <w:t xml:space="preserve"> Trinity lost two of its former pastors recently.  Sympathy is extended to the families of Rev. Allen Senn, 90, who passed away in Spartanburg in January and Rev. Phil Jones, 92, who passed away in Columbia</w:t>
      </w:r>
      <w:r w:rsidR="001A2981">
        <w:rPr>
          <w:rFonts w:eastAsia="Times New Roman" w:cstheme="minorHAnsi"/>
          <w:b/>
          <w:bCs/>
          <w:color w:val="000000"/>
        </w:rPr>
        <w:t xml:space="preserve"> in April</w:t>
      </w:r>
      <w:r>
        <w:rPr>
          <w:rFonts w:eastAsia="Times New Roman" w:cstheme="minorHAnsi"/>
          <w:b/>
          <w:bCs/>
          <w:color w:val="000000"/>
        </w:rPr>
        <w:t xml:space="preserve">. </w:t>
      </w:r>
    </w:p>
    <w:p w14:paraId="2B87B397" w14:textId="22AA3E64" w:rsidR="00AC4E76" w:rsidRDefault="00AC4E76" w:rsidP="00AC4E76">
      <w:pPr>
        <w:spacing w:after="450"/>
        <w:contextualSpacing/>
        <w:jc w:val="center"/>
        <w:rPr>
          <w:rFonts w:eastAsia="Times New Roman" w:cstheme="minorHAnsi"/>
          <w:b/>
          <w:bCs/>
          <w:color w:val="000000"/>
        </w:rPr>
      </w:pPr>
    </w:p>
    <w:p w14:paraId="31724572" w14:textId="77777777" w:rsidR="001A2981" w:rsidRDefault="001A2981" w:rsidP="00AC4E76">
      <w:pPr>
        <w:spacing w:after="450"/>
        <w:contextualSpacing/>
        <w:jc w:val="center"/>
        <w:rPr>
          <w:rFonts w:eastAsia="Times New Roman" w:cstheme="minorHAnsi"/>
          <w:b/>
          <w:bCs/>
          <w:color w:val="000000"/>
        </w:rPr>
      </w:pPr>
    </w:p>
    <w:p w14:paraId="194D3D97" w14:textId="7C265343" w:rsidR="009A7A2B" w:rsidRDefault="009A7A2B" w:rsidP="00AC4E76">
      <w:pPr>
        <w:spacing w:after="450"/>
        <w:contextualSpacing/>
        <w:jc w:val="center"/>
        <w:rPr>
          <w:rFonts w:eastAsia="Times New Roman" w:cstheme="minorHAnsi"/>
          <w:b/>
          <w:bCs/>
          <w:color w:val="000000"/>
        </w:rPr>
      </w:pPr>
      <w:r>
        <w:rPr>
          <w:noProof/>
        </w:rPr>
        <w:drawing>
          <wp:inline distT="0" distB="0" distL="0" distR="0" wp14:anchorId="02A0936A" wp14:editId="6543FB2F">
            <wp:extent cx="1190625" cy="1971675"/>
            <wp:effectExtent l="0" t="0" r="9525" b="9525"/>
            <wp:docPr id="21" name="Picture 21" descr="ascend_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d_27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971675"/>
                    </a:xfrm>
                    <a:prstGeom prst="rect">
                      <a:avLst/>
                    </a:prstGeom>
                    <a:noFill/>
                    <a:ln>
                      <a:noFill/>
                    </a:ln>
                  </pic:spPr>
                </pic:pic>
              </a:graphicData>
            </a:graphic>
          </wp:inline>
        </w:drawing>
      </w:r>
    </w:p>
    <w:p w14:paraId="65553463" w14:textId="10C7AE55" w:rsidR="00C02C16" w:rsidRDefault="00C02C16" w:rsidP="00AC4E76">
      <w:pPr>
        <w:spacing w:after="450"/>
        <w:contextualSpacing/>
        <w:jc w:val="center"/>
        <w:rPr>
          <w:rFonts w:eastAsia="Times New Roman" w:cstheme="minorHAnsi"/>
          <w:b/>
          <w:bCs/>
          <w:color w:val="000000"/>
        </w:rPr>
      </w:pPr>
    </w:p>
    <w:p w14:paraId="5777A9BA" w14:textId="691C93F7" w:rsidR="00C02C16" w:rsidRDefault="00C02C16" w:rsidP="00AC4E76">
      <w:pPr>
        <w:spacing w:after="450"/>
        <w:contextualSpacing/>
        <w:jc w:val="center"/>
        <w:rPr>
          <w:rFonts w:eastAsia="Times New Roman" w:cstheme="minorHAnsi"/>
          <w:b/>
          <w:bCs/>
          <w:color w:val="000000"/>
        </w:rPr>
      </w:pPr>
      <w:r>
        <w:rPr>
          <w:rFonts w:eastAsia="Times New Roman" w:cstheme="minorHAnsi"/>
          <w:b/>
          <w:bCs/>
          <w:color w:val="000000"/>
        </w:rPr>
        <w:t>May 26</w:t>
      </w:r>
    </w:p>
    <w:p w14:paraId="429DC824" w14:textId="77777777" w:rsidR="00C02C16" w:rsidRDefault="00C02C16" w:rsidP="00AC4E76">
      <w:pPr>
        <w:spacing w:after="450"/>
        <w:contextualSpacing/>
        <w:jc w:val="center"/>
        <w:rPr>
          <w:rFonts w:ascii="Roboto" w:hAnsi="Roboto"/>
          <w:b/>
          <w:bCs/>
          <w:color w:val="202124"/>
          <w:sz w:val="22"/>
          <w:szCs w:val="22"/>
          <w:shd w:val="clear" w:color="auto" w:fill="FFFFFF"/>
        </w:rPr>
      </w:pPr>
      <w:r w:rsidRPr="00C02C16">
        <w:rPr>
          <w:rFonts w:ascii="Roboto" w:hAnsi="Roboto"/>
          <w:color w:val="202124"/>
          <w:sz w:val="22"/>
          <w:szCs w:val="22"/>
          <w:shd w:val="clear" w:color="auto" w:fill="FFFFFF"/>
        </w:rPr>
        <w:t>For 40 days after his resurrection on Easter Sunday, the Bible says that Jesus travelled and preached with his apostles, preparing them for his departure from Earth. Ascension Day </w:t>
      </w:r>
      <w:r w:rsidRPr="00C02C16">
        <w:rPr>
          <w:rFonts w:ascii="Roboto" w:hAnsi="Roboto"/>
          <w:b/>
          <w:bCs/>
          <w:color w:val="202124"/>
          <w:sz w:val="22"/>
          <w:szCs w:val="22"/>
          <w:shd w:val="clear" w:color="auto" w:fill="FFFFFF"/>
        </w:rPr>
        <w:t>marks the moment Jesus literally ascended into heaven before his disciples, at the village of Bethany, near Jerusalem</w:t>
      </w:r>
    </w:p>
    <w:p w14:paraId="27D0DF95" w14:textId="77777777" w:rsidR="00C02C16" w:rsidRDefault="00C02C16" w:rsidP="00AC4E76">
      <w:pPr>
        <w:spacing w:after="450"/>
        <w:contextualSpacing/>
        <w:jc w:val="center"/>
        <w:rPr>
          <w:rFonts w:ascii="Roboto" w:hAnsi="Roboto"/>
          <w:b/>
          <w:bCs/>
          <w:color w:val="202124"/>
          <w:sz w:val="22"/>
          <w:szCs w:val="22"/>
          <w:shd w:val="clear" w:color="auto" w:fill="FFFFFF"/>
        </w:rPr>
      </w:pPr>
    </w:p>
    <w:p w14:paraId="02FCA8D0" w14:textId="77777777" w:rsidR="00C02C16" w:rsidRDefault="00C02C16" w:rsidP="00AC4E76">
      <w:pPr>
        <w:spacing w:after="450"/>
        <w:contextualSpacing/>
        <w:jc w:val="center"/>
        <w:rPr>
          <w:rFonts w:ascii="Roboto" w:hAnsi="Roboto"/>
          <w:b/>
          <w:bCs/>
          <w:color w:val="202124"/>
          <w:sz w:val="22"/>
          <w:szCs w:val="22"/>
          <w:shd w:val="clear" w:color="auto" w:fill="FFFFFF"/>
        </w:rPr>
      </w:pPr>
    </w:p>
    <w:p w14:paraId="33BA10BE" w14:textId="77777777" w:rsidR="00C02C16" w:rsidRDefault="00C02C16" w:rsidP="00AC4E76">
      <w:pPr>
        <w:spacing w:after="450"/>
        <w:contextualSpacing/>
        <w:jc w:val="center"/>
        <w:rPr>
          <w:rFonts w:ascii="Roboto" w:hAnsi="Roboto"/>
          <w:b/>
          <w:bCs/>
          <w:color w:val="202124"/>
          <w:sz w:val="22"/>
          <w:szCs w:val="22"/>
          <w:shd w:val="clear" w:color="auto" w:fill="FFFFFF"/>
        </w:rPr>
      </w:pPr>
    </w:p>
    <w:p w14:paraId="03BC870F" w14:textId="77777777" w:rsidR="00C02C16" w:rsidRDefault="00C02C16" w:rsidP="00AC4E76">
      <w:pPr>
        <w:spacing w:after="450"/>
        <w:contextualSpacing/>
        <w:jc w:val="center"/>
        <w:rPr>
          <w:rFonts w:ascii="Roboto" w:hAnsi="Roboto"/>
          <w:b/>
          <w:bCs/>
          <w:color w:val="202124"/>
          <w:sz w:val="22"/>
          <w:szCs w:val="22"/>
          <w:shd w:val="clear" w:color="auto" w:fill="FFFFFF"/>
        </w:rPr>
      </w:pPr>
    </w:p>
    <w:p w14:paraId="521EE0FB" w14:textId="04211202" w:rsidR="00AC4E76" w:rsidRDefault="009A7A2B" w:rsidP="00AC4E76">
      <w:pPr>
        <w:spacing w:after="450"/>
        <w:contextualSpacing/>
        <w:jc w:val="center"/>
        <w:rPr>
          <w:rFonts w:eastAsia="Times New Roman" w:cstheme="minorHAnsi"/>
          <w:b/>
          <w:bCs/>
          <w:color w:val="000000"/>
        </w:rPr>
      </w:pPr>
      <w:r>
        <w:rPr>
          <w:noProof/>
        </w:rPr>
        <w:drawing>
          <wp:inline distT="0" distB="0" distL="0" distR="0" wp14:anchorId="7686CBCD" wp14:editId="2C457547">
            <wp:extent cx="1666875" cy="1190625"/>
            <wp:effectExtent l="0" t="0" r="9525" b="9525"/>
            <wp:docPr id="17" name="Picture 17" descr="dove_245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ve_24554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inline>
        </w:drawing>
      </w:r>
    </w:p>
    <w:p w14:paraId="5E51E25E" w14:textId="1D78142A" w:rsidR="00AC4E76" w:rsidRDefault="009A7A2B" w:rsidP="00AC4E76">
      <w:pPr>
        <w:spacing w:after="450"/>
        <w:contextualSpacing/>
        <w:jc w:val="center"/>
        <w:rPr>
          <w:rFonts w:eastAsia="Times New Roman" w:cstheme="minorHAnsi"/>
          <w:b/>
          <w:bCs/>
          <w:color w:val="000000"/>
        </w:rPr>
      </w:pPr>
      <w:r>
        <w:rPr>
          <w:rFonts w:eastAsia="Times New Roman" w:cstheme="minorHAnsi"/>
          <w:b/>
          <w:bCs/>
          <w:color w:val="000000"/>
        </w:rPr>
        <w:t>June 5</w:t>
      </w:r>
    </w:p>
    <w:p w14:paraId="18A78663" w14:textId="014662C6" w:rsidR="00AC4E76" w:rsidRPr="00C02C16" w:rsidRDefault="009A7A2B" w:rsidP="00AC4E76">
      <w:pPr>
        <w:spacing w:after="450"/>
        <w:contextualSpacing/>
        <w:jc w:val="center"/>
        <w:rPr>
          <w:rFonts w:eastAsia="Times New Roman" w:cstheme="minorHAnsi"/>
          <w:b/>
          <w:bCs/>
          <w:color w:val="000000"/>
          <w:sz w:val="22"/>
          <w:szCs w:val="22"/>
        </w:rPr>
      </w:pPr>
      <w:r w:rsidRPr="00C02C16">
        <w:rPr>
          <w:rFonts w:ascii="Roboto" w:hAnsi="Roboto"/>
          <w:color w:val="4D5156"/>
          <w:sz w:val="22"/>
          <w:szCs w:val="22"/>
          <w:shd w:val="clear" w:color="auto" w:fill="FFFFFF"/>
        </w:rPr>
        <w:t>The Christian holiday of Pentecost is celebrated on the 50th day from Easter Sunday. It commemorates the descent of the Holy Spirit upon the Apostles and other followers of Jesus Christ while they were in Jerusalem celebrating the Feast of Weeks, as described in the Acts of the Apostles.</w:t>
      </w:r>
    </w:p>
    <w:p w14:paraId="11A510CA" w14:textId="77777777" w:rsidR="00AC4E76" w:rsidRDefault="00AC4E76" w:rsidP="00AC4E76">
      <w:pPr>
        <w:spacing w:after="450"/>
        <w:contextualSpacing/>
        <w:jc w:val="center"/>
        <w:rPr>
          <w:rFonts w:eastAsia="Times New Roman" w:cstheme="minorHAnsi"/>
          <w:b/>
          <w:bCs/>
          <w:color w:val="000000"/>
        </w:rPr>
      </w:pPr>
    </w:p>
    <w:p w14:paraId="2570FFAA" w14:textId="23060000" w:rsidR="00B14650" w:rsidRDefault="00B14650" w:rsidP="00AC4E76">
      <w:pPr>
        <w:spacing w:after="450"/>
        <w:ind w:left="720"/>
        <w:contextualSpacing/>
        <w:rPr>
          <w:rFonts w:eastAsia="Times New Roman" w:cstheme="minorHAnsi"/>
          <w:b/>
          <w:bCs/>
          <w:color w:val="000000"/>
          <w:u w:val="single"/>
        </w:rPr>
      </w:pPr>
    </w:p>
    <w:p w14:paraId="3757356D" w14:textId="780BA386" w:rsidR="00031EB0" w:rsidRDefault="00031EB0" w:rsidP="00031EB0">
      <w:pPr>
        <w:spacing w:after="450"/>
        <w:ind w:left="720"/>
        <w:contextualSpacing/>
        <w:rPr>
          <w:rFonts w:eastAsia="Times New Roman" w:cstheme="minorHAnsi"/>
          <w:i/>
          <w:iCs/>
          <w:color w:val="000000"/>
        </w:rPr>
      </w:pPr>
      <w:r>
        <w:rPr>
          <w:rFonts w:cstheme="minorHAnsi"/>
          <w:b/>
          <w:bCs/>
          <w:noProof/>
          <w:color w:val="000000"/>
          <w:u w:val="single"/>
        </w:rPr>
        <w:drawing>
          <wp:anchor distT="0" distB="0" distL="114300" distR="114300" simplePos="0" relativeHeight="251755520" behindDoc="0" locked="0" layoutInCell="1" allowOverlap="1" wp14:anchorId="09F7A5CC" wp14:editId="1FD4ACE1">
            <wp:simplePos x="0" y="0"/>
            <wp:positionH relativeFrom="column">
              <wp:posOffset>457200</wp:posOffset>
            </wp:positionH>
            <wp:positionV relativeFrom="paragraph">
              <wp:posOffset>-635</wp:posOffset>
            </wp:positionV>
            <wp:extent cx="1514475" cy="1266825"/>
            <wp:effectExtent l="0" t="0" r="9525" b="9525"/>
            <wp:wrapSquare wrapText="bothSides"/>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a:ln>
                      <a:noFill/>
                    </a:ln>
                  </pic:spPr>
                </pic:pic>
              </a:graphicData>
            </a:graphic>
          </wp:anchor>
        </w:drawing>
      </w:r>
      <w:r>
        <w:rPr>
          <w:rFonts w:eastAsia="Times New Roman" w:cstheme="minorHAnsi"/>
          <w:i/>
          <w:iCs/>
          <w:color w:val="000000"/>
        </w:rPr>
        <w:t>Our prayers and sympathy are extended to Phyllis Sanders and family on the recent passing of her husband, Philip Sanders, who had battled poor health for a number of years.  Phyllis was his faithful caretaker.</w:t>
      </w:r>
    </w:p>
    <w:p w14:paraId="56F25CC4" w14:textId="2ADDB1B5" w:rsidR="00031EB0" w:rsidRDefault="00031EB0" w:rsidP="00031EB0">
      <w:pPr>
        <w:spacing w:after="450"/>
        <w:ind w:left="720"/>
        <w:contextualSpacing/>
        <w:rPr>
          <w:rFonts w:eastAsia="Times New Roman" w:cstheme="minorHAnsi"/>
          <w:i/>
          <w:iCs/>
          <w:color w:val="000000"/>
        </w:rPr>
      </w:pPr>
    </w:p>
    <w:p w14:paraId="15F732D1" w14:textId="77777777" w:rsidR="00031EB0" w:rsidRDefault="00031EB0" w:rsidP="00031EB0">
      <w:pPr>
        <w:spacing w:after="450"/>
        <w:ind w:left="720"/>
        <w:contextualSpacing/>
        <w:rPr>
          <w:rFonts w:eastAsia="Times New Roman" w:cstheme="minorHAnsi"/>
          <w:b/>
          <w:bCs/>
          <w:color w:val="000000"/>
          <w:sz w:val="28"/>
          <w:szCs w:val="28"/>
        </w:rPr>
      </w:pPr>
    </w:p>
    <w:p w14:paraId="35ABB169" w14:textId="405C7DE9" w:rsidR="00AC4E76" w:rsidRPr="00AA2F95" w:rsidRDefault="00AA2F95" w:rsidP="00AA2F95">
      <w:pPr>
        <w:spacing w:after="450"/>
        <w:contextualSpacing/>
        <w:rPr>
          <w:sz w:val="28"/>
          <w:szCs w:val="28"/>
          <w:u w:val="single"/>
        </w:rPr>
      </w:pPr>
      <w:r>
        <w:rPr>
          <w:rFonts w:eastAsia="Times New Roman" w:cstheme="minorHAnsi"/>
          <w:b/>
          <w:bCs/>
          <w:color w:val="000000"/>
          <w:sz w:val="28"/>
          <w:szCs w:val="28"/>
        </w:rPr>
        <w:lastRenderedPageBreak/>
        <w:t xml:space="preserve">  </w:t>
      </w:r>
      <w:r w:rsidR="00AC4E76" w:rsidRPr="00AA2F95">
        <w:rPr>
          <w:rFonts w:eastAsia="Times New Roman" w:cstheme="minorHAnsi"/>
          <w:b/>
          <w:bCs/>
          <w:color w:val="000000"/>
          <w:sz w:val="28"/>
          <w:szCs w:val="28"/>
          <w:u w:val="single"/>
        </w:rPr>
        <w:t>VACATION BIBLE SCHOOL 2022</w:t>
      </w:r>
    </w:p>
    <w:p w14:paraId="748F03C0" w14:textId="14F009C5" w:rsidR="00C17CCF" w:rsidRPr="00AA2F95" w:rsidRDefault="002F112D" w:rsidP="00C17CCF">
      <w:pPr>
        <w:spacing w:after="450"/>
        <w:contextualSpacing/>
        <w:rPr>
          <w:rFonts w:eastAsia="Times New Roman" w:cstheme="minorHAnsi"/>
          <w:b/>
          <w:bCs/>
          <w:color w:val="000000"/>
          <w:sz w:val="28"/>
          <w:szCs w:val="28"/>
        </w:rPr>
      </w:pPr>
      <w:r w:rsidRPr="00AA2F95">
        <w:rPr>
          <w:rFonts w:eastAsia="Times New Roman" w:cstheme="minorHAnsi"/>
          <w:b/>
          <w:bCs/>
          <w:color w:val="000000"/>
          <w:sz w:val="28"/>
          <w:szCs w:val="28"/>
        </w:rPr>
        <w:t xml:space="preserve">                  </w:t>
      </w:r>
      <w:r w:rsidR="00C02C16" w:rsidRPr="00AA2F95">
        <w:rPr>
          <w:rFonts w:eastAsia="Times New Roman" w:cstheme="minorHAnsi"/>
          <w:b/>
          <w:bCs/>
          <w:color w:val="000000"/>
          <w:sz w:val="28"/>
          <w:szCs w:val="28"/>
        </w:rPr>
        <w:t>June  12 – 1</w:t>
      </w:r>
      <w:r w:rsidR="00AB652D">
        <w:rPr>
          <w:rFonts w:eastAsia="Times New Roman" w:cstheme="minorHAnsi"/>
          <w:b/>
          <w:bCs/>
          <w:color w:val="000000"/>
          <w:sz w:val="28"/>
          <w:szCs w:val="28"/>
        </w:rPr>
        <w:t>5</w:t>
      </w:r>
      <w:r w:rsidR="00C02C16" w:rsidRPr="00AA2F95">
        <w:rPr>
          <w:rFonts w:eastAsia="Times New Roman" w:cstheme="minorHAnsi"/>
          <w:b/>
          <w:bCs/>
          <w:color w:val="000000"/>
          <w:sz w:val="28"/>
          <w:szCs w:val="28"/>
        </w:rPr>
        <w:t>, 2022</w:t>
      </w:r>
    </w:p>
    <w:p w14:paraId="41423218" w14:textId="03963736" w:rsidR="00C02C16" w:rsidRDefault="00C02C16" w:rsidP="00C17CCF">
      <w:pPr>
        <w:spacing w:after="450"/>
        <w:contextualSpacing/>
        <w:rPr>
          <w:rFonts w:eastAsia="Times New Roman" w:cstheme="minorHAnsi"/>
          <w:b/>
          <w:bCs/>
          <w:color w:val="000000"/>
          <w:sz w:val="28"/>
          <w:szCs w:val="28"/>
        </w:rPr>
      </w:pPr>
      <w:r w:rsidRPr="00AA2F95">
        <w:rPr>
          <w:rFonts w:eastAsia="Times New Roman" w:cstheme="minorHAnsi"/>
          <w:b/>
          <w:bCs/>
          <w:color w:val="000000"/>
          <w:sz w:val="28"/>
          <w:szCs w:val="28"/>
        </w:rPr>
        <w:t>Sunday – Tuesday evening Bible School</w:t>
      </w:r>
    </w:p>
    <w:p w14:paraId="34D0D6BA" w14:textId="3F552BE4" w:rsidR="00612890" w:rsidRPr="00AA2F95" w:rsidRDefault="00612890" w:rsidP="00C17CCF">
      <w:pPr>
        <w:spacing w:after="450"/>
        <w:contextualSpacing/>
        <w:rPr>
          <w:rFonts w:eastAsia="Times New Roman" w:cstheme="minorHAnsi"/>
          <w:b/>
          <w:bCs/>
          <w:color w:val="000000"/>
          <w:sz w:val="28"/>
          <w:szCs w:val="28"/>
        </w:rPr>
      </w:pPr>
      <w:r>
        <w:rPr>
          <w:rFonts w:eastAsia="Times New Roman" w:cstheme="minorHAnsi"/>
          <w:b/>
          <w:bCs/>
          <w:color w:val="000000"/>
          <w:sz w:val="28"/>
          <w:szCs w:val="28"/>
        </w:rPr>
        <w:t xml:space="preserve">                    5:30 – 7:30 p.m.</w:t>
      </w:r>
    </w:p>
    <w:p w14:paraId="59418E2D" w14:textId="4181AA90" w:rsidR="00C02C16" w:rsidRDefault="00C02C16" w:rsidP="00C17CCF">
      <w:pPr>
        <w:spacing w:after="450"/>
        <w:contextualSpacing/>
        <w:rPr>
          <w:rFonts w:eastAsia="Times New Roman" w:cstheme="minorHAnsi"/>
          <w:b/>
          <w:bCs/>
          <w:color w:val="000000"/>
          <w:sz w:val="28"/>
          <w:szCs w:val="28"/>
        </w:rPr>
      </w:pPr>
      <w:r w:rsidRPr="00AA2F95">
        <w:rPr>
          <w:rFonts w:eastAsia="Times New Roman" w:cstheme="minorHAnsi"/>
          <w:b/>
          <w:bCs/>
          <w:color w:val="000000"/>
          <w:sz w:val="28"/>
          <w:szCs w:val="28"/>
        </w:rPr>
        <w:t xml:space="preserve"> With program on Wednesday evening</w:t>
      </w:r>
    </w:p>
    <w:p w14:paraId="26791CE6" w14:textId="2BFB82E0" w:rsidR="00612890" w:rsidRPr="00AA2F95" w:rsidRDefault="00612890" w:rsidP="00C17CCF">
      <w:pPr>
        <w:spacing w:after="450"/>
        <w:contextualSpacing/>
        <w:rPr>
          <w:rFonts w:eastAsia="Times New Roman" w:cstheme="minorHAnsi"/>
          <w:b/>
          <w:bCs/>
          <w:color w:val="000000"/>
          <w:sz w:val="28"/>
          <w:szCs w:val="28"/>
        </w:rPr>
      </w:pPr>
      <w:r>
        <w:rPr>
          <w:rFonts w:eastAsia="Times New Roman" w:cstheme="minorHAnsi"/>
          <w:b/>
          <w:bCs/>
          <w:color w:val="000000"/>
          <w:sz w:val="28"/>
          <w:szCs w:val="28"/>
        </w:rPr>
        <w:tab/>
      </w:r>
      <w:r>
        <w:rPr>
          <w:rFonts w:eastAsia="Times New Roman" w:cstheme="minorHAnsi"/>
          <w:b/>
          <w:bCs/>
          <w:color w:val="000000"/>
          <w:sz w:val="28"/>
          <w:szCs w:val="28"/>
        </w:rPr>
        <w:tab/>
        <w:t xml:space="preserve">     6:30 p.m.</w:t>
      </w:r>
    </w:p>
    <w:p w14:paraId="450EA28A" w14:textId="77777777" w:rsidR="00C02C16" w:rsidRPr="002F112D" w:rsidRDefault="00C02C16" w:rsidP="00C17CCF">
      <w:pPr>
        <w:spacing w:after="450"/>
        <w:contextualSpacing/>
        <w:rPr>
          <w:rFonts w:eastAsia="Times New Roman" w:cstheme="minorHAnsi"/>
          <w:b/>
          <w:bCs/>
          <w:color w:val="000000"/>
        </w:rPr>
      </w:pPr>
    </w:p>
    <w:p w14:paraId="3B995CE3" w14:textId="2E249E5F" w:rsidR="0063681C" w:rsidRDefault="00302EB7" w:rsidP="002F112D">
      <w:pPr>
        <w:spacing w:after="450"/>
        <w:contextualSpacing/>
        <w:jc w:val="center"/>
        <w:rPr>
          <w:rFonts w:eastAsia="Times New Roman" w:cstheme="minorHAnsi"/>
          <w:b/>
          <w:bCs/>
          <w:color w:val="000000"/>
        </w:rPr>
      </w:pPr>
      <w:r>
        <w:rPr>
          <w:noProof/>
        </w:rPr>
        <w:drawing>
          <wp:inline distT="0" distB="0" distL="0" distR="0" wp14:anchorId="4DDC70E3" wp14:editId="1CE38E28">
            <wp:extent cx="2943225" cy="1552575"/>
            <wp:effectExtent l="0" t="0" r="9525" b="9525"/>
            <wp:docPr id="42" name="Picture 42" descr="2021 Vacation Bible School ‹ Woodsfiel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1 Vacation Bible School ‹ Woodsfield Church of Chr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14:paraId="1726727F" w14:textId="21FD4106" w:rsidR="0063681C" w:rsidRDefault="00C17CCF" w:rsidP="00E46090">
      <w:pPr>
        <w:spacing w:after="450"/>
        <w:contextualSpacing/>
        <w:rPr>
          <w:rFonts w:eastAsia="Times New Roman" w:cstheme="minorHAnsi"/>
          <w:b/>
          <w:bCs/>
          <w:color w:val="000000"/>
        </w:rPr>
      </w:pPr>
      <w:r>
        <w:rPr>
          <w:rFonts w:eastAsia="Times New Roman" w:cstheme="minorHAnsi"/>
          <w:b/>
          <w:bCs/>
          <w:color w:val="000000"/>
        </w:rPr>
        <w:t xml:space="preserve">   </w:t>
      </w:r>
    </w:p>
    <w:p w14:paraId="0BB45993" w14:textId="4358812D" w:rsidR="00C17CCF" w:rsidRDefault="002F112D" w:rsidP="00E46090">
      <w:pPr>
        <w:spacing w:after="450"/>
        <w:contextualSpacing/>
        <w:rPr>
          <w:rFonts w:eastAsia="Times New Roman" w:cstheme="minorHAnsi"/>
          <w:b/>
          <w:bCs/>
          <w:color w:val="000000"/>
        </w:rPr>
      </w:pPr>
      <w:r>
        <w:rPr>
          <w:rFonts w:eastAsia="Times New Roman" w:cstheme="minorHAnsi"/>
          <w:b/>
          <w:bCs/>
          <w:color w:val="000000"/>
        </w:rPr>
        <w:t xml:space="preserve">           LYNN MOHLER, VBS DIRECTOR</w:t>
      </w:r>
    </w:p>
    <w:p w14:paraId="35607856" w14:textId="50F53EAD" w:rsidR="00C02C16" w:rsidRDefault="00C02C16" w:rsidP="00E46090">
      <w:pPr>
        <w:spacing w:after="450"/>
        <w:contextualSpacing/>
        <w:rPr>
          <w:rFonts w:eastAsia="Times New Roman" w:cstheme="minorHAnsi"/>
          <w:b/>
          <w:bCs/>
          <w:color w:val="000000"/>
        </w:rPr>
      </w:pPr>
    </w:p>
    <w:p w14:paraId="2BDB1F98" w14:textId="77777777" w:rsidR="00AB652D" w:rsidRDefault="00AA2F95" w:rsidP="00E46090">
      <w:pPr>
        <w:spacing w:after="450"/>
        <w:contextualSpacing/>
        <w:rPr>
          <w:rFonts w:ascii="Playfair Display" w:hAnsi="Playfair Display"/>
          <w:color w:val="5D2972"/>
          <w:sz w:val="26"/>
          <w:szCs w:val="26"/>
          <w:shd w:val="clear" w:color="auto" w:fill="FFFFFF"/>
        </w:rPr>
      </w:pPr>
      <w:r w:rsidRPr="00AA2F95">
        <w:rPr>
          <w:rFonts w:ascii="Playfair Display" w:hAnsi="Playfair Display"/>
          <w:color w:val="5D2972"/>
          <w:sz w:val="26"/>
          <w:szCs w:val="26"/>
          <w:shd w:val="clear" w:color="auto" w:fill="FFFFFF"/>
        </w:rPr>
        <w:t>North Castle is hidden in a frozen land. The King’s valiant Knights are on a quest in search of the King’s Armor. But the armor isn’t what they think it is.</w:t>
      </w:r>
      <w:r w:rsidRPr="00AA2F95">
        <w:rPr>
          <w:rFonts w:ascii="Playfair Display" w:hAnsi="Playfair Display"/>
          <w:color w:val="5D2972"/>
          <w:sz w:val="26"/>
          <w:szCs w:val="26"/>
        </w:rPr>
        <w:br/>
      </w:r>
      <w:r w:rsidRPr="00AA2F95">
        <w:rPr>
          <w:rFonts w:ascii="Playfair Display" w:hAnsi="Playfair Display"/>
          <w:color w:val="5D2972"/>
          <w:sz w:val="26"/>
          <w:szCs w:val="26"/>
        </w:rPr>
        <w:br/>
      </w:r>
      <w:r w:rsidRPr="00AA2F95">
        <w:rPr>
          <w:rFonts w:ascii="Playfair Display" w:hAnsi="Playfair Display"/>
          <w:color w:val="5D2972"/>
          <w:sz w:val="26"/>
          <w:szCs w:val="26"/>
          <w:shd w:val="clear" w:color="auto" w:fill="FFFFFF"/>
        </w:rPr>
        <w:t>Cokesbury’s VBS, Knights of North Castle: Quest for the King’s Armor, invites children to be strong in the Lord and in the strength of God’s power by exploring how we put on the armor of God. Kids will take on the role of brave Knights and begin their quest each session by opening the King’s Book. They’ll explore Old and New Testament stories and discover different pieces of protective armor—the Belt of Truth, the Breastplate of Justice, the Shoes of Peace, the Shield of Faith, and the Helmet of Salvation—at work in the lives of familiar Bible characters</w:t>
      </w:r>
      <w:r w:rsidR="00AB652D">
        <w:rPr>
          <w:rFonts w:ascii="Playfair Display" w:hAnsi="Playfair Display"/>
          <w:color w:val="5D2972"/>
          <w:sz w:val="26"/>
          <w:szCs w:val="26"/>
          <w:shd w:val="clear" w:color="auto" w:fill="FFFFFF"/>
        </w:rPr>
        <w:t xml:space="preserve"> and explore</w:t>
      </w:r>
      <w:r w:rsidRPr="00AA2F95">
        <w:rPr>
          <w:rFonts w:ascii="Playfair Display" w:hAnsi="Playfair Display"/>
          <w:color w:val="5D2972"/>
          <w:sz w:val="26"/>
          <w:szCs w:val="26"/>
          <w:shd w:val="clear" w:color="auto" w:fill="FFFFFF"/>
        </w:rPr>
        <w:t xml:space="preserve"> how that armor works in their own lives as they follow and serve God.</w:t>
      </w:r>
      <w:r w:rsidRPr="00AA2F95">
        <w:rPr>
          <w:rFonts w:ascii="Playfair Display" w:hAnsi="Playfair Display"/>
          <w:color w:val="5D2972"/>
          <w:sz w:val="26"/>
          <w:szCs w:val="26"/>
        </w:rPr>
        <w:br/>
      </w:r>
      <w:r w:rsidRPr="00AA2F95">
        <w:rPr>
          <w:rFonts w:ascii="Playfair Display" w:hAnsi="Playfair Display"/>
          <w:color w:val="5D2972"/>
          <w:sz w:val="26"/>
          <w:szCs w:val="26"/>
        </w:rPr>
        <w:br/>
      </w:r>
    </w:p>
    <w:p w14:paraId="17422036" w14:textId="77777777" w:rsidR="00AB652D" w:rsidRDefault="00AB652D" w:rsidP="00E46090">
      <w:pPr>
        <w:spacing w:after="450"/>
        <w:contextualSpacing/>
        <w:rPr>
          <w:rFonts w:ascii="Playfair Display" w:hAnsi="Playfair Display"/>
          <w:color w:val="5D2972"/>
          <w:sz w:val="26"/>
          <w:szCs w:val="26"/>
          <w:shd w:val="clear" w:color="auto" w:fill="FFFFFF"/>
        </w:rPr>
      </w:pPr>
    </w:p>
    <w:p w14:paraId="7BC14F98" w14:textId="77777777" w:rsidR="00AB652D" w:rsidRDefault="00AB652D" w:rsidP="00E46090">
      <w:pPr>
        <w:spacing w:after="450"/>
        <w:contextualSpacing/>
        <w:rPr>
          <w:rFonts w:ascii="Playfair Display" w:hAnsi="Playfair Display"/>
          <w:color w:val="5D2972"/>
          <w:sz w:val="26"/>
          <w:szCs w:val="26"/>
          <w:shd w:val="clear" w:color="auto" w:fill="FFFFFF"/>
        </w:rPr>
      </w:pPr>
    </w:p>
    <w:p w14:paraId="1A95096A" w14:textId="77777777" w:rsidR="00AB652D" w:rsidRDefault="00AB652D" w:rsidP="00E46090">
      <w:pPr>
        <w:spacing w:after="450"/>
        <w:contextualSpacing/>
        <w:rPr>
          <w:rFonts w:ascii="Playfair Display" w:hAnsi="Playfair Display"/>
          <w:color w:val="5D2972"/>
          <w:sz w:val="26"/>
          <w:szCs w:val="26"/>
          <w:shd w:val="clear" w:color="auto" w:fill="FFFFFF"/>
        </w:rPr>
      </w:pPr>
    </w:p>
    <w:p w14:paraId="51A0989B" w14:textId="77777777" w:rsidR="00AB652D" w:rsidRDefault="00AB652D" w:rsidP="00E46090">
      <w:pPr>
        <w:spacing w:after="450"/>
        <w:contextualSpacing/>
        <w:rPr>
          <w:rFonts w:ascii="Playfair Display" w:hAnsi="Playfair Display"/>
          <w:color w:val="5D2972"/>
          <w:sz w:val="26"/>
          <w:szCs w:val="26"/>
          <w:shd w:val="clear" w:color="auto" w:fill="FFFFFF"/>
        </w:rPr>
      </w:pPr>
    </w:p>
    <w:p w14:paraId="6B725EF8" w14:textId="6296E373" w:rsidR="00C02C16" w:rsidRDefault="00AA2F95" w:rsidP="00E46090">
      <w:pPr>
        <w:spacing w:after="450"/>
        <w:contextualSpacing/>
        <w:rPr>
          <w:rFonts w:ascii="Playfair Display" w:hAnsi="Playfair Display"/>
          <w:color w:val="5D2972"/>
          <w:sz w:val="26"/>
          <w:szCs w:val="26"/>
          <w:shd w:val="clear" w:color="auto" w:fill="FFFFFF"/>
        </w:rPr>
      </w:pPr>
      <w:r w:rsidRPr="00AA2F95">
        <w:rPr>
          <w:rFonts w:ascii="Playfair Display" w:hAnsi="Playfair Display"/>
          <w:color w:val="5D2972"/>
          <w:sz w:val="26"/>
          <w:szCs w:val="26"/>
          <w:shd w:val="clear" w:color="auto" w:fill="FFFFFF"/>
        </w:rPr>
        <w:t>Help kids take up the gauntlet this summer and accept the challenge to “armor up” and be strong by remaining with God and sharing God’s love in a world that needs it more than ever.</w:t>
      </w:r>
    </w:p>
    <w:p w14:paraId="7A31258D" w14:textId="4A7A9E6A" w:rsidR="00BE52AE" w:rsidRDefault="00BE52AE" w:rsidP="00E46090">
      <w:pPr>
        <w:spacing w:after="450"/>
        <w:contextualSpacing/>
        <w:rPr>
          <w:rFonts w:ascii="Playfair Display" w:hAnsi="Playfair Display"/>
          <w:color w:val="5D2972"/>
          <w:sz w:val="26"/>
          <w:szCs w:val="26"/>
          <w:shd w:val="clear" w:color="auto" w:fill="FFFFFF"/>
        </w:rPr>
      </w:pPr>
    </w:p>
    <w:p w14:paraId="5D1C1CA7" w14:textId="3F4F37B0" w:rsidR="00BE52AE" w:rsidRDefault="00BE52AE" w:rsidP="00E46090">
      <w:pPr>
        <w:spacing w:after="450"/>
        <w:contextualSpacing/>
        <w:rPr>
          <w:rFonts w:ascii="Playfair Display" w:hAnsi="Playfair Display"/>
          <w:color w:val="5D2972"/>
          <w:sz w:val="26"/>
          <w:szCs w:val="26"/>
          <w:shd w:val="clear" w:color="auto" w:fill="FFFFFF"/>
        </w:rPr>
      </w:pPr>
      <w:r>
        <w:rPr>
          <w:rFonts w:ascii="Playfair Display" w:hAnsi="Playfair Display"/>
          <w:color w:val="5D2972"/>
          <w:sz w:val="26"/>
          <w:szCs w:val="26"/>
          <w:shd w:val="clear" w:color="auto" w:fill="FFFFFF"/>
        </w:rPr>
        <w:t>“Be strong in the Lord and in the strength of his power” Ephesians 6:10</w:t>
      </w:r>
    </w:p>
    <w:p w14:paraId="5D1829C3" w14:textId="77777777" w:rsidR="00BE52AE" w:rsidRPr="00AA2F95" w:rsidRDefault="00BE52AE" w:rsidP="00E46090">
      <w:pPr>
        <w:spacing w:after="450"/>
        <w:contextualSpacing/>
        <w:rPr>
          <w:rFonts w:eastAsia="Times New Roman" w:cstheme="minorHAnsi"/>
          <w:b/>
          <w:bCs/>
          <w:color w:val="000000"/>
          <w:sz w:val="26"/>
          <w:szCs w:val="26"/>
        </w:rPr>
      </w:pPr>
    </w:p>
    <w:p w14:paraId="671BF2A5" w14:textId="46ABD711" w:rsidR="00C17CCF" w:rsidRPr="00AA2F95" w:rsidRDefault="00AB652D" w:rsidP="00E46090">
      <w:pPr>
        <w:spacing w:after="450"/>
        <w:contextualSpacing/>
        <w:rPr>
          <w:rFonts w:eastAsia="Times New Roman" w:cstheme="minorHAnsi"/>
          <w:b/>
          <w:bCs/>
          <w:color w:val="000000"/>
          <w:sz w:val="26"/>
          <w:szCs w:val="26"/>
        </w:rPr>
      </w:pPr>
      <w:r>
        <w:rPr>
          <w:noProof/>
        </w:rPr>
        <w:drawing>
          <wp:anchor distT="0" distB="0" distL="114300" distR="114300" simplePos="0" relativeHeight="251752448" behindDoc="0" locked="0" layoutInCell="1" allowOverlap="1" wp14:anchorId="1E127C94" wp14:editId="33F7EF17">
            <wp:simplePos x="0" y="0"/>
            <wp:positionH relativeFrom="column">
              <wp:align>left</wp:align>
            </wp:positionH>
            <wp:positionV relativeFrom="paragraph">
              <wp:posOffset>8255</wp:posOffset>
            </wp:positionV>
            <wp:extent cx="991235" cy="971550"/>
            <wp:effectExtent l="0" t="0" r="0" b="0"/>
            <wp:wrapSquare wrapText="bothSides"/>
            <wp:docPr id="34" name="Picture 34" descr="vbs_225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bs_22528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6224" cy="976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12D" w:rsidRPr="00AA2F95">
        <w:rPr>
          <w:rFonts w:eastAsia="Times New Roman" w:cstheme="minorHAnsi"/>
          <w:b/>
          <w:bCs/>
          <w:color w:val="000000"/>
          <w:sz w:val="26"/>
          <w:szCs w:val="26"/>
        </w:rPr>
        <w:t xml:space="preserve">        </w:t>
      </w:r>
    </w:p>
    <w:p w14:paraId="2A3A8FCF" w14:textId="3FE81CF6" w:rsidR="00C17CCF" w:rsidRPr="00AA2F95" w:rsidRDefault="00BE52AE" w:rsidP="00E46090">
      <w:pPr>
        <w:spacing w:after="450"/>
        <w:contextualSpacing/>
        <w:rPr>
          <w:rFonts w:eastAsia="Times New Roman" w:cstheme="minorHAnsi"/>
          <w:b/>
          <w:bCs/>
          <w:color w:val="000000"/>
          <w:sz w:val="26"/>
          <w:szCs w:val="26"/>
        </w:rPr>
      </w:pPr>
      <w:r>
        <w:rPr>
          <w:rFonts w:eastAsia="Times New Roman" w:cstheme="minorHAnsi"/>
          <w:b/>
          <w:bCs/>
          <w:color w:val="000000"/>
          <w:sz w:val="26"/>
          <w:szCs w:val="26"/>
        </w:rPr>
        <w:t>See Lynn if you would like to help in any way.</w:t>
      </w:r>
    </w:p>
    <w:p w14:paraId="0DE2A6A2" w14:textId="77777777" w:rsidR="00C17CCF" w:rsidRPr="00AA2F95" w:rsidRDefault="00C17CCF" w:rsidP="00E46090">
      <w:pPr>
        <w:spacing w:after="450"/>
        <w:contextualSpacing/>
        <w:rPr>
          <w:rFonts w:eastAsia="Times New Roman" w:cstheme="minorHAnsi"/>
          <w:b/>
          <w:bCs/>
          <w:color w:val="000000"/>
          <w:sz w:val="26"/>
          <w:szCs w:val="26"/>
        </w:rPr>
      </w:pPr>
    </w:p>
    <w:p w14:paraId="48E3886A" w14:textId="77777777" w:rsidR="0063681C" w:rsidRPr="00AA2F95" w:rsidRDefault="0063681C" w:rsidP="00E46090">
      <w:pPr>
        <w:spacing w:after="450"/>
        <w:contextualSpacing/>
        <w:rPr>
          <w:rFonts w:eastAsia="Times New Roman" w:cstheme="minorHAnsi"/>
          <w:b/>
          <w:bCs/>
          <w:color w:val="000000"/>
          <w:sz w:val="26"/>
          <w:szCs w:val="26"/>
        </w:rPr>
      </w:pPr>
    </w:p>
    <w:p w14:paraId="6601C1B1" w14:textId="77777777" w:rsidR="0063681C" w:rsidRPr="00AA2F95" w:rsidRDefault="0063681C" w:rsidP="00E46090">
      <w:pPr>
        <w:spacing w:after="450"/>
        <w:contextualSpacing/>
        <w:rPr>
          <w:rFonts w:eastAsia="Times New Roman" w:cstheme="minorHAnsi"/>
          <w:b/>
          <w:bCs/>
          <w:color w:val="000000"/>
          <w:sz w:val="26"/>
          <w:szCs w:val="26"/>
        </w:rPr>
      </w:pPr>
    </w:p>
    <w:p w14:paraId="3699B06B" w14:textId="63AD1D82" w:rsidR="0063681C" w:rsidRPr="00AA2F95" w:rsidRDefault="00AB652D" w:rsidP="00E46090">
      <w:pPr>
        <w:spacing w:after="450"/>
        <w:contextualSpacing/>
        <w:rPr>
          <w:rFonts w:eastAsia="Times New Roman" w:cstheme="minorHAnsi"/>
          <w:b/>
          <w:bCs/>
          <w:color w:val="000000"/>
          <w:sz w:val="26"/>
          <w:szCs w:val="26"/>
        </w:rPr>
      </w:pPr>
      <w:r>
        <w:rPr>
          <w:rFonts w:cstheme="minorHAnsi"/>
          <w:b/>
          <w:bCs/>
          <w:noProof/>
          <w:color w:val="000000"/>
          <w:sz w:val="26"/>
          <w:szCs w:val="26"/>
        </w:rPr>
        <w:drawing>
          <wp:inline distT="0" distB="0" distL="0" distR="0" wp14:anchorId="0351F2AD" wp14:editId="5488A0C9">
            <wp:extent cx="3200400" cy="1061315"/>
            <wp:effectExtent l="0" t="0" r="0" b="5715"/>
            <wp:docPr id="43" name="Picture 4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 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1061315"/>
                    </a:xfrm>
                    <a:prstGeom prst="rect">
                      <a:avLst/>
                    </a:prstGeom>
                    <a:noFill/>
                    <a:ln>
                      <a:noFill/>
                    </a:ln>
                  </pic:spPr>
                </pic:pic>
              </a:graphicData>
            </a:graphic>
          </wp:inline>
        </w:drawing>
      </w:r>
    </w:p>
    <w:p w14:paraId="61EA7784" w14:textId="77777777" w:rsidR="0063681C" w:rsidRPr="00AA2F95" w:rsidRDefault="0063681C" w:rsidP="00E46090">
      <w:pPr>
        <w:spacing w:after="450"/>
        <w:contextualSpacing/>
        <w:rPr>
          <w:rFonts w:eastAsia="Times New Roman" w:cstheme="minorHAnsi"/>
          <w:b/>
          <w:bCs/>
          <w:color w:val="000000"/>
          <w:sz w:val="26"/>
          <w:szCs w:val="26"/>
        </w:rPr>
      </w:pPr>
    </w:p>
    <w:p w14:paraId="1211E718" w14:textId="499C124E" w:rsidR="0063681C" w:rsidRPr="00AA2F95" w:rsidRDefault="0063681C" w:rsidP="00E46090">
      <w:pPr>
        <w:spacing w:after="450"/>
        <w:contextualSpacing/>
        <w:rPr>
          <w:rFonts w:eastAsia="Times New Roman" w:cstheme="minorHAnsi"/>
          <w:b/>
          <w:bCs/>
          <w:color w:val="000000"/>
          <w:sz w:val="26"/>
          <w:szCs w:val="26"/>
        </w:rPr>
      </w:pPr>
    </w:p>
    <w:p w14:paraId="1C31C738" w14:textId="553757B1" w:rsidR="0063681C" w:rsidRPr="00AA2F95" w:rsidRDefault="00BE52AE" w:rsidP="00AB652D">
      <w:pPr>
        <w:spacing w:after="450"/>
        <w:contextualSpacing/>
        <w:jc w:val="center"/>
        <w:rPr>
          <w:rFonts w:eastAsia="Times New Roman" w:cstheme="minorHAnsi"/>
          <w:b/>
          <w:bCs/>
          <w:color w:val="000000"/>
          <w:sz w:val="26"/>
          <w:szCs w:val="26"/>
        </w:rPr>
      </w:pPr>
      <w:r>
        <w:rPr>
          <w:noProof/>
        </w:rPr>
        <w:drawing>
          <wp:inline distT="0" distB="0" distL="0" distR="0" wp14:anchorId="472C12F8" wp14:editId="14CF6C95">
            <wp:extent cx="2590800" cy="2590800"/>
            <wp:effectExtent l="0" t="0" r="0" b="0"/>
            <wp:docPr id="38" name="Picture 38" descr="Knights of North Castle: Vacation Bible School (Vbs) 2020 Knights of North  Castle Invitation Postcards (Pkg of 24): Quest for the King's Armor (Other)  - Walmart.com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ights of North Castle: Vacation Bible School (Vbs) 2020 Knights of North  Castle Invitation Postcards (Pkg of 24): Quest for the King's Armor (Other)  - Walmart.com - Walmart.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6F232540" w14:textId="77777777" w:rsidR="0063681C" w:rsidRPr="00AA2F95" w:rsidRDefault="0063681C" w:rsidP="00E46090">
      <w:pPr>
        <w:spacing w:after="450"/>
        <w:contextualSpacing/>
        <w:rPr>
          <w:rFonts w:eastAsia="Times New Roman" w:cstheme="minorHAnsi"/>
          <w:b/>
          <w:bCs/>
          <w:color w:val="000000"/>
          <w:sz w:val="26"/>
          <w:szCs w:val="26"/>
        </w:rPr>
      </w:pPr>
    </w:p>
    <w:p w14:paraId="1D0217C0" w14:textId="64CB1809" w:rsidR="0063681C" w:rsidRDefault="00AB652D" w:rsidP="00E46090">
      <w:pPr>
        <w:spacing w:after="450"/>
        <w:contextualSpacing/>
        <w:rPr>
          <w:rFonts w:eastAsia="Times New Roman" w:cstheme="minorHAnsi"/>
          <w:b/>
          <w:bCs/>
          <w:color w:val="000000"/>
          <w:sz w:val="26"/>
          <w:szCs w:val="26"/>
        </w:rPr>
      </w:pPr>
      <w:r>
        <w:rPr>
          <w:rFonts w:eastAsia="Times New Roman" w:cstheme="minorHAnsi"/>
          <w:b/>
          <w:bCs/>
          <w:color w:val="000000"/>
          <w:sz w:val="26"/>
          <w:szCs w:val="26"/>
        </w:rPr>
        <w:tab/>
      </w:r>
      <w:r>
        <w:rPr>
          <w:rFonts w:eastAsia="Times New Roman" w:cstheme="minorHAnsi"/>
          <w:b/>
          <w:bCs/>
          <w:color w:val="000000"/>
          <w:sz w:val="26"/>
          <w:szCs w:val="26"/>
        </w:rPr>
        <w:tab/>
        <w:t xml:space="preserve">VBS - Sunday </w:t>
      </w:r>
      <w:r w:rsidR="00612890">
        <w:rPr>
          <w:rFonts w:eastAsia="Times New Roman" w:cstheme="minorHAnsi"/>
          <w:b/>
          <w:bCs/>
          <w:color w:val="000000"/>
          <w:sz w:val="26"/>
          <w:szCs w:val="26"/>
        </w:rPr>
        <w:t>–</w:t>
      </w:r>
      <w:r>
        <w:rPr>
          <w:rFonts w:eastAsia="Times New Roman" w:cstheme="minorHAnsi"/>
          <w:b/>
          <w:bCs/>
          <w:color w:val="000000"/>
          <w:sz w:val="26"/>
          <w:szCs w:val="26"/>
        </w:rPr>
        <w:t xml:space="preserve"> Tuesday</w:t>
      </w:r>
    </w:p>
    <w:p w14:paraId="397ACBED" w14:textId="18C092EB" w:rsidR="00612890" w:rsidRPr="00AA2F95" w:rsidRDefault="00612890" w:rsidP="00E46090">
      <w:pPr>
        <w:spacing w:after="450"/>
        <w:contextualSpacing/>
        <w:rPr>
          <w:rFonts w:eastAsia="Times New Roman" w:cstheme="minorHAnsi"/>
          <w:b/>
          <w:bCs/>
          <w:color w:val="000000"/>
          <w:sz w:val="26"/>
          <w:szCs w:val="26"/>
        </w:rPr>
      </w:pPr>
      <w:r>
        <w:rPr>
          <w:rFonts w:eastAsia="Times New Roman" w:cstheme="minorHAnsi"/>
          <w:b/>
          <w:bCs/>
          <w:color w:val="000000"/>
          <w:sz w:val="26"/>
          <w:szCs w:val="26"/>
        </w:rPr>
        <w:tab/>
      </w:r>
      <w:r>
        <w:rPr>
          <w:rFonts w:eastAsia="Times New Roman" w:cstheme="minorHAnsi"/>
          <w:b/>
          <w:bCs/>
          <w:color w:val="000000"/>
          <w:sz w:val="26"/>
          <w:szCs w:val="26"/>
        </w:rPr>
        <w:tab/>
      </w:r>
      <w:r>
        <w:rPr>
          <w:rFonts w:eastAsia="Times New Roman" w:cstheme="minorHAnsi"/>
          <w:b/>
          <w:bCs/>
          <w:color w:val="000000"/>
          <w:sz w:val="26"/>
          <w:szCs w:val="26"/>
        </w:rPr>
        <w:tab/>
        <w:t>5:30 – 7:30 pm</w:t>
      </w:r>
    </w:p>
    <w:p w14:paraId="1FF1763F" w14:textId="516720ED" w:rsidR="0063681C" w:rsidRDefault="00AB652D" w:rsidP="00E46090">
      <w:pPr>
        <w:spacing w:after="450"/>
        <w:contextualSpacing/>
        <w:rPr>
          <w:rFonts w:eastAsia="Times New Roman" w:cstheme="minorHAnsi"/>
          <w:b/>
          <w:bCs/>
          <w:color w:val="000000"/>
          <w:sz w:val="26"/>
          <w:szCs w:val="26"/>
        </w:rPr>
      </w:pPr>
      <w:r>
        <w:rPr>
          <w:rFonts w:eastAsia="Times New Roman" w:cstheme="minorHAnsi"/>
          <w:b/>
          <w:bCs/>
          <w:color w:val="000000"/>
          <w:sz w:val="26"/>
          <w:szCs w:val="26"/>
        </w:rPr>
        <w:tab/>
      </w:r>
      <w:r>
        <w:rPr>
          <w:rFonts w:eastAsia="Times New Roman" w:cstheme="minorHAnsi"/>
          <w:b/>
          <w:bCs/>
          <w:color w:val="000000"/>
          <w:sz w:val="26"/>
          <w:szCs w:val="26"/>
        </w:rPr>
        <w:tab/>
        <w:t xml:space="preserve">Program </w:t>
      </w:r>
      <w:r w:rsidR="00612890">
        <w:rPr>
          <w:rFonts w:eastAsia="Times New Roman" w:cstheme="minorHAnsi"/>
          <w:b/>
          <w:bCs/>
          <w:color w:val="000000"/>
          <w:sz w:val="26"/>
          <w:szCs w:val="26"/>
        </w:rPr>
        <w:t>–</w:t>
      </w:r>
      <w:r>
        <w:rPr>
          <w:rFonts w:eastAsia="Times New Roman" w:cstheme="minorHAnsi"/>
          <w:b/>
          <w:bCs/>
          <w:color w:val="000000"/>
          <w:sz w:val="26"/>
          <w:szCs w:val="26"/>
        </w:rPr>
        <w:t xml:space="preserve"> Wednesday</w:t>
      </w:r>
    </w:p>
    <w:p w14:paraId="2278ED0E" w14:textId="7EBF1504" w:rsidR="00612890" w:rsidRPr="00AA2F95" w:rsidRDefault="00612890" w:rsidP="00E46090">
      <w:pPr>
        <w:spacing w:after="450"/>
        <w:contextualSpacing/>
        <w:rPr>
          <w:rFonts w:eastAsia="Times New Roman" w:cstheme="minorHAnsi"/>
          <w:b/>
          <w:bCs/>
          <w:color w:val="000000"/>
          <w:sz w:val="26"/>
          <w:szCs w:val="26"/>
        </w:rPr>
      </w:pPr>
      <w:r>
        <w:rPr>
          <w:rFonts w:eastAsia="Times New Roman" w:cstheme="minorHAnsi"/>
          <w:b/>
          <w:bCs/>
          <w:color w:val="000000"/>
          <w:sz w:val="26"/>
          <w:szCs w:val="26"/>
        </w:rPr>
        <w:tab/>
      </w:r>
      <w:r>
        <w:rPr>
          <w:rFonts w:eastAsia="Times New Roman" w:cstheme="minorHAnsi"/>
          <w:b/>
          <w:bCs/>
          <w:color w:val="000000"/>
          <w:sz w:val="26"/>
          <w:szCs w:val="26"/>
        </w:rPr>
        <w:tab/>
      </w:r>
      <w:r>
        <w:rPr>
          <w:rFonts w:eastAsia="Times New Roman" w:cstheme="minorHAnsi"/>
          <w:b/>
          <w:bCs/>
          <w:color w:val="000000"/>
          <w:sz w:val="26"/>
          <w:szCs w:val="26"/>
        </w:rPr>
        <w:tab/>
        <w:t xml:space="preserve">   6:30  pm</w:t>
      </w:r>
    </w:p>
    <w:p w14:paraId="22420CA5" w14:textId="77777777" w:rsidR="0063681C" w:rsidRDefault="0063681C" w:rsidP="00E46090">
      <w:pPr>
        <w:spacing w:after="450"/>
        <w:contextualSpacing/>
        <w:rPr>
          <w:rFonts w:eastAsia="Times New Roman" w:cstheme="minorHAnsi"/>
          <w:b/>
          <w:bCs/>
          <w:color w:val="000000"/>
        </w:rPr>
      </w:pPr>
    </w:p>
    <w:p w14:paraId="233058D2" w14:textId="77777777" w:rsidR="0063681C" w:rsidRDefault="0063681C" w:rsidP="00E46090">
      <w:pPr>
        <w:spacing w:after="450"/>
        <w:contextualSpacing/>
        <w:rPr>
          <w:rFonts w:eastAsia="Times New Roman" w:cstheme="minorHAnsi"/>
          <w:b/>
          <w:bCs/>
          <w:color w:val="000000"/>
        </w:rPr>
      </w:pPr>
    </w:p>
    <w:p w14:paraId="04D50D3D" w14:textId="77777777" w:rsidR="0063681C" w:rsidRDefault="0063681C" w:rsidP="00E46090">
      <w:pPr>
        <w:spacing w:after="450"/>
        <w:contextualSpacing/>
        <w:rPr>
          <w:rFonts w:eastAsia="Times New Roman" w:cstheme="minorHAnsi"/>
          <w:b/>
          <w:bCs/>
          <w:color w:val="000000"/>
        </w:rPr>
      </w:pPr>
    </w:p>
    <w:p w14:paraId="780F9832" w14:textId="77777777" w:rsidR="0063681C" w:rsidRDefault="0063681C" w:rsidP="00E46090">
      <w:pPr>
        <w:spacing w:after="450"/>
        <w:contextualSpacing/>
        <w:rPr>
          <w:rFonts w:eastAsia="Times New Roman" w:cstheme="minorHAnsi"/>
          <w:b/>
          <w:bCs/>
          <w:color w:val="000000"/>
        </w:rPr>
      </w:pPr>
    </w:p>
    <w:p w14:paraId="2A249801" w14:textId="77777777" w:rsidR="0063681C" w:rsidRDefault="0063681C" w:rsidP="00E46090">
      <w:pPr>
        <w:spacing w:after="450"/>
        <w:contextualSpacing/>
        <w:rPr>
          <w:rFonts w:eastAsia="Times New Roman" w:cstheme="minorHAnsi"/>
          <w:b/>
          <w:bCs/>
          <w:color w:val="000000"/>
        </w:rPr>
      </w:pPr>
    </w:p>
    <w:p w14:paraId="5B34C8F0" w14:textId="77777777" w:rsidR="0063681C" w:rsidRDefault="0063681C" w:rsidP="00E46090">
      <w:pPr>
        <w:spacing w:after="450"/>
        <w:contextualSpacing/>
        <w:rPr>
          <w:rFonts w:eastAsia="Times New Roman" w:cstheme="minorHAnsi"/>
          <w:b/>
          <w:bCs/>
          <w:color w:val="000000"/>
        </w:rPr>
      </w:pPr>
    </w:p>
    <w:p w14:paraId="09C01280" w14:textId="77777777" w:rsidR="0063681C" w:rsidRDefault="0063681C" w:rsidP="00E46090">
      <w:pPr>
        <w:spacing w:after="450"/>
        <w:contextualSpacing/>
        <w:rPr>
          <w:rFonts w:eastAsia="Times New Roman" w:cstheme="minorHAnsi"/>
          <w:b/>
          <w:bCs/>
          <w:color w:val="000000"/>
        </w:rPr>
      </w:pPr>
    </w:p>
    <w:p w14:paraId="132E540A" w14:textId="77777777" w:rsidR="0063681C" w:rsidRDefault="0063681C" w:rsidP="00E46090">
      <w:pPr>
        <w:spacing w:after="450"/>
        <w:contextualSpacing/>
        <w:rPr>
          <w:rFonts w:eastAsia="Times New Roman" w:cstheme="minorHAnsi"/>
          <w:b/>
          <w:bCs/>
          <w:color w:val="000000"/>
        </w:rPr>
      </w:pPr>
    </w:p>
    <w:p w14:paraId="7C8843D0" w14:textId="77777777" w:rsidR="0063681C" w:rsidRDefault="0063681C" w:rsidP="00E46090">
      <w:pPr>
        <w:spacing w:after="450"/>
        <w:contextualSpacing/>
        <w:rPr>
          <w:rFonts w:eastAsia="Times New Roman" w:cstheme="minorHAnsi"/>
          <w:b/>
          <w:bCs/>
          <w:color w:val="000000"/>
        </w:rPr>
      </w:pPr>
    </w:p>
    <w:p w14:paraId="63650978" w14:textId="77777777" w:rsidR="0063681C" w:rsidRDefault="0063681C" w:rsidP="00E46090">
      <w:pPr>
        <w:spacing w:after="450"/>
        <w:contextualSpacing/>
        <w:rPr>
          <w:rFonts w:eastAsia="Times New Roman" w:cstheme="minorHAnsi"/>
          <w:b/>
          <w:bCs/>
          <w:color w:val="000000"/>
        </w:rPr>
      </w:pPr>
    </w:p>
    <w:p w14:paraId="64E76377" w14:textId="77777777" w:rsidR="0063681C" w:rsidRDefault="0063681C" w:rsidP="00E46090">
      <w:pPr>
        <w:spacing w:after="450"/>
        <w:contextualSpacing/>
        <w:rPr>
          <w:rFonts w:eastAsia="Times New Roman" w:cstheme="minorHAnsi"/>
          <w:b/>
          <w:bCs/>
          <w:color w:val="000000"/>
        </w:rPr>
      </w:pPr>
    </w:p>
    <w:p w14:paraId="6FB61DE7" w14:textId="77777777" w:rsidR="0063681C" w:rsidRDefault="0063681C" w:rsidP="00E46090">
      <w:pPr>
        <w:spacing w:after="450"/>
        <w:contextualSpacing/>
        <w:rPr>
          <w:rFonts w:eastAsia="Times New Roman" w:cstheme="minorHAnsi"/>
          <w:b/>
          <w:bCs/>
          <w:color w:val="000000"/>
        </w:rPr>
      </w:pPr>
    </w:p>
    <w:p w14:paraId="59ECB9EF" w14:textId="77777777" w:rsidR="0063681C" w:rsidRDefault="0063681C" w:rsidP="00E46090">
      <w:pPr>
        <w:spacing w:after="450"/>
        <w:contextualSpacing/>
        <w:rPr>
          <w:rFonts w:eastAsia="Times New Roman" w:cstheme="minorHAnsi"/>
          <w:b/>
          <w:bCs/>
          <w:color w:val="000000"/>
        </w:rPr>
      </w:pPr>
    </w:p>
    <w:p w14:paraId="1EDDC7C3" w14:textId="77777777" w:rsidR="0063681C" w:rsidRDefault="0063681C" w:rsidP="00E46090">
      <w:pPr>
        <w:spacing w:after="450"/>
        <w:contextualSpacing/>
        <w:rPr>
          <w:rFonts w:eastAsia="Times New Roman" w:cstheme="minorHAnsi"/>
          <w:b/>
          <w:bCs/>
          <w:color w:val="000000"/>
        </w:rPr>
      </w:pPr>
    </w:p>
    <w:p w14:paraId="2867168D" w14:textId="77777777" w:rsidR="0063681C" w:rsidRDefault="0063681C" w:rsidP="00E46090">
      <w:pPr>
        <w:spacing w:after="450"/>
        <w:contextualSpacing/>
        <w:rPr>
          <w:rFonts w:eastAsia="Times New Roman" w:cstheme="minorHAnsi"/>
          <w:b/>
          <w:bCs/>
          <w:color w:val="000000"/>
        </w:rPr>
      </w:pPr>
    </w:p>
    <w:p w14:paraId="3B29026A" w14:textId="77777777" w:rsidR="0063681C" w:rsidRDefault="0063681C" w:rsidP="00E46090">
      <w:pPr>
        <w:spacing w:after="450"/>
        <w:contextualSpacing/>
        <w:rPr>
          <w:rFonts w:eastAsia="Times New Roman" w:cstheme="minorHAnsi"/>
          <w:b/>
          <w:bCs/>
          <w:color w:val="000000"/>
        </w:rPr>
      </w:pPr>
    </w:p>
    <w:p w14:paraId="6EDFF45B" w14:textId="77777777" w:rsidR="0063681C" w:rsidRDefault="0063681C" w:rsidP="00E46090">
      <w:pPr>
        <w:spacing w:after="450"/>
        <w:contextualSpacing/>
        <w:rPr>
          <w:rFonts w:eastAsia="Times New Roman" w:cstheme="minorHAnsi"/>
          <w:b/>
          <w:bCs/>
          <w:color w:val="000000"/>
        </w:rPr>
      </w:pPr>
    </w:p>
    <w:p w14:paraId="586F4CFB" w14:textId="77777777" w:rsidR="0063681C" w:rsidRDefault="0063681C" w:rsidP="00E46090">
      <w:pPr>
        <w:spacing w:after="450"/>
        <w:contextualSpacing/>
        <w:rPr>
          <w:rFonts w:eastAsia="Times New Roman" w:cstheme="minorHAnsi"/>
          <w:b/>
          <w:bCs/>
          <w:color w:val="000000"/>
        </w:rPr>
      </w:pPr>
    </w:p>
    <w:p w14:paraId="499CB291" w14:textId="77777777" w:rsidR="0063681C" w:rsidRDefault="0063681C" w:rsidP="00E46090">
      <w:pPr>
        <w:spacing w:after="450"/>
        <w:contextualSpacing/>
        <w:rPr>
          <w:rFonts w:eastAsia="Times New Roman" w:cstheme="minorHAnsi"/>
          <w:b/>
          <w:bCs/>
          <w:color w:val="000000"/>
        </w:rPr>
      </w:pPr>
    </w:p>
    <w:p w14:paraId="60DB0DFA" w14:textId="77777777" w:rsidR="0063681C" w:rsidRDefault="0063681C" w:rsidP="00E46090">
      <w:pPr>
        <w:spacing w:after="450"/>
        <w:contextualSpacing/>
        <w:rPr>
          <w:rFonts w:eastAsia="Times New Roman" w:cstheme="minorHAnsi"/>
          <w:b/>
          <w:bCs/>
          <w:color w:val="000000"/>
        </w:rPr>
      </w:pPr>
    </w:p>
    <w:p w14:paraId="7121CDAB" w14:textId="77777777" w:rsidR="0063681C" w:rsidRDefault="0063681C" w:rsidP="00E46090">
      <w:pPr>
        <w:spacing w:after="450"/>
        <w:contextualSpacing/>
        <w:rPr>
          <w:rFonts w:eastAsia="Times New Roman" w:cstheme="minorHAnsi"/>
          <w:b/>
          <w:bCs/>
          <w:color w:val="000000"/>
        </w:rPr>
      </w:pPr>
    </w:p>
    <w:p w14:paraId="6DBEC297" w14:textId="77777777" w:rsidR="0063681C" w:rsidRDefault="0063681C" w:rsidP="00E46090">
      <w:pPr>
        <w:spacing w:after="450"/>
        <w:contextualSpacing/>
        <w:rPr>
          <w:rFonts w:eastAsia="Times New Roman" w:cstheme="minorHAnsi"/>
          <w:b/>
          <w:bCs/>
          <w:color w:val="000000"/>
        </w:rPr>
      </w:pPr>
    </w:p>
    <w:p w14:paraId="186C6CC4" w14:textId="77777777" w:rsidR="00F65D14" w:rsidRDefault="00F65D14" w:rsidP="00E46090">
      <w:pPr>
        <w:spacing w:after="450"/>
        <w:contextualSpacing/>
        <w:rPr>
          <w:rFonts w:eastAsia="Times New Roman" w:cstheme="minorHAnsi"/>
          <w:b/>
          <w:bCs/>
          <w:color w:val="000000"/>
        </w:rPr>
        <w:sectPr w:rsidR="00F65D14" w:rsidSect="00F65D14">
          <w:type w:val="continuous"/>
          <w:pgSz w:w="12240" w:h="15840" w:code="1"/>
          <w:pgMar w:top="720" w:right="720" w:bottom="720" w:left="720" w:header="720" w:footer="720" w:gutter="0"/>
          <w:pgNumType w:start="1"/>
          <w:cols w:num="2" w:space="720"/>
          <w:docGrid w:linePitch="326"/>
        </w:sectPr>
      </w:pPr>
    </w:p>
    <w:p w14:paraId="76CCD7A2" w14:textId="77777777" w:rsidR="00C17CCF" w:rsidRDefault="00C17CCF" w:rsidP="00E46090">
      <w:pPr>
        <w:spacing w:after="450"/>
        <w:contextualSpacing/>
        <w:rPr>
          <w:rFonts w:eastAsia="Times New Roman" w:cstheme="minorHAnsi"/>
          <w:b/>
          <w:bCs/>
          <w:color w:val="000000"/>
        </w:rPr>
      </w:pPr>
    </w:p>
    <w:p w14:paraId="6BD0181A" w14:textId="77777777" w:rsidR="00C17CCF" w:rsidRDefault="00C17CCF" w:rsidP="00E46090">
      <w:pPr>
        <w:spacing w:after="450"/>
        <w:contextualSpacing/>
        <w:rPr>
          <w:rFonts w:eastAsia="Times New Roman" w:cstheme="minorHAnsi"/>
          <w:b/>
          <w:bCs/>
          <w:color w:val="000000"/>
        </w:rPr>
      </w:pPr>
    </w:p>
    <w:p w14:paraId="20C0EDE2" w14:textId="77777777" w:rsidR="00C17CCF" w:rsidRDefault="00C17CCF" w:rsidP="00E46090">
      <w:pPr>
        <w:spacing w:after="450"/>
        <w:contextualSpacing/>
        <w:rPr>
          <w:rFonts w:eastAsia="Times New Roman" w:cstheme="minorHAnsi"/>
          <w:b/>
          <w:bCs/>
          <w:color w:val="000000"/>
        </w:rPr>
      </w:pPr>
    </w:p>
    <w:p w14:paraId="37FDED9A" w14:textId="77777777" w:rsidR="00AA2F95" w:rsidRDefault="00AA2F95" w:rsidP="00E46090">
      <w:pPr>
        <w:spacing w:after="450"/>
        <w:contextualSpacing/>
        <w:rPr>
          <w:rFonts w:eastAsia="Times New Roman" w:cstheme="minorHAnsi"/>
          <w:b/>
          <w:bCs/>
          <w:color w:val="000000"/>
        </w:rPr>
      </w:pPr>
    </w:p>
    <w:p w14:paraId="0D0626F9" w14:textId="77777777" w:rsidR="00AA2F95" w:rsidRDefault="00AA2F95" w:rsidP="00E46090">
      <w:pPr>
        <w:spacing w:after="450"/>
        <w:contextualSpacing/>
        <w:rPr>
          <w:rFonts w:eastAsia="Times New Roman" w:cstheme="minorHAnsi"/>
          <w:b/>
          <w:bCs/>
          <w:color w:val="000000"/>
        </w:rPr>
      </w:pPr>
    </w:p>
    <w:p w14:paraId="05E6588E" w14:textId="77777777" w:rsidR="00AA2F95" w:rsidRDefault="00AA2F95" w:rsidP="00E46090">
      <w:pPr>
        <w:spacing w:after="450"/>
        <w:contextualSpacing/>
        <w:rPr>
          <w:rFonts w:eastAsia="Times New Roman" w:cstheme="minorHAnsi"/>
          <w:b/>
          <w:bCs/>
          <w:color w:val="000000"/>
        </w:rPr>
      </w:pPr>
    </w:p>
    <w:p w14:paraId="57A81F13" w14:textId="77777777" w:rsidR="00AA2F95" w:rsidRDefault="00AA2F95" w:rsidP="00E46090">
      <w:pPr>
        <w:spacing w:after="450"/>
        <w:contextualSpacing/>
        <w:rPr>
          <w:rFonts w:eastAsia="Times New Roman" w:cstheme="minorHAnsi"/>
          <w:b/>
          <w:bCs/>
          <w:color w:val="000000"/>
        </w:rPr>
      </w:pPr>
    </w:p>
    <w:p w14:paraId="5788478E" w14:textId="77777777" w:rsidR="00AA2F95" w:rsidRDefault="00AA2F95" w:rsidP="00E46090">
      <w:pPr>
        <w:spacing w:after="450"/>
        <w:contextualSpacing/>
        <w:rPr>
          <w:rFonts w:eastAsia="Times New Roman" w:cstheme="minorHAnsi"/>
          <w:b/>
          <w:bCs/>
          <w:color w:val="000000"/>
        </w:rPr>
      </w:pPr>
    </w:p>
    <w:p w14:paraId="59FE7ECC" w14:textId="77777777" w:rsidR="00AA2F95" w:rsidRDefault="00AA2F95" w:rsidP="00E46090">
      <w:pPr>
        <w:spacing w:after="450"/>
        <w:contextualSpacing/>
        <w:rPr>
          <w:rFonts w:eastAsia="Times New Roman" w:cstheme="minorHAnsi"/>
          <w:b/>
          <w:bCs/>
          <w:color w:val="000000"/>
        </w:rPr>
      </w:pPr>
    </w:p>
    <w:p w14:paraId="7DAF5AE8" w14:textId="77777777" w:rsidR="00AA2F95" w:rsidRDefault="00AA2F95" w:rsidP="00E46090">
      <w:pPr>
        <w:spacing w:after="450"/>
        <w:contextualSpacing/>
        <w:rPr>
          <w:rFonts w:eastAsia="Times New Roman" w:cstheme="minorHAnsi"/>
          <w:b/>
          <w:bCs/>
          <w:color w:val="000000"/>
        </w:rPr>
      </w:pPr>
    </w:p>
    <w:p w14:paraId="5B3B959B" w14:textId="77777777" w:rsidR="00AA2F95" w:rsidRDefault="00AA2F95" w:rsidP="00E46090">
      <w:pPr>
        <w:spacing w:after="450"/>
        <w:contextualSpacing/>
        <w:rPr>
          <w:rFonts w:eastAsia="Times New Roman" w:cstheme="minorHAnsi"/>
          <w:b/>
          <w:bCs/>
          <w:color w:val="000000"/>
        </w:rPr>
      </w:pPr>
    </w:p>
    <w:p w14:paraId="1CB51B8E" w14:textId="77777777" w:rsidR="00AA2F95" w:rsidRDefault="00AA2F95" w:rsidP="00E46090">
      <w:pPr>
        <w:spacing w:after="450"/>
        <w:contextualSpacing/>
        <w:rPr>
          <w:rFonts w:eastAsia="Times New Roman" w:cstheme="minorHAnsi"/>
          <w:b/>
          <w:bCs/>
          <w:color w:val="000000"/>
        </w:rPr>
      </w:pPr>
    </w:p>
    <w:p w14:paraId="691A9355" w14:textId="77777777" w:rsidR="00AA2F95" w:rsidRDefault="00AA2F95" w:rsidP="00E46090">
      <w:pPr>
        <w:spacing w:after="450"/>
        <w:contextualSpacing/>
        <w:rPr>
          <w:rFonts w:eastAsia="Times New Roman" w:cstheme="minorHAnsi"/>
          <w:b/>
          <w:bCs/>
          <w:color w:val="000000"/>
        </w:rPr>
      </w:pPr>
    </w:p>
    <w:p w14:paraId="1D264E00" w14:textId="77777777" w:rsidR="00C04180" w:rsidRDefault="00C04180" w:rsidP="00E46090">
      <w:pPr>
        <w:spacing w:after="450"/>
        <w:contextualSpacing/>
        <w:rPr>
          <w:rFonts w:eastAsia="Times New Roman" w:cstheme="minorHAnsi"/>
          <w:b/>
          <w:bCs/>
          <w:color w:val="000000"/>
        </w:rPr>
      </w:pPr>
    </w:p>
    <w:p w14:paraId="2F2AF128" w14:textId="77777777" w:rsidR="00C04180" w:rsidRDefault="00C04180" w:rsidP="00E46090">
      <w:pPr>
        <w:spacing w:after="450"/>
        <w:contextualSpacing/>
        <w:rPr>
          <w:rFonts w:eastAsia="Times New Roman" w:cstheme="minorHAnsi"/>
          <w:b/>
          <w:bCs/>
          <w:color w:val="000000"/>
        </w:rPr>
      </w:pPr>
    </w:p>
    <w:p w14:paraId="45BF40AE" w14:textId="77777777" w:rsidR="00C04180" w:rsidRDefault="00C04180" w:rsidP="00E46090">
      <w:pPr>
        <w:spacing w:after="450"/>
        <w:contextualSpacing/>
        <w:rPr>
          <w:rFonts w:eastAsia="Times New Roman" w:cstheme="minorHAnsi"/>
          <w:b/>
          <w:bCs/>
          <w:color w:val="000000"/>
        </w:rPr>
      </w:pPr>
    </w:p>
    <w:p w14:paraId="73B349F0" w14:textId="77777777" w:rsidR="00C04180" w:rsidRDefault="00C04180" w:rsidP="00E46090">
      <w:pPr>
        <w:spacing w:after="450"/>
        <w:contextualSpacing/>
        <w:rPr>
          <w:rFonts w:eastAsia="Times New Roman" w:cstheme="minorHAnsi"/>
          <w:b/>
          <w:bCs/>
          <w:color w:val="000000"/>
        </w:rPr>
      </w:pPr>
    </w:p>
    <w:p w14:paraId="68D1E12F" w14:textId="77777777" w:rsidR="00C04180" w:rsidRDefault="00C04180" w:rsidP="00E46090">
      <w:pPr>
        <w:spacing w:after="450"/>
        <w:contextualSpacing/>
        <w:rPr>
          <w:rFonts w:eastAsia="Times New Roman" w:cstheme="minorHAnsi"/>
          <w:b/>
          <w:bCs/>
          <w:color w:val="000000"/>
        </w:rPr>
      </w:pPr>
    </w:p>
    <w:p w14:paraId="073EDC1E" w14:textId="77777777" w:rsidR="00C04180" w:rsidRDefault="00C04180" w:rsidP="00E46090">
      <w:pPr>
        <w:spacing w:after="450"/>
        <w:contextualSpacing/>
        <w:rPr>
          <w:rFonts w:eastAsia="Times New Roman" w:cstheme="minorHAnsi"/>
          <w:b/>
          <w:bCs/>
          <w:color w:val="000000"/>
        </w:rPr>
      </w:pPr>
    </w:p>
    <w:p w14:paraId="3D1F5CEF" w14:textId="77777777" w:rsidR="00C04180" w:rsidRDefault="00C04180" w:rsidP="00E46090">
      <w:pPr>
        <w:spacing w:after="450"/>
        <w:contextualSpacing/>
        <w:rPr>
          <w:rFonts w:eastAsia="Times New Roman" w:cstheme="minorHAnsi"/>
          <w:b/>
          <w:bCs/>
          <w:color w:val="000000"/>
        </w:rPr>
      </w:pPr>
    </w:p>
    <w:p w14:paraId="7A1791E8" w14:textId="77777777" w:rsidR="00C04180" w:rsidRDefault="00C04180" w:rsidP="00E46090">
      <w:pPr>
        <w:spacing w:after="450"/>
        <w:contextualSpacing/>
        <w:rPr>
          <w:rFonts w:eastAsia="Times New Roman" w:cstheme="minorHAnsi"/>
          <w:b/>
          <w:bCs/>
          <w:color w:val="000000"/>
        </w:rPr>
      </w:pPr>
    </w:p>
    <w:p w14:paraId="01E64D67" w14:textId="77777777" w:rsidR="00C04180" w:rsidRDefault="00C04180" w:rsidP="00E46090">
      <w:pPr>
        <w:spacing w:after="450"/>
        <w:contextualSpacing/>
        <w:rPr>
          <w:rFonts w:eastAsia="Times New Roman" w:cstheme="minorHAnsi"/>
          <w:b/>
          <w:bCs/>
          <w:color w:val="000000"/>
        </w:rPr>
      </w:pPr>
    </w:p>
    <w:p w14:paraId="1BA894A4" w14:textId="77777777" w:rsidR="00C04180" w:rsidRDefault="00C04180" w:rsidP="00E46090">
      <w:pPr>
        <w:spacing w:after="450"/>
        <w:contextualSpacing/>
        <w:rPr>
          <w:rFonts w:eastAsia="Times New Roman" w:cstheme="minorHAnsi"/>
          <w:b/>
          <w:bCs/>
          <w:color w:val="000000"/>
        </w:rPr>
      </w:pPr>
    </w:p>
    <w:p w14:paraId="1A8FD511" w14:textId="77777777" w:rsidR="00C04180" w:rsidRDefault="00C04180" w:rsidP="00E46090">
      <w:pPr>
        <w:spacing w:after="450"/>
        <w:contextualSpacing/>
        <w:rPr>
          <w:rFonts w:eastAsia="Times New Roman" w:cstheme="minorHAnsi"/>
          <w:b/>
          <w:bCs/>
          <w:color w:val="000000"/>
        </w:rPr>
      </w:pPr>
    </w:p>
    <w:p w14:paraId="4C94C0C0" w14:textId="2D5B170B" w:rsidR="00376E6E" w:rsidRDefault="0025788C" w:rsidP="00E46090">
      <w:pPr>
        <w:spacing w:after="450"/>
        <w:contextualSpacing/>
        <w:rPr>
          <w:rFonts w:eastAsia="Times New Roman" w:cstheme="minorHAnsi"/>
          <w:b/>
          <w:bCs/>
          <w:color w:val="000000"/>
        </w:rPr>
      </w:pPr>
      <w:r>
        <w:rPr>
          <w:rFonts w:eastAsia="Times New Roman" w:cstheme="minorHAnsi"/>
          <w:b/>
          <w:bCs/>
          <w:color w:val="000000"/>
        </w:rPr>
        <w:t>Trinity UMC</w:t>
      </w:r>
    </w:p>
    <w:p w14:paraId="1F731257" w14:textId="219AE3BC" w:rsidR="0025788C" w:rsidRDefault="0025788C" w:rsidP="00E46090">
      <w:pPr>
        <w:spacing w:after="450"/>
        <w:contextualSpacing/>
        <w:rPr>
          <w:rFonts w:eastAsia="Times New Roman" w:cstheme="minorHAnsi"/>
          <w:b/>
          <w:bCs/>
          <w:color w:val="000000"/>
        </w:rPr>
      </w:pPr>
      <w:r>
        <w:rPr>
          <w:rFonts w:eastAsia="Times New Roman" w:cstheme="minorHAnsi"/>
          <w:b/>
          <w:bCs/>
          <w:color w:val="000000"/>
        </w:rPr>
        <w:t>1160 Trinity Church Road</w:t>
      </w:r>
    </w:p>
    <w:p w14:paraId="4E1F73EB" w14:textId="70D97762" w:rsidR="0025788C" w:rsidRDefault="0025788C" w:rsidP="00E46090">
      <w:pPr>
        <w:spacing w:after="450"/>
        <w:contextualSpacing/>
        <w:rPr>
          <w:rFonts w:eastAsia="Times New Roman" w:cstheme="minorHAnsi"/>
          <w:b/>
          <w:bCs/>
          <w:color w:val="000000"/>
        </w:rPr>
      </w:pPr>
      <w:r>
        <w:rPr>
          <w:rFonts w:eastAsia="Times New Roman" w:cstheme="minorHAnsi"/>
          <w:b/>
          <w:bCs/>
          <w:color w:val="000000"/>
        </w:rPr>
        <w:t>Silverstreet, SC 29145</w:t>
      </w:r>
      <w:r w:rsidR="0044334D">
        <w:rPr>
          <w:rFonts w:eastAsia="Times New Roman" w:cstheme="minorHAnsi"/>
          <w:b/>
          <w:bCs/>
          <w:color w:val="000000"/>
        </w:rPr>
        <w:t xml:space="preserve">   </w:t>
      </w:r>
    </w:p>
    <w:p w14:paraId="5B5DFEE5" w14:textId="77777777" w:rsidR="00376E6E" w:rsidRDefault="00376E6E" w:rsidP="00E46090">
      <w:pPr>
        <w:spacing w:after="450"/>
        <w:contextualSpacing/>
        <w:rPr>
          <w:rFonts w:eastAsia="Times New Roman" w:cstheme="minorHAnsi"/>
          <w:b/>
          <w:bCs/>
          <w:color w:val="000000"/>
        </w:rPr>
      </w:pPr>
    </w:p>
    <w:p w14:paraId="1FFBFC0A" w14:textId="77777777" w:rsidR="00376E6E" w:rsidRDefault="00376E6E" w:rsidP="00E46090">
      <w:pPr>
        <w:spacing w:after="450"/>
        <w:contextualSpacing/>
        <w:rPr>
          <w:rFonts w:eastAsia="Times New Roman" w:cstheme="minorHAnsi"/>
          <w:b/>
          <w:bCs/>
          <w:color w:val="000000"/>
        </w:rPr>
      </w:pPr>
    </w:p>
    <w:p w14:paraId="369910DC" w14:textId="77777777" w:rsidR="00376E6E" w:rsidRDefault="00376E6E" w:rsidP="00E46090">
      <w:pPr>
        <w:spacing w:after="450"/>
        <w:contextualSpacing/>
        <w:rPr>
          <w:rFonts w:eastAsia="Times New Roman" w:cstheme="minorHAnsi"/>
          <w:b/>
          <w:bCs/>
          <w:color w:val="000000"/>
        </w:rPr>
      </w:pPr>
    </w:p>
    <w:p w14:paraId="1540199F" w14:textId="77777777" w:rsidR="00376E6E" w:rsidRDefault="00376E6E" w:rsidP="00E46090">
      <w:pPr>
        <w:spacing w:after="450"/>
        <w:contextualSpacing/>
        <w:rPr>
          <w:rFonts w:eastAsia="Times New Roman" w:cstheme="minorHAnsi"/>
          <w:b/>
          <w:bCs/>
          <w:color w:val="000000"/>
        </w:rPr>
      </w:pPr>
    </w:p>
    <w:p w14:paraId="0C55E006" w14:textId="77777777" w:rsidR="00376E6E" w:rsidRDefault="00376E6E" w:rsidP="00E46090">
      <w:pPr>
        <w:spacing w:after="450"/>
        <w:contextualSpacing/>
        <w:rPr>
          <w:rFonts w:eastAsia="Times New Roman" w:cstheme="minorHAnsi"/>
          <w:b/>
          <w:bCs/>
          <w:color w:val="000000"/>
        </w:rPr>
      </w:pPr>
    </w:p>
    <w:p w14:paraId="2C6253A2" w14:textId="77777777" w:rsidR="00376E6E" w:rsidRDefault="00376E6E" w:rsidP="00E46090">
      <w:pPr>
        <w:spacing w:after="450"/>
        <w:contextualSpacing/>
        <w:rPr>
          <w:rFonts w:eastAsia="Times New Roman" w:cstheme="minorHAnsi"/>
          <w:b/>
          <w:bCs/>
          <w:color w:val="000000"/>
        </w:rPr>
      </w:pPr>
    </w:p>
    <w:p w14:paraId="541E0E2B" w14:textId="77777777" w:rsidR="00376E6E" w:rsidRDefault="00376E6E" w:rsidP="00E46090">
      <w:pPr>
        <w:spacing w:after="450"/>
        <w:contextualSpacing/>
        <w:rPr>
          <w:rFonts w:eastAsia="Times New Roman" w:cstheme="minorHAnsi"/>
          <w:b/>
          <w:bCs/>
          <w:color w:val="000000"/>
        </w:rPr>
      </w:pPr>
    </w:p>
    <w:p w14:paraId="7B6E4654" w14:textId="77777777" w:rsidR="00376E6E" w:rsidRDefault="00376E6E" w:rsidP="00E46090">
      <w:pPr>
        <w:spacing w:after="450"/>
        <w:contextualSpacing/>
        <w:rPr>
          <w:rFonts w:eastAsia="Times New Roman" w:cstheme="minorHAnsi"/>
          <w:b/>
          <w:bCs/>
          <w:color w:val="000000"/>
        </w:rPr>
      </w:pPr>
    </w:p>
    <w:p w14:paraId="4EAA0531" w14:textId="77777777" w:rsidR="00376E6E" w:rsidRDefault="00376E6E" w:rsidP="00E46090">
      <w:pPr>
        <w:spacing w:after="450"/>
        <w:contextualSpacing/>
        <w:rPr>
          <w:rFonts w:eastAsia="Times New Roman" w:cstheme="minorHAnsi"/>
          <w:b/>
          <w:bCs/>
          <w:color w:val="000000"/>
        </w:rPr>
      </w:pPr>
    </w:p>
    <w:p w14:paraId="001BEE10" w14:textId="77777777" w:rsidR="00376E6E" w:rsidRDefault="00376E6E" w:rsidP="00E46090">
      <w:pPr>
        <w:spacing w:after="450"/>
        <w:contextualSpacing/>
        <w:rPr>
          <w:rFonts w:eastAsia="Times New Roman" w:cstheme="minorHAnsi"/>
          <w:b/>
          <w:bCs/>
          <w:color w:val="000000"/>
        </w:rPr>
        <w:sectPr w:rsidR="00376E6E" w:rsidSect="002D30BB">
          <w:type w:val="continuous"/>
          <w:pgSz w:w="12240" w:h="15840" w:code="1"/>
          <w:pgMar w:top="720" w:right="720" w:bottom="720" w:left="720" w:header="720" w:footer="720" w:gutter="0"/>
          <w:pgNumType w:start="1"/>
          <w:cols w:space="720"/>
          <w:docGrid w:linePitch="326"/>
        </w:sectPr>
      </w:pPr>
    </w:p>
    <w:p w14:paraId="4ED2D592" w14:textId="087809C8" w:rsidR="00376E6E" w:rsidRDefault="00376E6E" w:rsidP="00E46090">
      <w:pPr>
        <w:spacing w:after="450"/>
        <w:contextualSpacing/>
        <w:rPr>
          <w:rFonts w:eastAsia="Times New Roman" w:cstheme="minorHAnsi"/>
          <w:b/>
          <w:bCs/>
          <w:color w:val="000000"/>
        </w:rPr>
      </w:pPr>
    </w:p>
    <w:p w14:paraId="15DBC546" w14:textId="77777777" w:rsidR="00376E6E" w:rsidRDefault="00376E6E" w:rsidP="00E46090">
      <w:pPr>
        <w:spacing w:after="450"/>
        <w:contextualSpacing/>
        <w:rPr>
          <w:rFonts w:eastAsia="Times New Roman" w:cstheme="minorHAnsi"/>
          <w:b/>
          <w:bCs/>
          <w:color w:val="000000"/>
        </w:rPr>
      </w:pPr>
    </w:p>
    <w:p w14:paraId="493EED01" w14:textId="77777777" w:rsidR="00376E6E" w:rsidRDefault="00376E6E" w:rsidP="00E46090">
      <w:pPr>
        <w:spacing w:after="450"/>
        <w:contextualSpacing/>
        <w:rPr>
          <w:rFonts w:eastAsia="Times New Roman" w:cstheme="minorHAnsi"/>
          <w:b/>
          <w:bCs/>
          <w:color w:val="000000"/>
        </w:rPr>
      </w:pPr>
    </w:p>
    <w:p w14:paraId="2773AE76" w14:textId="77777777" w:rsidR="00376E6E" w:rsidRDefault="00376E6E" w:rsidP="00E46090">
      <w:pPr>
        <w:spacing w:after="450"/>
        <w:contextualSpacing/>
        <w:rPr>
          <w:rFonts w:eastAsia="Times New Roman" w:cstheme="minorHAnsi"/>
          <w:b/>
          <w:bCs/>
          <w:color w:val="000000"/>
        </w:rPr>
      </w:pPr>
    </w:p>
    <w:p w14:paraId="2D54DE7C" w14:textId="77777777" w:rsidR="00376E6E" w:rsidRDefault="00376E6E" w:rsidP="00E46090">
      <w:pPr>
        <w:spacing w:after="450"/>
        <w:contextualSpacing/>
        <w:rPr>
          <w:rFonts w:eastAsia="Times New Roman" w:cstheme="minorHAnsi"/>
          <w:b/>
          <w:bCs/>
          <w:color w:val="000000"/>
        </w:rPr>
      </w:pPr>
    </w:p>
    <w:p w14:paraId="7E2EBFE5" w14:textId="77777777" w:rsidR="00376E6E" w:rsidRDefault="00376E6E" w:rsidP="00E46090">
      <w:pPr>
        <w:spacing w:after="450"/>
        <w:contextualSpacing/>
        <w:rPr>
          <w:rFonts w:eastAsia="Times New Roman" w:cstheme="minorHAnsi"/>
          <w:b/>
          <w:bCs/>
          <w:color w:val="000000"/>
        </w:rPr>
      </w:pPr>
    </w:p>
    <w:p w14:paraId="1A1480E7" w14:textId="77777777" w:rsidR="00376E6E" w:rsidRDefault="00376E6E" w:rsidP="00E46090">
      <w:pPr>
        <w:spacing w:after="450"/>
        <w:contextualSpacing/>
        <w:rPr>
          <w:rFonts w:eastAsia="Times New Roman" w:cstheme="minorHAnsi"/>
          <w:b/>
          <w:bCs/>
          <w:color w:val="000000"/>
        </w:rPr>
      </w:pPr>
    </w:p>
    <w:p w14:paraId="217A185E" w14:textId="77777777" w:rsidR="00376E6E" w:rsidRDefault="00376E6E" w:rsidP="00E46090">
      <w:pPr>
        <w:spacing w:after="450"/>
        <w:contextualSpacing/>
        <w:rPr>
          <w:rFonts w:eastAsia="Times New Roman" w:cstheme="minorHAnsi"/>
          <w:b/>
          <w:bCs/>
          <w:color w:val="000000"/>
        </w:rPr>
      </w:pPr>
    </w:p>
    <w:p w14:paraId="47AB8AD9" w14:textId="77777777" w:rsidR="00376E6E" w:rsidRDefault="00376E6E" w:rsidP="00E46090">
      <w:pPr>
        <w:spacing w:after="450"/>
        <w:contextualSpacing/>
        <w:rPr>
          <w:rFonts w:eastAsia="Times New Roman" w:cstheme="minorHAnsi"/>
          <w:b/>
          <w:bCs/>
          <w:color w:val="000000"/>
        </w:rPr>
      </w:pPr>
    </w:p>
    <w:p w14:paraId="1A37D4DA" w14:textId="77777777" w:rsidR="00376E6E" w:rsidRDefault="00376E6E" w:rsidP="00E46090">
      <w:pPr>
        <w:spacing w:after="450"/>
        <w:contextualSpacing/>
        <w:rPr>
          <w:rFonts w:eastAsia="Times New Roman" w:cstheme="minorHAnsi"/>
          <w:b/>
          <w:bCs/>
          <w:color w:val="000000"/>
        </w:rPr>
      </w:pPr>
    </w:p>
    <w:p w14:paraId="33BDA651" w14:textId="77777777" w:rsidR="00376E6E" w:rsidRDefault="00376E6E" w:rsidP="00E46090">
      <w:pPr>
        <w:spacing w:after="450"/>
        <w:contextualSpacing/>
        <w:rPr>
          <w:rFonts w:eastAsia="Times New Roman" w:cstheme="minorHAnsi"/>
          <w:b/>
          <w:bCs/>
          <w:color w:val="000000"/>
        </w:rPr>
      </w:pPr>
    </w:p>
    <w:p w14:paraId="23BB9D92" w14:textId="77777777" w:rsidR="00376E6E" w:rsidRDefault="00376E6E" w:rsidP="00E46090">
      <w:pPr>
        <w:spacing w:after="450"/>
        <w:contextualSpacing/>
        <w:rPr>
          <w:rFonts w:eastAsia="Times New Roman" w:cstheme="minorHAnsi"/>
          <w:b/>
          <w:bCs/>
          <w:color w:val="000000"/>
        </w:rPr>
      </w:pPr>
    </w:p>
    <w:p w14:paraId="4F3587B9" w14:textId="77777777" w:rsidR="00376E6E" w:rsidRDefault="00376E6E" w:rsidP="00E46090">
      <w:pPr>
        <w:spacing w:after="450"/>
        <w:contextualSpacing/>
        <w:rPr>
          <w:rFonts w:eastAsia="Times New Roman" w:cstheme="minorHAnsi"/>
          <w:b/>
          <w:bCs/>
          <w:color w:val="000000"/>
        </w:rPr>
      </w:pPr>
    </w:p>
    <w:p w14:paraId="710A5918" w14:textId="77777777" w:rsidR="00376E6E" w:rsidRDefault="00376E6E" w:rsidP="00E46090">
      <w:pPr>
        <w:spacing w:after="450"/>
        <w:contextualSpacing/>
        <w:rPr>
          <w:rFonts w:eastAsia="Times New Roman" w:cstheme="minorHAnsi"/>
          <w:b/>
          <w:bCs/>
          <w:color w:val="000000"/>
        </w:rPr>
      </w:pPr>
    </w:p>
    <w:p w14:paraId="2EB9B53B" w14:textId="77777777" w:rsidR="00376E6E" w:rsidRDefault="00376E6E" w:rsidP="00E46090">
      <w:pPr>
        <w:spacing w:after="450"/>
        <w:contextualSpacing/>
        <w:rPr>
          <w:rFonts w:eastAsia="Times New Roman" w:cstheme="minorHAnsi"/>
          <w:b/>
          <w:bCs/>
          <w:color w:val="000000"/>
        </w:rPr>
      </w:pPr>
    </w:p>
    <w:p w14:paraId="7BE044F1" w14:textId="77777777" w:rsidR="00376E6E" w:rsidRDefault="00376E6E" w:rsidP="00E46090">
      <w:pPr>
        <w:spacing w:after="450"/>
        <w:contextualSpacing/>
        <w:rPr>
          <w:rFonts w:eastAsia="Times New Roman" w:cstheme="minorHAnsi"/>
          <w:b/>
          <w:bCs/>
          <w:color w:val="000000"/>
        </w:rPr>
      </w:pPr>
    </w:p>
    <w:p w14:paraId="542BF261" w14:textId="77777777" w:rsidR="00376E6E" w:rsidRDefault="00376E6E" w:rsidP="00E46090">
      <w:pPr>
        <w:spacing w:after="450"/>
        <w:contextualSpacing/>
        <w:rPr>
          <w:rFonts w:eastAsia="Times New Roman" w:cstheme="minorHAnsi"/>
          <w:b/>
          <w:bCs/>
          <w:color w:val="000000"/>
        </w:rPr>
      </w:pPr>
    </w:p>
    <w:p w14:paraId="1B89624F" w14:textId="77777777" w:rsidR="00376E6E" w:rsidRDefault="00376E6E" w:rsidP="00E46090">
      <w:pPr>
        <w:spacing w:after="450"/>
        <w:contextualSpacing/>
        <w:rPr>
          <w:rFonts w:eastAsia="Times New Roman" w:cstheme="minorHAnsi"/>
          <w:b/>
          <w:bCs/>
          <w:color w:val="000000"/>
        </w:rPr>
      </w:pPr>
    </w:p>
    <w:p w14:paraId="456ED8F4" w14:textId="77777777" w:rsidR="00376E6E" w:rsidRDefault="00376E6E" w:rsidP="00E46090">
      <w:pPr>
        <w:spacing w:after="450"/>
        <w:contextualSpacing/>
        <w:rPr>
          <w:rFonts w:eastAsia="Times New Roman" w:cstheme="minorHAnsi"/>
          <w:b/>
          <w:bCs/>
          <w:color w:val="000000"/>
        </w:rPr>
      </w:pPr>
    </w:p>
    <w:p w14:paraId="1A83CFF1" w14:textId="4DCD09A5" w:rsidR="002E27A0" w:rsidRDefault="002E27A0" w:rsidP="00730EB6">
      <w:pPr>
        <w:spacing w:after="450"/>
        <w:contextualSpacing/>
        <w:rPr>
          <w:rFonts w:ascii="Arial" w:eastAsia="Times New Roman" w:hAnsi="Arial" w:cs="Arial"/>
          <w:color w:val="000000"/>
        </w:rPr>
      </w:pPr>
    </w:p>
    <w:p w14:paraId="4DF7E884" w14:textId="3A9FE72C" w:rsidR="002E27A0" w:rsidRDefault="002E27A0" w:rsidP="00730EB6">
      <w:pPr>
        <w:spacing w:after="450"/>
        <w:contextualSpacing/>
        <w:rPr>
          <w:rFonts w:ascii="Arial" w:eastAsia="Times New Roman" w:hAnsi="Arial" w:cs="Arial"/>
          <w:color w:val="000000"/>
        </w:rPr>
      </w:pPr>
    </w:p>
    <w:p w14:paraId="237446F2" w14:textId="47D119A3" w:rsidR="002E27A0" w:rsidRDefault="002E27A0" w:rsidP="00730EB6">
      <w:pPr>
        <w:spacing w:after="450"/>
        <w:contextualSpacing/>
        <w:rPr>
          <w:rFonts w:ascii="Arial" w:eastAsia="Times New Roman" w:hAnsi="Arial" w:cs="Arial"/>
          <w:color w:val="000000"/>
        </w:rPr>
      </w:pPr>
    </w:p>
    <w:p w14:paraId="2CD56D78" w14:textId="12D56884" w:rsidR="002E27A0" w:rsidRDefault="002E27A0" w:rsidP="00730EB6">
      <w:pPr>
        <w:spacing w:after="450"/>
        <w:contextualSpacing/>
        <w:rPr>
          <w:rFonts w:ascii="Arial" w:eastAsia="Times New Roman" w:hAnsi="Arial" w:cs="Arial"/>
          <w:color w:val="000000"/>
        </w:rPr>
      </w:pPr>
    </w:p>
    <w:p w14:paraId="20175437" w14:textId="3A0687AA" w:rsidR="002E27A0" w:rsidRDefault="002E27A0" w:rsidP="00730EB6">
      <w:pPr>
        <w:spacing w:after="450"/>
        <w:contextualSpacing/>
        <w:rPr>
          <w:rFonts w:ascii="Arial" w:eastAsia="Times New Roman" w:hAnsi="Arial" w:cs="Arial"/>
          <w:color w:val="000000"/>
        </w:rPr>
      </w:pPr>
    </w:p>
    <w:p w14:paraId="278F5BC0" w14:textId="41BFAA2B" w:rsidR="002E27A0" w:rsidRDefault="002E27A0" w:rsidP="00730EB6">
      <w:pPr>
        <w:spacing w:after="450"/>
        <w:contextualSpacing/>
        <w:rPr>
          <w:rFonts w:ascii="Arial" w:eastAsia="Times New Roman" w:hAnsi="Arial" w:cs="Arial"/>
          <w:color w:val="000000"/>
        </w:rPr>
      </w:pPr>
    </w:p>
    <w:p w14:paraId="70F01028" w14:textId="44A8B4E2" w:rsidR="002E27A0" w:rsidRDefault="002E27A0" w:rsidP="00730EB6">
      <w:pPr>
        <w:spacing w:after="450"/>
        <w:contextualSpacing/>
        <w:rPr>
          <w:rFonts w:ascii="Arial" w:eastAsia="Times New Roman" w:hAnsi="Arial" w:cs="Arial"/>
          <w:color w:val="000000"/>
        </w:rPr>
      </w:pPr>
    </w:p>
    <w:sectPr w:rsidR="002E27A0" w:rsidSect="002D30BB">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C4A8" w14:textId="77777777" w:rsidR="001C2B4A" w:rsidRDefault="001C2B4A" w:rsidP="00632B72">
      <w:r>
        <w:separator/>
      </w:r>
    </w:p>
  </w:endnote>
  <w:endnote w:type="continuationSeparator" w:id="0">
    <w:p w14:paraId="4653C3E0" w14:textId="77777777" w:rsidR="001C2B4A" w:rsidRDefault="001C2B4A"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ijaya">
    <w:panose1 w:val="020B0604020202020204"/>
    <w:charset w:val="00"/>
    <w:family w:val="roman"/>
    <w:pitch w:val="variable"/>
    <w:sig w:usb0="00100003" w:usb1="00000000" w:usb2="00000000" w:usb3="00000000" w:csb0="00000001" w:csb1="00000000"/>
  </w:font>
  <w:font w:name="Roboto">
    <w:charset w:val="00"/>
    <w:family w:val="auto"/>
    <w:pitch w:val="variable"/>
    <w:sig w:usb0="E00002FF" w:usb1="5000205B" w:usb2="0000002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F837" w14:textId="246EF282"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68751" w14:textId="77777777" w:rsidR="001C2B4A" w:rsidRDefault="001C2B4A" w:rsidP="00632B72">
      <w:r>
        <w:separator/>
      </w:r>
    </w:p>
  </w:footnote>
  <w:footnote w:type="continuationSeparator" w:id="0">
    <w:p w14:paraId="3A4D4BFF" w14:textId="77777777" w:rsidR="001C2B4A" w:rsidRDefault="001C2B4A"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422D5B"/>
    <w:multiLevelType w:val="multilevel"/>
    <w:tmpl w:val="5D96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1682F"/>
    <w:multiLevelType w:val="multilevel"/>
    <w:tmpl w:val="50A0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F0B5A"/>
    <w:multiLevelType w:val="multilevel"/>
    <w:tmpl w:val="4B1A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091F65"/>
    <w:multiLevelType w:val="multilevel"/>
    <w:tmpl w:val="4D62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8F3C8E"/>
    <w:multiLevelType w:val="multilevel"/>
    <w:tmpl w:val="9D5662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90E97"/>
    <w:multiLevelType w:val="multilevel"/>
    <w:tmpl w:val="ED5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1794283">
    <w:abstractNumId w:val="14"/>
  </w:num>
  <w:num w:numId="2" w16cid:durableId="1023281591">
    <w:abstractNumId w:val="6"/>
  </w:num>
  <w:num w:numId="3" w16cid:durableId="1692492238">
    <w:abstractNumId w:val="21"/>
  </w:num>
  <w:num w:numId="4" w16cid:durableId="1643149702">
    <w:abstractNumId w:val="19"/>
  </w:num>
  <w:num w:numId="5" w16cid:durableId="1828394803">
    <w:abstractNumId w:val="12"/>
  </w:num>
  <w:num w:numId="6" w16cid:durableId="1240291488">
    <w:abstractNumId w:val="34"/>
  </w:num>
  <w:num w:numId="7" w16cid:durableId="1088578142">
    <w:abstractNumId w:val="28"/>
  </w:num>
  <w:num w:numId="8" w16cid:durableId="1917787900">
    <w:abstractNumId w:val="24"/>
  </w:num>
  <w:num w:numId="9" w16cid:durableId="957680937">
    <w:abstractNumId w:val="25"/>
  </w:num>
  <w:num w:numId="10" w16cid:durableId="1992907655">
    <w:abstractNumId w:val="23"/>
  </w:num>
  <w:num w:numId="11" w16cid:durableId="448355736">
    <w:abstractNumId w:val="29"/>
  </w:num>
  <w:num w:numId="12" w16cid:durableId="669605529">
    <w:abstractNumId w:val="26"/>
  </w:num>
  <w:num w:numId="13" w16cid:durableId="1664236342">
    <w:abstractNumId w:val="33"/>
  </w:num>
  <w:num w:numId="14" w16cid:durableId="463037420">
    <w:abstractNumId w:val="10"/>
  </w:num>
  <w:num w:numId="15" w16cid:durableId="1489053838">
    <w:abstractNumId w:val="31"/>
  </w:num>
  <w:num w:numId="16" w16cid:durableId="1430077275">
    <w:abstractNumId w:val="5"/>
  </w:num>
  <w:num w:numId="17" w16cid:durableId="81226242">
    <w:abstractNumId w:val="32"/>
  </w:num>
  <w:num w:numId="18" w16cid:durableId="1157115395">
    <w:abstractNumId w:val="1"/>
  </w:num>
  <w:num w:numId="19" w16cid:durableId="998967560">
    <w:abstractNumId w:val="3"/>
  </w:num>
  <w:num w:numId="20" w16cid:durableId="78795290">
    <w:abstractNumId w:val="7"/>
  </w:num>
  <w:num w:numId="21" w16cid:durableId="144510405">
    <w:abstractNumId w:val="17"/>
  </w:num>
  <w:num w:numId="22" w16cid:durableId="1512337665">
    <w:abstractNumId w:val="9"/>
  </w:num>
  <w:num w:numId="23" w16cid:durableId="136265880">
    <w:abstractNumId w:val="8"/>
  </w:num>
  <w:num w:numId="24" w16cid:durableId="1969165284">
    <w:abstractNumId w:val="4"/>
  </w:num>
  <w:num w:numId="25" w16cid:durableId="272632872">
    <w:abstractNumId w:val="2"/>
  </w:num>
  <w:num w:numId="26" w16cid:durableId="560866618">
    <w:abstractNumId w:val="0"/>
  </w:num>
  <w:num w:numId="27" w16cid:durableId="230043894">
    <w:abstractNumId w:val="22"/>
  </w:num>
  <w:num w:numId="28" w16cid:durableId="515460830">
    <w:abstractNumId w:val="20"/>
  </w:num>
  <w:num w:numId="29" w16cid:durableId="670647097">
    <w:abstractNumId w:val="13"/>
  </w:num>
  <w:num w:numId="30" w16cid:durableId="2018193183">
    <w:abstractNumId w:val="36"/>
  </w:num>
  <w:num w:numId="31" w16cid:durableId="961884456">
    <w:abstractNumId w:val="18"/>
  </w:num>
  <w:num w:numId="32" w16cid:durableId="1618681636">
    <w:abstractNumId w:val="16"/>
  </w:num>
  <w:num w:numId="33" w16cid:durableId="343561032">
    <w:abstractNumId w:val="27"/>
  </w:num>
  <w:num w:numId="34" w16cid:durableId="653875819">
    <w:abstractNumId w:val="15"/>
  </w:num>
  <w:num w:numId="35" w16cid:durableId="1571423383">
    <w:abstractNumId w:val="11"/>
  </w:num>
  <w:num w:numId="36" w16cid:durableId="970214211">
    <w:abstractNumId w:val="37"/>
  </w:num>
  <w:num w:numId="37" w16cid:durableId="1927570212">
    <w:abstractNumId w:val="30"/>
  </w:num>
  <w:num w:numId="38" w16cid:durableId="43517717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256DC"/>
    <w:rsid w:val="00031B0A"/>
    <w:rsid w:val="00031EB0"/>
    <w:rsid w:val="00032BE7"/>
    <w:rsid w:val="00033A35"/>
    <w:rsid w:val="0003452D"/>
    <w:rsid w:val="00043C1E"/>
    <w:rsid w:val="00045E9E"/>
    <w:rsid w:val="00051494"/>
    <w:rsid w:val="00051E87"/>
    <w:rsid w:val="000520A5"/>
    <w:rsid w:val="000560B8"/>
    <w:rsid w:val="0005642F"/>
    <w:rsid w:val="00056C4A"/>
    <w:rsid w:val="00064A01"/>
    <w:rsid w:val="00064A5F"/>
    <w:rsid w:val="00067043"/>
    <w:rsid w:val="00070035"/>
    <w:rsid w:val="00070288"/>
    <w:rsid w:val="000725B9"/>
    <w:rsid w:val="0007271D"/>
    <w:rsid w:val="00074C51"/>
    <w:rsid w:val="0007578E"/>
    <w:rsid w:val="00085591"/>
    <w:rsid w:val="00086436"/>
    <w:rsid w:val="0008660B"/>
    <w:rsid w:val="0009056B"/>
    <w:rsid w:val="0009084A"/>
    <w:rsid w:val="000919AE"/>
    <w:rsid w:val="000926C6"/>
    <w:rsid w:val="00093C19"/>
    <w:rsid w:val="0009777C"/>
    <w:rsid w:val="000A0259"/>
    <w:rsid w:val="000A4A21"/>
    <w:rsid w:val="000A57EF"/>
    <w:rsid w:val="000A78E8"/>
    <w:rsid w:val="000B123A"/>
    <w:rsid w:val="000B5BD5"/>
    <w:rsid w:val="000B5C64"/>
    <w:rsid w:val="000C5ABC"/>
    <w:rsid w:val="000C7E5A"/>
    <w:rsid w:val="000D08A1"/>
    <w:rsid w:val="000D1CB5"/>
    <w:rsid w:val="000D249C"/>
    <w:rsid w:val="000D3907"/>
    <w:rsid w:val="000D6566"/>
    <w:rsid w:val="000E2A01"/>
    <w:rsid w:val="000E7BAD"/>
    <w:rsid w:val="00107DA4"/>
    <w:rsid w:val="0011198D"/>
    <w:rsid w:val="001149B1"/>
    <w:rsid w:val="00114C04"/>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66E69"/>
    <w:rsid w:val="00175D15"/>
    <w:rsid w:val="00176423"/>
    <w:rsid w:val="00183544"/>
    <w:rsid w:val="0018453F"/>
    <w:rsid w:val="00185846"/>
    <w:rsid w:val="00186F62"/>
    <w:rsid w:val="0019377D"/>
    <w:rsid w:val="001939E3"/>
    <w:rsid w:val="0019456C"/>
    <w:rsid w:val="0019606E"/>
    <w:rsid w:val="001A03C5"/>
    <w:rsid w:val="001A1D9C"/>
    <w:rsid w:val="001A2981"/>
    <w:rsid w:val="001A496E"/>
    <w:rsid w:val="001A7045"/>
    <w:rsid w:val="001A730B"/>
    <w:rsid w:val="001B0F8D"/>
    <w:rsid w:val="001B20A1"/>
    <w:rsid w:val="001B364B"/>
    <w:rsid w:val="001B78E9"/>
    <w:rsid w:val="001C0886"/>
    <w:rsid w:val="001C1C81"/>
    <w:rsid w:val="001C2B4A"/>
    <w:rsid w:val="001C7C78"/>
    <w:rsid w:val="001D3EA8"/>
    <w:rsid w:val="001D6C50"/>
    <w:rsid w:val="001E1535"/>
    <w:rsid w:val="001E59B8"/>
    <w:rsid w:val="001E69C5"/>
    <w:rsid w:val="001F3ACA"/>
    <w:rsid w:val="001F3C80"/>
    <w:rsid w:val="002001D7"/>
    <w:rsid w:val="00201836"/>
    <w:rsid w:val="00205A88"/>
    <w:rsid w:val="00206E31"/>
    <w:rsid w:val="00211825"/>
    <w:rsid w:val="00212D11"/>
    <w:rsid w:val="00212D72"/>
    <w:rsid w:val="00217337"/>
    <w:rsid w:val="002205A9"/>
    <w:rsid w:val="002206D2"/>
    <w:rsid w:val="002222DB"/>
    <w:rsid w:val="00223239"/>
    <w:rsid w:val="002259DA"/>
    <w:rsid w:val="00227AEA"/>
    <w:rsid w:val="00230CDF"/>
    <w:rsid w:val="00233CBC"/>
    <w:rsid w:val="0023550E"/>
    <w:rsid w:val="00236200"/>
    <w:rsid w:val="0024043E"/>
    <w:rsid w:val="00240F08"/>
    <w:rsid w:val="00242B73"/>
    <w:rsid w:val="00243C3E"/>
    <w:rsid w:val="00246293"/>
    <w:rsid w:val="002467FA"/>
    <w:rsid w:val="0024687D"/>
    <w:rsid w:val="00247168"/>
    <w:rsid w:val="00252615"/>
    <w:rsid w:val="00254027"/>
    <w:rsid w:val="0025788C"/>
    <w:rsid w:val="00261AB5"/>
    <w:rsid w:val="00262276"/>
    <w:rsid w:val="002647B0"/>
    <w:rsid w:val="00265397"/>
    <w:rsid w:val="00271C29"/>
    <w:rsid w:val="00273500"/>
    <w:rsid w:val="00277A3B"/>
    <w:rsid w:val="00280B8B"/>
    <w:rsid w:val="00286185"/>
    <w:rsid w:val="0028691F"/>
    <w:rsid w:val="002903BD"/>
    <w:rsid w:val="00290DD0"/>
    <w:rsid w:val="00291A8B"/>
    <w:rsid w:val="00291DE9"/>
    <w:rsid w:val="00296999"/>
    <w:rsid w:val="002979AA"/>
    <w:rsid w:val="002A025E"/>
    <w:rsid w:val="002A029F"/>
    <w:rsid w:val="002A6119"/>
    <w:rsid w:val="002A6299"/>
    <w:rsid w:val="002B0F0C"/>
    <w:rsid w:val="002B13C8"/>
    <w:rsid w:val="002B271C"/>
    <w:rsid w:val="002B4834"/>
    <w:rsid w:val="002B5426"/>
    <w:rsid w:val="002B6CDA"/>
    <w:rsid w:val="002B76AA"/>
    <w:rsid w:val="002B7DD6"/>
    <w:rsid w:val="002C1D11"/>
    <w:rsid w:val="002C2C1A"/>
    <w:rsid w:val="002C656D"/>
    <w:rsid w:val="002D0702"/>
    <w:rsid w:val="002D30BB"/>
    <w:rsid w:val="002D4A79"/>
    <w:rsid w:val="002E0D13"/>
    <w:rsid w:val="002E0E1A"/>
    <w:rsid w:val="002E2401"/>
    <w:rsid w:val="002E27A0"/>
    <w:rsid w:val="002E531B"/>
    <w:rsid w:val="002E61FD"/>
    <w:rsid w:val="002E78DE"/>
    <w:rsid w:val="002F0773"/>
    <w:rsid w:val="002F0B8D"/>
    <w:rsid w:val="002F112D"/>
    <w:rsid w:val="002F51E1"/>
    <w:rsid w:val="002F7707"/>
    <w:rsid w:val="0030073F"/>
    <w:rsid w:val="00302EB7"/>
    <w:rsid w:val="00305D72"/>
    <w:rsid w:val="00310685"/>
    <w:rsid w:val="00313507"/>
    <w:rsid w:val="0031769F"/>
    <w:rsid w:val="003215B0"/>
    <w:rsid w:val="00322006"/>
    <w:rsid w:val="00322C84"/>
    <w:rsid w:val="00326AF4"/>
    <w:rsid w:val="00327E9B"/>
    <w:rsid w:val="00327EEC"/>
    <w:rsid w:val="00333550"/>
    <w:rsid w:val="003337C9"/>
    <w:rsid w:val="0033411F"/>
    <w:rsid w:val="0033426A"/>
    <w:rsid w:val="00341C9C"/>
    <w:rsid w:val="0034532B"/>
    <w:rsid w:val="0034577E"/>
    <w:rsid w:val="00356CD2"/>
    <w:rsid w:val="00360CD4"/>
    <w:rsid w:val="003625CD"/>
    <w:rsid w:val="00362AC3"/>
    <w:rsid w:val="00362D64"/>
    <w:rsid w:val="00363814"/>
    <w:rsid w:val="003656AC"/>
    <w:rsid w:val="00365D8D"/>
    <w:rsid w:val="00366837"/>
    <w:rsid w:val="0037633F"/>
    <w:rsid w:val="0037664E"/>
    <w:rsid w:val="00376E6E"/>
    <w:rsid w:val="00377BA3"/>
    <w:rsid w:val="00380674"/>
    <w:rsid w:val="00385FA2"/>
    <w:rsid w:val="00391C36"/>
    <w:rsid w:val="00393317"/>
    <w:rsid w:val="003959A2"/>
    <w:rsid w:val="003A0FD4"/>
    <w:rsid w:val="003A2CF0"/>
    <w:rsid w:val="003A390C"/>
    <w:rsid w:val="003B57E6"/>
    <w:rsid w:val="003C2895"/>
    <w:rsid w:val="003C7ED1"/>
    <w:rsid w:val="003D21CF"/>
    <w:rsid w:val="003D36BB"/>
    <w:rsid w:val="003D542A"/>
    <w:rsid w:val="003D559D"/>
    <w:rsid w:val="003D72BF"/>
    <w:rsid w:val="003D7C95"/>
    <w:rsid w:val="003D7D88"/>
    <w:rsid w:val="003E1628"/>
    <w:rsid w:val="003E376D"/>
    <w:rsid w:val="003E564B"/>
    <w:rsid w:val="003E72E0"/>
    <w:rsid w:val="003F4690"/>
    <w:rsid w:val="004047C7"/>
    <w:rsid w:val="00412CA3"/>
    <w:rsid w:val="004150BA"/>
    <w:rsid w:val="0041645A"/>
    <w:rsid w:val="00417771"/>
    <w:rsid w:val="00417FF3"/>
    <w:rsid w:val="00422B18"/>
    <w:rsid w:val="00423C47"/>
    <w:rsid w:val="00430613"/>
    <w:rsid w:val="00430C88"/>
    <w:rsid w:val="00431B5B"/>
    <w:rsid w:val="00432AC4"/>
    <w:rsid w:val="00440CAB"/>
    <w:rsid w:val="0044334D"/>
    <w:rsid w:val="00446131"/>
    <w:rsid w:val="0044655C"/>
    <w:rsid w:val="0045099A"/>
    <w:rsid w:val="00451515"/>
    <w:rsid w:val="004519DD"/>
    <w:rsid w:val="00453C25"/>
    <w:rsid w:val="004558B7"/>
    <w:rsid w:val="00456D9E"/>
    <w:rsid w:val="004611E6"/>
    <w:rsid w:val="00461260"/>
    <w:rsid w:val="004618A2"/>
    <w:rsid w:val="00473060"/>
    <w:rsid w:val="004731FC"/>
    <w:rsid w:val="0047735C"/>
    <w:rsid w:val="00477908"/>
    <w:rsid w:val="004815C6"/>
    <w:rsid w:val="00481C0D"/>
    <w:rsid w:val="004856D2"/>
    <w:rsid w:val="00486118"/>
    <w:rsid w:val="00486ACC"/>
    <w:rsid w:val="004A2D5A"/>
    <w:rsid w:val="004A355D"/>
    <w:rsid w:val="004A35CA"/>
    <w:rsid w:val="004A606E"/>
    <w:rsid w:val="004B16F6"/>
    <w:rsid w:val="004B430A"/>
    <w:rsid w:val="004B725C"/>
    <w:rsid w:val="004C3F98"/>
    <w:rsid w:val="004C57EF"/>
    <w:rsid w:val="004D0D9B"/>
    <w:rsid w:val="004D1305"/>
    <w:rsid w:val="004D13E4"/>
    <w:rsid w:val="004D148D"/>
    <w:rsid w:val="004D5823"/>
    <w:rsid w:val="004D5CAB"/>
    <w:rsid w:val="004D6B7D"/>
    <w:rsid w:val="004D7C41"/>
    <w:rsid w:val="004E19C0"/>
    <w:rsid w:val="004E2CF3"/>
    <w:rsid w:val="004E3672"/>
    <w:rsid w:val="004E7E7B"/>
    <w:rsid w:val="004F0062"/>
    <w:rsid w:val="004F3A9A"/>
    <w:rsid w:val="004F43CF"/>
    <w:rsid w:val="004F7D1A"/>
    <w:rsid w:val="0050099C"/>
    <w:rsid w:val="00501BCE"/>
    <w:rsid w:val="005027D1"/>
    <w:rsid w:val="0051597E"/>
    <w:rsid w:val="005201F9"/>
    <w:rsid w:val="0052042D"/>
    <w:rsid w:val="0052250D"/>
    <w:rsid w:val="005238EC"/>
    <w:rsid w:val="005247C2"/>
    <w:rsid w:val="00525703"/>
    <w:rsid w:val="00526F1C"/>
    <w:rsid w:val="00527BA1"/>
    <w:rsid w:val="00527DBE"/>
    <w:rsid w:val="005301DF"/>
    <w:rsid w:val="00534767"/>
    <w:rsid w:val="005355E7"/>
    <w:rsid w:val="00543C4F"/>
    <w:rsid w:val="00544F99"/>
    <w:rsid w:val="00545468"/>
    <w:rsid w:val="005523E4"/>
    <w:rsid w:val="00554CA8"/>
    <w:rsid w:val="00557217"/>
    <w:rsid w:val="005602AC"/>
    <w:rsid w:val="005626C0"/>
    <w:rsid w:val="00562809"/>
    <w:rsid w:val="00563295"/>
    <w:rsid w:val="00563411"/>
    <w:rsid w:val="00572219"/>
    <w:rsid w:val="005738F7"/>
    <w:rsid w:val="00577CBE"/>
    <w:rsid w:val="00577E03"/>
    <w:rsid w:val="005816FA"/>
    <w:rsid w:val="005836C7"/>
    <w:rsid w:val="0058624C"/>
    <w:rsid w:val="00590555"/>
    <w:rsid w:val="00590D5F"/>
    <w:rsid w:val="005914E8"/>
    <w:rsid w:val="00592246"/>
    <w:rsid w:val="00593AC7"/>
    <w:rsid w:val="00595D6D"/>
    <w:rsid w:val="00597CED"/>
    <w:rsid w:val="005A50CE"/>
    <w:rsid w:val="005A5346"/>
    <w:rsid w:val="005B25A9"/>
    <w:rsid w:val="005B41B9"/>
    <w:rsid w:val="005B6C42"/>
    <w:rsid w:val="005C3D81"/>
    <w:rsid w:val="005C7E76"/>
    <w:rsid w:val="005D3DEA"/>
    <w:rsid w:val="005D73B8"/>
    <w:rsid w:val="005E2505"/>
    <w:rsid w:val="005E288F"/>
    <w:rsid w:val="005E37C0"/>
    <w:rsid w:val="005E383C"/>
    <w:rsid w:val="005F53FA"/>
    <w:rsid w:val="005F66F0"/>
    <w:rsid w:val="005F7134"/>
    <w:rsid w:val="00602338"/>
    <w:rsid w:val="00603DFC"/>
    <w:rsid w:val="006061E8"/>
    <w:rsid w:val="006102D6"/>
    <w:rsid w:val="006107FF"/>
    <w:rsid w:val="00611025"/>
    <w:rsid w:val="00612301"/>
    <w:rsid w:val="00612890"/>
    <w:rsid w:val="006149A6"/>
    <w:rsid w:val="006201E5"/>
    <w:rsid w:val="00620581"/>
    <w:rsid w:val="006205AE"/>
    <w:rsid w:val="00622DC4"/>
    <w:rsid w:val="00624011"/>
    <w:rsid w:val="0062428A"/>
    <w:rsid w:val="00626527"/>
    <w:rsid w:val="00632B72"/>
    <w:rsid w:val="00634109"/>
    <w:rsid w:val="0063493C"/>
    <w:rsid w:val="0063681C"/>
    <w:rsid w:val="00642311"/>
    <w:rsid w:val="0064420C"/>
    <w:rsid w:val="006475F7"/>
    <w:rsid w:val="00647C05"/>
    <w:rsid w:val="00650643"/>
    <w:rsid w:val="00653621"/>
    <w:rsid w:val="00657A72"/>
    <w:rsid w:val="00657B37"/>
    <w:rsid w:val="006601AB"/>
    <w:rsid w:val="00661CDB"/>
    <w:rsid w:val="00661D4D"/>
    <w:rsid w:val="00664138"/>
    <w:rsid w:val="0066545A"/>
    <w:rsid w:val="00670320"/>
    <w:rsid w:val="0067319C"/>
    <w:rsid w:val="006808F5"/>
    <w:rsid w:val="00680A75"/>
    <w:rsid w:val="0068182F"/>
    <w:rsid w:val="00685C2E"/>
    <w:rsid w:val="00685CBB"/>
    <w:rsid w:val="006876AB"/>
    <w:rsid w:val="006953B2"/>
    <w:rsid w:val="00695CC4"/>
    <w:rsid w:val="00695D56"/>
    <w:rsid w:val="0069673B"/>
    <w:rsid w:val="00697513"/>
    <w:rsid w:val="006976E4"/>
    <w:rsid w:val="006A0EB0"/>
    <w:rsid w:val="006A1352"/>
    <w:rsid w:val="006A1CEC"/>
    <w:rsid w:val="006A1D5C"/>
    <w:rsid w:val="006A56DD"/>
    <w:rsid w:val="006B025D"/>
    <w:rsid w:val="006B3514"/>
    <w:rsid w:val="006B465C"/>
    <w:rsid w:val="006B75D8"/>
    <w:rsid w:val="006C009F"/>
    <w:rsid w:val="006C074A"/>
    <w:rsid w:val="006C0E7D"/>
    <w:rsid w:val="006C1056"/>
    <w:rsid w:val="006C26DB"/>
    <w:rsid w:val="006C30DB"/>
    <w:rsid w:val="006C47ED"/>
    <w:rsid w:val="006C53A5"/>
    <w:rsid w:val="006C6714"/>
    <w:rsid w:val="006C7DBF"/>
    <w:rsid w:val="006D180F"/>
    <w:rsid w:val="006D1ACE"/>
    <w:rsid w:val="006D49E7"/>
    <w:rsid w:val="006E02ED"/>
    <w:rsid w:val="006E0356"/>
    <w:rsid w:val="006E0CA4"/>
    <w:rsid w:val="006E2AAF"/>
    <w:rsid w:val="006E3BC1"/>
    <w:rsid w:val="006E67B1"/>
    <w:rsid w:val="006F0F95"/>
    <w:rsid w:val="006F3657"/>
    <w:rsid w:val="006F365D"/>
    <w:rsid w:val="006F41DC"/>
    <w:rsid w:val="006F41DF"/>
    <w:rsid w:val="006F45DC"/>
    <w:rsid w:val="006F7CD4"/>
    <w:rsid w:val="00700B28"/>
    <w:rsid w:val="007033AB"/>
    <w:rsid w:val="00704077"/>
    <w:rsid w:val="007071A8"/>
    <w:rsid w:val="00707C14"/>
    <w:rsid w:val="0071542D"/>
    <w:rsid w:val="00717272"/>
    <w:rsid w:val="0071741F"/>
    <w:rsid w:val="00720EE5"/>
    <w:rsid w:val="00721D40"/>
    <w:rsid w:val="00725B06"/>
    <w:rsid w:val="0073038C"/>
    <w:rsid w:val="00730EB6"/>
    <w:rsid w:val="00731E2A"/>
    <w:rsid w:val="007321F3"/>
    <w:rsid w:val="007330F2"/>
    <w:rsid w:val="00733724"/>
    <w:rsid w:val="0073465E"/>
    <w:rsid w:val="00741F7A"/>
    <w:rsid w:val="0074283D"/>
    <w:rsid w:val="00742E01"/>
    <w:rsid w:val="00743C5B"/>
    <w:rsid w:val="007457C7"/>
    <w:rsid w:val="00750EA6"/>
    <w:rsid w:val="00752C4E"/>
    <w:rsid w:val="0075355E"/>
    <w:rsid w:val="007603DE"/>
    <w:rsid w:val="00760E4B"/>
    <w:rsid w:val="007642FC"/>
    <w:rsid w:val="00764C4C"/>
    <w:rsid w:val="00764ED5"/>
    <w:rsid w:val="0076640C"/>
    <w:rsid w:val="00766721"/>
    <w:rsid w:val="007671DE"/>
    <w:rsid w:val="00767BBC"/>
    <w:rsid w:val="00767C60"/>
    <w:rsid w:val="00767D82"/>
    <w:rsid w:val="00767E8F"/>
    <w:rsid w:val="007714B2"/>
    <w:rsid w:val="00773F5D"/>
    <w:rsid w:val="00774B7E"/>
    <w:rsid w:val="00775705"/>
    <w:rsid w:val="00780A4D"/>
    <w:rsid w:val="00781AF2"/>
    <w:rsid w:val="00783009"/>
    <w:rsid w:val="007845E6"/>
    <w:rsid w:val="00790034"/>
    <w:rsid w:val="007901B1"/>
    <w:rsid w:val="007910AF"/>
    <w:rsid w:val="00792A88"/>
    <w:rsid w:val="00793D04"/>
    <w:rsid w:val="00795B0B"/>
    <w:rsid w:val="00795FA4"/>
    <w:rsid w:val="0079711F"/>
    <w:rsid w:val="007A03DA"/>
    <w:rsid w:val="007A0483"/>
    <w:rsid w:val="007A0E4A"/>
    <w:rsid w:val="007A3A64"/>
    <w:rsid w:val="007A44A6"/>
    <w:rsid w:val="007A62D8"/>
    <w:rsid w:val="007B17B1"/>
    <w:rsid w:val="007B3350"/>
    <w:rsid w:val="007B717D"/>
    <w:rsid w:val="007B7278"/>
    <w:rsid w:val="007B7CC6"/>
    <w:rsid w:val="007C1355"/>
    <w:rsid w:val="007C13A8"/>
    <w:rsid w:val="007C4DDD"/>
    <w:rsid w:val="007C614B"/>
    <w:rsid w:val="007C6DB7"/>
    <w:rsid w:val="007C7857"/>
    <w:rsid w:val="007C78F9"/>
    <w:rsid w:val="007D0748"/>
    <w:rsid w:val="007D079C"/>
    <w:rsid w:val="007D1701"/>
    <w:rsid w:val="007D1E01"/>
    <w:rsid w:val="007D3D0B"/>
    <w:rsid w:val="007D5CBF"/>
    <w:rsid w:val="007D717D"/>
    <w:rsid w:val="007D761B"/>
    <w:rsid w:val="007D7924"/>
    <w:rsid w:val="007E41A5"/>
    <w:rsid w:val="007E474B"/>
    <w:rsid w:val="007F30D7"/>
    <w:rsid w:val="007F351E"/>
    <w:rsid w:val="007F4584"/>
    <w:rsid w:val="007F4BA3"/>
    <w:rsid w:val="007F5BCF"/>
    <w:rsid w:val="007F5F9D"/>
    <w:rsid w:val="007F7DBA"/>
    <w:rsid w:val="00800586"/>
    <w:rsid w:val="00800910"/>
    <w:rsid w:val="00800DF1"/>
    <w:rsid w:val="00801097"/>
    <w:rsid w:val="00803D20"/>
    <w:rsid w:val="00806850"/>
    <w:rsid w:val="008076C3"/>
    <w:rsid w:val="008114AD"/>
    <w:rsid w:val="00812444"/>
    <w:rsid w:val="00813B31"/>
    <w:rsid w:val="00813C38"/>
    <w:rsid w:val="008211E8"/>
    <w:rsid w:val="00821526"/>
    <w:rsid w:val="00821556"/>
    <w:rsid w:val="00821C3E"/>
    <w:rsid w:val="0082208B"/>
    <w:rsid w:val="008222BA"/>
    <w:rsid w:val="00822665"/>
    <w:rsid w:val="0082350D"/>
    <w:rsid w:val="00823995"/>
    <w:rsid w:val="0082470D"/>
    <w:rsid w:val="00824F21"/>
    <w:rsid w:val="0082577C"/>
    <w:rsid w:val="008262C5"/>
    <w:rsid w:val="00826C2D"/>
    <w:rsid w:val="00827A19"/>
    <w:rsid w:val="008302FC"/>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1DDC"/>
    <w:rsid w:val="00882A5B"/>
    <w:rsid w:val="00886AF6"/>
    <w:rsid w:val="0088722F"/>
    <w:rsid w:val="008876E3"/>
    <w:rsid w:val="00890E80"/>
    <w:rsid w:val="008912A5"/>
    <w:rsid w:val="0089455A"/>
    <w:rsid w:val="00897EBC"/>
    <w:rsid w:val="008A1382"/>
    <w:rsid w:val="008A39A6"/>
    <w:rsid w:val="008A42AC"/>
    <w:rsid w:val="008A50DA"/>
    <w:rsid w:val="008A5875"/>
    <w:rsid w:val="008A635F"/>
    <w:rsid w:val="008B10BA"/>
    <w:rsid w:val="008B21B1"/>
    <w:rsid w:val="008B3120"/>
    <w:rsid w:val="008B4243"/>
    <w:rsid w:val="008B6117"/>
    <w:rsid w:val="008B6162"/>
    <w:rsid w:val="008C25AD"/>
    <w:rsid w:val="008C685D"/>
    <w:rsid w:val="008D0F32"/>
    <w:rsid w:val="008D470F"/>
    <w:rsid w:val="008D5E6B"/>
    <w:rsid w:val="008E0A62"/>
    <w:rsid w:val="008E0FEF"/>
    <w:rsid w:val="008E2DE8"/>
    <w:rsid w:val="008E34E6"/>
    <w:rsid w:val="008E4158"/>
    <w:rsid w:val="008E557D"/>
    <w:rsid w:val="008E63FC"/>
    <w:rsid w:val="008F3253"/>
    <w:rsid w:val="008F6CF9"/>
    <w:rsid w:val="008F7740"/>
    <w:rsid w:val="009009F2"/>
    <w:rsid w:val="009039FD"/>
    <w:rsid w:val="009060ED"/>
    <w:rsid w:val="00907297"/>
    <w:rsid w:val="00912DB4"/>
    <w:rsid w:val="009145D1"/>
    <w:rsid w:val="00914FD1"/>
    <w:rsid w:val="00931FF5"/>
    <w:rsid w:val="0093567F"/>
    <w:rsid w:val="0093667C"/>
    <w:rsid w:val="00937792"/>
    <w:rsid w:val="00940891"/>
    <w:rsid w:val="009412AF"/>
    <w:rsid w:val="00941AA7"/>
    <w:rsid w:val="0094362A"/>
    <w:rsid w:val="00943FE0"/>
    <w:rsid w:val="009475C0"/>
    <w:rsid w:val="00947E23"/>
    <w:rsid w:val="0095520D"/>
    <w:rsid w:val="009627D2"/>
    <w:rsid w:val="00964DCC"/>
    <w:rsid w:val="00965908"/>
    <w:rsid w:val="00967616"/>
    <w:rsid w:val="00974DBD"/>
    <w:rsid w:val="00975325"/>
    <w:rsid w:val="00982299"/>
    <w:rsid w:val="00983A0F"/>
    <w:rsid w:val="00985C2E"/>
    <w:rsid w:val="00986DE9"/>
    <w:rsid w:val="00987B01"/>
    <w:rsid w:val="009903CF"/>
    <w:rsid w:val="0099609B"/>
    <w:rsid w:val="00996305"/>
    <w:rsid w:val="0099750E"/>
    <w:rsid w:val="009A1B84"/>
    <w:rsid w:val="009A4CD7"/>
    <w:rsid w:val="009A6270"/>
    <w:rsid w:val="009A675A"/>
    <w:rsid w:val="009A73C6"/>
    <w:rsid w:val="009A7A2B"/>
    <w:rsid w:val="009B0E9E"/>
    <w:rsid w:val="009B30E4"/>
    <w:rsid w:val="009B717E"/>
    <w:rsid w:val="009B75CD"/>
    <w:rsid w:val="009C7675"/>
    <w:rsid w:val="009D0D0A"/>
    <w:rsid w:val="009D2F6E"/>
    <w:rsid w:val="009D3CC3"/>
    <w:rsid w:val="009D3D4A"/>
    <w:rsid w:val="009D4F66"/>
    <w:rsid w:val="009D78D2"/>
    <w:rsid w:val="009E049D"/>
    <w:rsid w:val="009E2E6F"/>
    <w:rsid w:val="009E4044"/>
    <w:rsid w:val="009E7BBF"/>
    <w:rsid w:val="009F0700"/>
    <w:rsid w:val="009F28E8"/>
    <w:rsid w:val="009F49C2"/>
    <w:rsid w:val="009F4FBC"/>
    <w:rsid w:val="009F59FE"/>
    <w:rsid w:val="00A00193"/>
    <w:rsid w:val="00A02E16"/>
    <w:rsid w:val="00A03E67"/>
    <w:rsid w:val="00A054ED"/>
    <w:rsid w:val="00A059A4"/>
    <w:rsid w:val="00A10868"/>
    <w:rsid w:val="00A11BD3"/>
    <w:rsid w:val="00A14B75"/>
    <w:rsid w:val="00A16183"/>
    <w:rsid w:val="00A168B3"/>
    <w:rsid w:val="00A21A6B"/>
    <w:rsid w:val="00A23DB4"/>
    <w:rsid w:val="00A26C90"/>
    <w:rsid w:val="00A27287"/>
    <w:rsid w:val="00A30425"/>
    <w:rsid w:val="00A31AC7"/>
    <w:rsid w:val="00A3297F"/>
    <w:rsid w:val="00A34EB5"/>
    <w:rsid w:val="00A37806"/>
    <w:rsid w:val="00A4115F"/>
    <w:rsid w:val="00A4250B"/>
    <w:rsid w:val="00A44745"/>
    <w:rsid w:val="00A44971"/>
    <w:rsid w:val="00A45EB5"/>
    <w:rsid w:val="00A46A0F"/>
    <w:rsid w:val="00A46CBC"/>
    <w:rsid w:val="00A46F4B"/>
    <w:rsid w:val="00A5055B"/>
    <w:rsid w:val="00A50F0F"/>
    <w:rsid w:val="00A51AAD"/>
    <w:rsid w:val="00A546C1"/>
    <w:rsid w:val="00A54F7B"/>
    <w:rsid w:val="00A556D3"/>
    <w:rsid w:val="00A55F9A"/>
    <w:rsid w:val="00A72E94"/>
    <w:rsid w:val="00A755E8"/>
    <w:rsid w:val="00A76630"/>
    <w:rsid w:val="00A776FD"/>
    <w:rsid w:val="00A82709"/>
    <w:rsid w:val="00A8372A"/>
    <w:rsid w:val="00A84E60"/>
    <w:rsid w:val="00A85FBC"/>
    <w:rsid w:val="00A860AF"/>
    <w:rsid w:val="00A86658"/>
    <w:rsid w:val="00A87870"/>
    <w:rsid w:val="00A87B74"/>
    <w:rsid w:val="00A9135C"/>
    <w:rsid w:val="00A91DB1"/>
    <w:rsid w:val="00A93197"/>
    <w:rsid w:val="00A95173"/>
    <w:rsid w:val="00A95B42"/>
    <w:rsid w:val="00A96608"/>
    <w:rsid w:val="00A96EF8"/>
    <w:rsid w:val="00A9707E"/>
    <w:rsid w:val="00A97553"/>
    <w:rsid w:val="00AA2F95"/>
    <w:rsid w:val="00AB592A"/>
    <w:rsid w:val="00AB652D"/>
    <w:rsid w:val="00AB7948"/>
    <w:rsid w:val="00AC0DA8"/>
    <w:rsid w:val="00AC2364"/>
    <w:rsid w:val="00AC4B44"/>
    <w:rsid w:val="00AC4E76"/>
    <w:rsid w:val="00AC593F"/>
    <w:rsid w:val="00AC65F1"/>
    <w:rsid w:val="00AD5D8E"/>
    <w:rsid w:val="00AD6886"/>
    <w:rsid w:val="00AD7A26"/>
    <w:rsid w:val="00AE2B41"/>
    <w:rsid w:val="00AE4B2B"/>
    <w:rsid w:val="00AE6DD5"/>
    <w:rsid w:val="00AE75BC"/>
    <w:rsid w:val="00AF11F6"/>
    <w:rsid w:val="00AF2074"/>
    <w:rsid w:val="00AF2270"/>
    <w:rsid w:val="00AF366D"/>
    <w:rsid w:val="00AF3D50"/>
    <w:rsid w:val="00AF495B"/>
    <w:rsid w:val="00AF5151"/>
    <w:rsid w:val="00B00C93"/>
    <w:rsid w:val="00B019AC"/>
    <w:rsid w:val="00B02B40"/>
    <w:rsid w:val="00B04262"/>
    <w:rsid w:val="00B06538"/>
    <w:rsid w:val="00B1099B"/>
    <w:rsid w:val="00B10A85"/>
    <w:rsid w:val="00B1101E"/>
    <w:rsid w:val="00B11496"/>
    <w:rsid w:val="00B11992"/>
    <w:rsid w:val="00B12EC2"/>
    <w:rsid w:val="00B141BF"/>
    <w:rsid w:val="00B14650"/>
    <w:rsid w:val="00B15A31"/>
    <w:rsid w:val="00B178DF"/>
    <w:rsid w:val="00B220EC"/>
    <w:rsid w:val="00B2220B"/>
    <w:rsid w:val="00B238FE"/>
    <w:rsid w:val="00B25A8F"/>
    <w:rsid w:val="00B2773D"/>
    <w:rsid w:val="00B3724A"/>
    <w:rsid w:val="00B42532"/>
    <w:rsid w:val="00B4612C"/>
    <w:rsid w:val="00B5409C"/>
    <w:rsid w:val="00B54A17"/>
    <w:rsid w:val="00B55DF1"/>
    <w:rsid w:val="00B56A3A"/>
    <w:rsid w:val="00B60103"/>
    <w:rsid w:val="00B61057"/>
    <w:rsid w:val="00B627F0"/>
    <w:rsid w:val="00B63F90"/>
    <w:rsid w:val="00B64FC6"/>
    <w:rsid w:val="00B65CE3"/>
    <w:rsid w:val="00B67126"/>
    <w:rsid w:val="00B7557B"/>
    <w:rsid w:val="00B76123"/>
    <w:rsid w:val="00B77C12"/>
    <w:rsid w:val="00B80709"/>
    <w:rsid w:val="00B8187E"/>
    <w:rsid w:val="00B81CE7"/>
    <w:rsid w:val="00B81F05"/>
    <w:rsid w:val="00B85BE4"/>
    <w:rsid w:val="00B87A2F"/>
    <w:rsid w:val="00B909A2"/>
    <w:rsid w:val="00B909EB"/>
    <w:rsid w:val="00B91B14"/>
    <w:rsid w:val="00B93D8D"/>
    <w:rsid w:val="00B94A94"/>
    <w:rsid w:val="00BA4AAE"/>
    <w:rsid w:val="00BA5A43"/>
    <w:rsid w:val="00BA669E"/>
    <w:rsid w:val="00BB14C9"/>
    <w:rsid w:val="00BB1A06"/>
    <w:rsid w:val="00BB3D05"/>
    <w:rsid w:val="00BB5FFA"/>
    <w:rsid w:val="00BC39BA"/>
    <w:rsid w:val="00BC5064"/>
    <w:rsid w:val="00BD0AAD"/>
    <w:rsid w:val="00BD22C4"/>
    <w:rsid w:val="00BD3028"/>
    <w:rsid w:val="00BD3713"/>
    <w:rsid w:val="00BE2C29"/>
    <w:rsid w:val="00BE52AE"/>
    <w:rsid w:val="00BE6BD0"/>
    <w:rsid w:val="00BE7547"/>
    <w:rsid w:val="00BE7C54"/>
    <w:rsid w:val="00BF3357"/>
    <w:rsid w:val="00BF3EAC"/>
    <w:rsid w:val="00BF449D"/>
    <w:rsid w:val="00BF4DE8"/>
    <w:rsid w:val="00C019D6"/>
    <w:rsid w:val="00C028AB"/>
    <w:rsid w:val="00C02C16"/>
    <w:rsid w:val="00C0348D"/>
    <w:rsid w:val="00C04180"/>
    <w:rsid w:val="00C07D9F"/>
    <w:rsid w:val="00C17CCF"/>
    <w:rsid w:val="00C20BA3"/>
    <w:rsid w:val="00C213EC"/>
    <w:rsid w:val="00C2512A"/>
    <w:rsid w:val="00C25B67"/>
    <w:rsid w:val="00C31D97"/>
    <w:rsid w:val="00C3328E"/>
    <w:rsid w:val="00C36262"/>
    <w:rsid w:val="00C37D41"/>
    <w:rsid w:val="00C43707"/>
    <w:rsid w:val="00C4430D"/>
    <w:rsid w:val="00C4672B"/>
    <w:rsid w:val="00C47CED"/>
    <w:rsid w:val="00C521B8"/>
    <w:rsid w:val="00C52B2C"/>
    <w:rsid w:val="00C52FC4"/>
    <w:rsid w:val="00C530BB"/>
    <w:rsid w:val="00C54E79"/>
    <w:rsid w:val="00C55F4E"/>
    <w:rsid w:val="00C62218"/>
    <w:rsid w:val="00C657EA"/>
    <w:rsid w:val="00C66661"/>
    <w:rsid w:val="00C66C8B"/>
    <w:rsid w:val="00C66E73"/>
    <w:rsid w:val="00C7244A"/>
    <w:rsid w:val="00C72842"/>
    <w:rsid w:val="00C777B3"/>
    <w:rsid w:val="00C83673"/>
    <w:rsid w:val="00C93E13"/>
    <w:rsid w:val="00C94C4C"/>
    <w:rsid w:val="00C96707"/>
    <w:rsid w:val="00C970E3"/>
    <w:rsid w:val="00CA18C3"/>
    <w:rsid w:val="00CA393A"/>
    <w:rsid w:val="00CB0B93"/>
    <w:rsid w:val="00CB1AEB"/>
    <w:rsid w:val="00CB4E96"/>
    <w:rsid w:val="00CC27C4"/>
    <w:rsid w:val="00CC72D2"/>
    <w:rsid w:val="00CD0BFE"/>
    <w:rsid w:val="00CD1BC6"/>
    <w:rsid w:val="00CD208A"/>
    <w:rsid w:val="00CD5A95"/>
    <w:rsid w:val="00CD701C"/>
    <w:rsid w:val="00CD7074"/>
    <w:rsid w:val="00CD7266"/>
    <w:rsid w:val="00CE1BF7"/>
    <w:rsid w:val="00CE1CBA"/>
    <w:rsid w:val="00CE291A"/>
    <w:rsid w:val="00CE325E"/>
    <w:rsid w:val="00CE3587"/>
    <w:rsid w:val="00CF1C60"/>
    <w:rsid w:val="00CF215B"/>
    <w:rsid w:val="00CF3FF4"/>
    <w:rsid w:val="00CF5598"/>
    <w:rsid w:val="00CF634D"/>
    <w:rsid w:val="00CF74A2"/>
    <w:rsid w:val="00D014E1"/>
    <w:rsid w:val="00D065BB"/>
    <w:rsid w:val="00D10949"/>
    <w:rsid w:val="00D11AB0"/>
    <w:rsid w:val="00D1453D"/>
    <w:rsid w:val="00D23EC8"/>
    <w:rsid w:val="00D24106"/>
    <w:rsid w:val="00D25255"/>
    <w:rsid w:val="00D2614C"/>
    <w:rsid w:val="00D31DC0"/>
    <w:rsid w:val="00D320C8"/>
    <w:rsid w:val="00D32DE3"/>
    <w:rsid w:val="00D44C02"/>
    <w:rsid w:val="00D47DC8"/>
    <w:rsid w:val="00D5266C"/>
    <w:rsid w:val="00D5632A"/>
    <w:rsid w:val="00D620FB"/>
    <w:rsid w:val="00D62CCB"/>
    <w:rsid w:val="00D64306"/>
    <w:rsid w:val="00D66F69"/>
    <w:rsid w:val="00D71AA9"/>
    <w:rsid w:val="00D72E83"/>
    <w:rsid w:val="00D72F0E"/>
    <w:rsid w:val="00D7578B"/>
    <w:rsid w:val="00D7680E"/>
    <w:rsid w:val="00D81123"/>
    <w:rsid w:val="00D82B60"/>
    <w:rsid w:val="00D83DED"/>
    <w:rsid w:val="00D85F91"/>
    <w:rsid w:val="00D869A8"/>
    <w:rsid w:val="00D87094"/>
    <w:rsid w:val="00D92734"/>
    <w:rsid w:val="00D93D3B"/>
    <w:rsid w:val="00D94064"/>
    <w:rsid w:val="00D9432A"/>
    <w:rsid w:val="00D952FF"/>
    <w:rsid w:val="00DA0DDB"/>
    <w:rsid w:val="00DA3726"/>
    <w:rsid w:val="00DA4B87"/>
    <w:rsid w:val="00DA5080"/>
    <w:rsid w:val="00DA7A9A"/>
    <w:rsid w:val="00DA7B5D"/>
    <w:rsid w:val="00DB168E"/>
    <w:rsid w:val="00DB1CC5"/>
    <w:rsid w:val="00DB5746"/>
    <w:rsid w:val="00DB768B"/>
    <w:rsid w:val="00DC345A"/>
    <w:rsid w:val="00DC4B13"/>
    <w:rsid w:val="00DC522C"/>
    <w:rsid w:val="00DD0CA0"/>
    <w:rsid w:val="00DD306C"/>
    <w:rsid w:val="00DD335C"/>
    <w:rsid w:val="00DD4C4A"/>
    <w:rsid w:val="00DD515F"/>
    <w:rsid w:val="00DE0802"/>
    <w:rsid w:val="00DE627A"/>
    <w:rsid w:val="00DF5D6B"/>
    <w:rsid w:val="00DF6413"/>
    <w:rsid w:val="00DF76A9"/>
    <w:rsid w:val="00E00883"/>
    <w:rsid w:val="00E023B5"/>
    <w:rsid w:val="00E04B6A"/>
    <w:rsid w:val="00E06077"/>
    <w:rsid w:val="00E0645B"/>
    <w:rsid w:val="00E07BE5"/>
    <w:rsid w:val="00E07E21"/>
    <w:rsid w:val="00E1244B"/>
    <w:rsid w:val="00E12629"/>
    <w:rsid w:val="00E16A4D"/>
    <w:rsid w:val="00E16E6A"/>
    <w:rsid w:val="00E170E5"/>
    <w:rsid w:val="00E201D2"/>
    <w:rsid w:val="00E20CD8"/>
    <w:rsid w:val="00E22895"/>
    <w:rsid w:val="00E237F1"/>
    <w:rsid w:val="00E250A9"/>
    <w:rsid w:val="00E2553F"/>
    <w:rsid w:val="00E2613E"/>
    <w:rsid w:val="00E268CB"/>
    <w:rsid w:val="00E26F17"/>
    <w:rsid w:val="00E30AAE"/>
    <w:rsid w:val="00E33169"/>
    <w:rsid w:val="00E33A87"/>
    <w:rsid w:val="00E33EFD"/>
    <w:rsid w:val="00E34EB4"/>
    <w:rsid w:val="00E371B2"/>
    <w:rsid w:val="00E4138C"/>
    <w:rsid w:val="00E46090"/>
    <w:rsid w:val="00E52BAB"/>
    <w:rsid w:val="00E54AEA"/>
    <w:rsid w:val="00E60A4B"/>
    <w:rsid w:val="00E60E88"/>
    <w:rsid w:val="00E6528C"/>
    <w:rsid w:val="00E7068C"/>
    <w:rsid w:val="00E755DC"/>
    <w:rsid w:val="00E81300"/>
    <w:rsid w:val="00E818C7"/>
    <w:rsid w:val="00E8257A"/>
    <w:rsid w:val="00E828CD"/>
    <w:rsid w:val="00E829A6"/>
    <w:rsid w:val="00E83ACD"/>
    <w:rsid w:val="00E8406C"/>
    <w:rsid w:val="00E85069"/>
    <w:rsid w:val="00E92095"/>
    <w:rsid w:val="00E93453"/>
    <w:rsid w:val="00E937F6"/>
    <w:rsid w:val="00E97955"/>
    <w:rsid w:val="00EA00F3"/>
    <w:rsid w:val="00EA0312"/>
    <w:rsid w:val="00EA2827"/>
    <w:rsid w:val="00EB2621"/>
    <w:rsid w:val="00EB274B"/>
    <w:rsid w:val="00EB286A"/>
    <w:rsid w:val="00EB6086"/>
    <w:rsid w:val="00EC160E"/>
    <w:rsid w:val="00EC48AB"/>
    <w:rsid w:val="00EC4B20"/>
    <w:rsid w:val="00EC65B8"/>
    <w:rsid w:val="00EC6925"/>
    <w:rsid w:val="00EC6A3E"/>
    <w:rsid w:val="00ED25B5"/>
    <w:rsid w:val="00EE31CF"/>
    <w:rsid w:val="00EE5562"/>
    <w:rsid w:val="00EE6EC7"/>
    <w:rsid w:val="00EE78B5"/>
    <w:rsid w:val="00EF1D7F"/>
    <w:rsid w:val="00EF23C0"/>
    <w:rsid w:val="00EF2EEB"/>
    <w:rsid w:val="00EF4E7B"/>
    <w:rsid w:val="00EF6910"/>
    <w:rsid w:val="00EF7B5C"/>
    <w:rsid w:val="00F05A46"/>
    <w:rsid w:val="00F05E2C"/>
    <w:rsid w:val="00F07138"/>
    <w:rsid w:val="00F103B6"/>
    <w:rsid w:val="00F12495"/>
    <w:rsid w:val="00F142D5"/>
    <w:rsid w:val="00F201CD"/>
    <w:rsid w:val="00F23ECC"/>
    <w:rsid w:val="00F24641"/>
    <w:rsid w:val="00F32923"/>
    <w:rsid w:val="00F33878"/>
    <w:rsid w:val="00F37CE4"/>
    <w:rsid w:val="00F40787"/>
    <w:rsid w:val="00F41CC5"/>
    <w:rsid w:val="00F42E73"/>
    <w:rsid w:val="00F45EE4"/>
    <w:rsid w:val="00F4679E"/>
    <w:rsid w:val="00F47C3B"/>
    <w:rsid w:val="00F536BF"/>
    <w:rsid w:val="00F54E69"/>
    <w:rsid w:val="00F56791"/>
    <w:rsid w:val="00F57DB8"/>
    <w:rsid w:val="00F60B7E"/>
    <w:rsid w:val="00F62C75"/>
    <w:rsid w:val="00F6562A"/>
    <w:rsid w:val="00F65D14"/>
    <w:rsid w:val="00F663C8"/>
    <w:rsid w:val="00F70329"/>
    <w:rsid w:val="00F7274D"/>
    <w:rsid w:val="00F72ADC"/>
    <w:rsid w:val="00F73218"/>
    <w:rsid w:val="00F80AB5"/>
    <w:rsid w:val="00F84677"/>
    <w:rsid w:val="00F901F1"/>
    <w:rsid w:val="00F95244"/>
    <w:rsid w:val="00F95333"/>
    <w:rsid w:val="00F95EB4"/>
    <w:rsid w:val="00F964C9"/>
    <w:rsid w:val="00FA097D"/>
    <w:rsid w:val="00FA0C58"/>
    <w:rsid w:val="00FA0E09"/>
    <w:rsid w:val="00FA1095"/>
    <w:rsid w:val="00FA11BE"/>
    <w:rsid w:val="00FA1911"/>
    <w:rsid w:val="00FA1A9B"/>
    <w:rsid w:val="00FA2B83"/>
    <w:rsid w:val="00FA4504"/>
    <w:rsid w:val="00FA4D4C"/>
    <w:rsid w:val="00FA5997"/>
    <w:rsid w:val="00FA5D40"/>
    <w:rsid w:val="00FB00D5"/>
    <w:rsid w:val="00FB0350"/>
    <w:rsid w:val="00FB13E9"/>
    <w:rsid w:val="00FB1746"/>
    <w:rsid w:val="00FB3527"/>
    <w:rsid w:val="00FB456D"/>
    <w:rsid w:val="00FB6FEB"/>
    <w:rsid w:val="00FC4E74"/>
    <w:rsid w:val="00FC519C"/>
    <w:rsid w:val="00FC557E"/>
    <w:rsid w:val="00FC7219"/>
    <w:rsid w:val="00FC7A53"/>
    <w:rsid w:val="00FD11A2"/>
    <w:rsid w:val="00FD4374"/>
    <w:rsid w:val="00FD46F2"/>
    <w:rsid w:val="00FD5E75"/>
    <w:rsid w:val="00FD7E8C"/>
    <w:rsid w:val="00FE0DF3"/>
    <w:rsid w:val="00FE1FC9"/>
    <w:rsid w:val="00FE2F46"/>
    <w:rsid w:val="00FE4FE1"/>
    <w:rsid w:val="00FE58BD"/>
    <w:rsid w:val="00FF13A6"/>
    <w:rsid w:val="00FF3451"/>
    <w:rsid w:val="00FF4453"/>
    <w:rsid w:val="00FF47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 w:type="character" w:customStyle="1" w:styleId="text">
    <w:name w:val="text"/>
    <w:basedOn w:val="DefaultParagraphFont"/>
    <w:rsid w:val="00914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28593962">
      <w:bodyDiv w:val="1"/>
      <w:marLeft w:val="0"/>
      <w:marRight w:val="0"/>
      <w:marTop w:val="0"/>
      <w:marBottom w:val="0"/>
      <w:divBdr>
        <w:top w:val="none" w:sz="0" w:space="0" w:color="auto"/>
        <w:left w:val="none" w:sz="0" w:space="0" w:color="auto"/>
        <w:bottom w:val="none" w:sz="0" w:space="0" w:color="auto"/>
        <w:right w:val="none" w:sz="0" w:space="0" w:color="auto"/>
      </w:divBdr>
      <w:divsChild>
        <w:div w:id="274824322">
          <w:marLeft w:val="0"/>
          <w:marRight w:val="0"/>
          <w:marTop w:val="0"/>
          <w:marBottom w:val="0"/>
          <w:divBdr>
            <w:top w:val="none" w:sz="0" w:space="0" w:color="auto"/>
            <w:left w:val="none" w:sz="0" w:space="0" w:color="auto"/>
            <w:bottom w:val="none" w:sz="0" w:space="0" w:color="auto"/>
            <w:right w:val="none" w:sz="0" w:space="0" w:color="auto"/>
          </w:divBdr>
        </w:div>
        <w:div w:id="616568487">
          <w:marLeft w:val="0"/>
          <w:marRight w:val="0"/>
          <w:marTop w:val="0"/>
          <w:marBottom w:val="0"/>
          <w:divBdr>
            <w:top w:val="none" w:sz="0" w:space="0" w:color="auto"/>
            <w:left w:val="none" w:sz="0" w:space="0" w:color="auto"/>
            <w:bottom w:val="none" w:sz="0" w:space="0" w:color="auto"/>
            <w:right w:val="none" w:sz="0" w:space="0" w:color="auto"/>
          </w:divBdr>
        </w:div>
        <w:div w:id="233007458">
          <w:marLeft w:val="0"/>
          <w:marRight w:val="0"/>
          <w:marTop w:val="0"/>
          <w:marBottom w:val="0"/>
          <w:divBdr>
            <w:top w:val="none" w:sz="0" w:space="0" w:color="auto"/>
            <w:left w:val="none" w:sz="0" w:space="0" w:color="auto"/>
            <w:bottom w:val="none" w:sz="0" w:space="0" w:color="auto"/>
            <w:right w:val="none" w:sz="0" w:space="0" w:color="auto"/>
          </w:divBdr>
        </w:div>
        <w:div w:id="1968125512">
          <w:marLeft w:val="0"/>
          <w:marRight w:val="0"/>
          <w:marTop w:val="0"/>
          <w:marBottom w:val="0"/>
          <w:divBdr>
            <w:top w:val="none" w:sz="0" w:space="0" w:color="auto"/>
            <w:left w:val="none" w:sz="0" w:space="0" w:color="auto"/>
            <w:bottom w:val="none" w:sz="0" w:space="0" w:color="auto"/>
            <w:right w:val="none" w:sz="0" w:space="0" w:color="auto"/>
          </w:divBdr>
        </w:div>
        <w:div w:id="187910153">
          <w:marLeft w:val="0"/>
          <w:marRight w:val="0"/>
          <w:marTop w:val="0"/>
          <w:marBottom w:val="0"/>
          <w:divBdr>
            <w:top w:val="none" w:sz="0" w:space="0" w:color="auto"/>
            <w:left w:val="none" w:sz="0" w:space="0" w:color="auto"/>
            <w:bottom w:val="none" w:sz="0" w:space="0" w:color="auto"/>
            <w:right w:val="none" w:sz="0" w:space="0" w:color="auto"/>
          </w:divBdr>
        </w:div>
        <w:div w:id="668826299">
          <w:marLeft w:val="0"/>
          <w:marRight w:val="0"/>
          <w:marTop w:val="0"/>
          <w:marBottom w:val="0"/>
          <w:divBdr>
            <w:top w:val="none" w:sz="0" w:space="0" w:color="auto"/>
            <w:left w:val="none" w:sz="0" w:space="0" w:color="auto"/>
            <w:bottom w:val="none" w:sz="0" w:space="0" w:color="auto"/>
            <w:right w:val="none" w:sz="0" w:space="0" w:color="auto"/>
          </w:divBdr>
        </w:div>
      </w:divsChild>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50562518">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52210635">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488402945">
      <w:bodyDiv w:val="1"/>
      <w:marLeft w:val="0"/>
      <w:marRight w:val="0"/>
      <w:marTop w:val="0"/>
      <w:marBottom w:val="0"/>
      <w:divBdr>
        <w:top w:val="none" w:sz="0" w:space="0" w:color="auto"/>
        <w:left w:val="none" w:sz="0" w:space="0" w:color="auto"/>
        <w:bottom w:val="none" w:sz="0" w:space="0" w:color="auto"/>
        <w:right w:val="none" w:sz="0" w:space="0" w:color="auto"/>
      </w:divBdr>
    </w:div>
    <w:div w:id="518588907">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06237489">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85330745">
      <w:bodyDiv w:val="1"/>
      <w:marLeft w:val="0"/>
      <w:marRight w:val="0"/>
      <w:marTop w:val="0"/>
      <w:marBottom w:val="0"/>
      <w:divBdr>
        <w:top w:val="none" w:sz="0" w:space="0" w:color="auto"/>
        <w:left w:val="none" w:sz="0" w:space="0" w:color="auto"/>
        <w:bottom w:val="none" w:sz="0" w:space="0" w:color="auto"/>
        <w:right w:val="none" w:sz="0" w:space="0" w:color="auto"/>
      </w:divBdr>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889615903">
      <w:bodyDiv w:val="1"/>
      <w:marLeft w:val="0"/>
      <w:marRight w:val="0"/>
      <w:marTop w:val="0"/>
      <w:marBottom w:val="0"/>
      <w:divBdr>
        <w:top w:val="none" w:sz="0" w:space="0" w:color="auto"/>
        <w:left w:val="none" w:sz="0" w:space="0" w:color="auto"/>
        <w:bottom w:val="none" w:sz="0" w:space="0" w:color="auto"/>
        <w:right w:val="none" w:sz="0" w:space="0" w:color="auto"/>
      </w:divBdr>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08168488">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5931223">
      <w:bodyDiv w:val="1"/>
      <w:marLeft w:val="0"/>
      <w:marRight w:val="0"/>
      <w:marTop w:val="0"/>
      <w:marBottom w:val="0"/>
      <w:divBdr>
        <w:top w:val="none" w:sz="0" w:space="0" w:color="auto"/>
        <w:left w:val="none" w:sz="0" w:space="0" w:color="auto"/>
        <w:bottom w:val="none" w:sz="0" w:space="0" w:color="auto"/>
        <w:right w:val="none" w:sz="0" w:space="0" w:color="auto"/>
      </w:divBdr>
      <w:divsChild>
        <w:div w:id="1683311403">
          <w:marLeft w:val="0"/>
          <w:marRight w:val="0"/>
          <w:marTop w:val="0"/>
          <w:marBottom w:val="0"/>
          <w:divBdr>
            <w:top w:val="none" w:sz="0" w:space="0" w:color="auto"/>
            <w:left w:val="none" w:sz="0" w:space="0" w:color="auto"/>
            <w:bottom w:val="none" w:sz="0" w:space="0" w:color="auto"/>
            <w:right w:val="none" w:sz="0" w:space="0" w:color="auto"/>
          </w:divBdr>
        </w:div>
        <w:div w:id="1287926820">
          <w:marLeft w:val="0"/>
          <w:marRight w:val="0"/>
          <w:marTop w:val="0"/>
          <w:marBottom w:val="0"/>
          <w:divBdr>
            <w:top w:val="none" w:sz="0" w:space="0" w:color="auto"/>
            <w:left w:val="none" w:sz="0" w:space="0" w:color="auto"/>
            <w:bottom w:val="none" w:sz="0" w:space="0" w:color="auto"/>
            <w:right w:val="none" w:sz="0" w:space="0" w:color="auto"/>
          </w:divBdr>
        </w:div>
        <w:div w:id="1431780561">
          <w:marLeft w:val="0"/>
          <w:marRight w:val="0"/>
          <w:marTop w:val="0"/>
          <w:marBottom w:val="0"/>
          <w:divBdr>
            <w:top w:val="none" w:sz="0" w:space="0" w:color="auto"/>
            <w:left w:val="none" w:sz="0" w:space="0" w:color="auto"/>
            <w:bottom w:val="none" w:sz="0" w:space="0" w:color="auto"/>
            <w:right w:val="none" w:sz="0" w:space="0" w:color="auto"/>
          </w:divBdr>
        </w:div>
      </w:divsChild>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045056803">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66213612">
      <w:bodyDiv w:val="1"/>
      <w:marLeft w:val="0"/>
      <w:marRight w:val="0"/>
      <w:marTop w:val="0"/>
      <w:marBottom w:val="0"/>
      <w:divBdr>
        <w:top w:val="none" w:sz="0" w:space="0" w:color="auto"/>
        <w:left w:val="none" w:sz="0" w:space="0" w:color="auto"/>
        <w:bottom w:val="none" w:sz="0" w:space="0" w:color="auto"/>
        <w:right w:val="none" w:sz="0" w:space="0" w:color="auto"/>
      </w:divBdr>
      <w:divsChild>
        <w:div w:id="665593470">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79927210">
      <w:bodyDiv w:val="1"/>
      <w:marLeft w:val="0"/>
      <w:marRight w:val="0"/>
      <w:marTop w:val="0"/>
      <w:marBottom w:val="0"/>
      <w:divBdr>
        <w:top w:val="none" w:sz="0" w:space="0" w:color="auto"/>
        <w:left w:val="none" w:sz="0" w:space="0" w:color="auto"/>
        <w:bottom w:val="none" w:sz="0" w:space="0" w:color="auto"/>
        <w:right w:val="none" w:sz="0" w:space="0" w:color="auto"/>
      </w:divBdr>
    </w:div>
    <w:div w:id="12198538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3172029">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12520126">
      <w:bodyDiv w:val="1"/>
      <w:marLeft w:val="0"/>
      <w:marRight w:val="0"/>
      <w:marTop w:val="0"/>
      <w:marBottom w:val="0"/>
      <w:divBdr>
        <w:top w:val="none" w:sz="0" w:space="0" w:color="auto"/>
        <w:left w:val="none" w:sz="0" w:space="0" w:color="auto"/>
        <w:bottom w:val="none" w:sz="0" w:space="0" w:color="auto"/>
        <w:right w:val="none" w:sz="0" w:space="0" w:color="auto"/>
      </w:divBdr>
      <w:divsChild>
        <w:div w:id="934947111">
          <w:marLeft w:val="0"/>
          <w:marRight w:val="0"/>
          <w:marTop w:val="0"/>
          <w:marBottom w:val="0"/>
          <w:divBdr>
            <w:top w:val="none" w:sz="0" w:space="0" w:color="auto"/>
            <w:left w:val="none" w:sz="0" w:space="0" w:color="auto"/>
            <w:bottom w:val="none" w:sz="0" w:space="0" w:color="auto"/>
            <w:right w:val="none" w:sz="0" w:space="0" w:color="auto"/>
          </w:divBdr>
        </w:div>
      </w:divsChild>
    </w:div>
    <w:div w:id="1351371778">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397776128">
      <w:bodyDiv w:val="1"/>
      <w:marLeft w:val="0"/>
      <w:marRight w:val="0"/>
      <w:marTop w:val="0"/>
      <w:marBottom w:val="0"/>
      <w:divBdr>
        <w:top w:val="none" w:sz="0" w:space="0" w:color="auto"/>
        <w:left w:val="none" w:sz="0" w:space="0" w:color="auto"/>
        <w:bottom w:val="none" w:sz="0" w:space="0" w:color="auto"/>
        <w:right w:val="none" w:sz="0" w:space="0" w:color="auto"/>
      </w:divBdr>
    </w:div>
    <w:div w:id="1425374152">
      <w:bodyDiv w:val="1"/>
      <w:marLeft w:val="0"/>
      <w:marRight w:val="0"/>
      <w:marTop w:val="0"/>
      <w:marBottom w:val="0"/>
      <w:divBdr>
        <w:top w:val="none" w:sz="0" w:space="0" w:color="auto"/>
        <w:left w:val="none" w:sz="0" w:space="0" w:color="auto"/>
        <w:bottom w:val="none" w:sz="0" w:space="0" w:color="auto"/>
        <w:right w:val="none" w:sz="0" w:space="0" w:color="auto"/>
      </w:divBdr>
    </w:div>
    <w:div w:id="1438135958">
      <w:bodyDiv w:val="1"/>
      <w:marLeft w:val="0"/>
      <w:marRight w:val="0"/>
      <w:marTop w:val="0"/>
      <w:marBottom w:val="0"/>
      <w:divBdr>
        <w:top w:val="none" w:sz="0" w:space="0" w:color="auto"/>
        <w:left w:val="none" w:sz="0" w:space="0" w:color="auto"/>
        <w:bottom w:val="none" w:sz="0" w:space="0" w:color="auto"/>
        <w:right w:val="none" w:sz="0" w:space="0" w:color="auto"/>
      </w:divBdr>
      <w:divsChild>
        <w:div w:id="2145854381">
          <w:marLeft w:val="0"/>
          <w:marRight w:val="0"/>
          <w:marTop w:val="0"/>
          <w:marBottom w:val="0"/>
          <w:divBdr>
            <w:top w:val="none" w:sz="0" w:space="0" w:color="auto"/>
            <w:left w:val="none" w:sz="0" w:space="0" w:color="auto"/>
            <w:bottom w:val="none" w:sz="0" w:space="0" w:color="auto"/>
            <w:right w:val="none" w:sz="0" w:space="0" w:color="auto"/>
          </w:divBdr>
        </w:div>
        <w:div w:id="822551853">
          <w:marLeft w:val="0"/>
          <w:marRight w:val="0"/>
          <w:marTop w:val="0"/>
          <w:marBottom w:val="0"/>
          <w:divBdr>
            <w:top w:val="none" w:sz="0" w:space="0" w:color="auto"/>
            <w:left w:val="none" w:sz="0" w:space="0" w:color="auto"/>
            <w:bottom w:val="none" w:sz="0" w:space="0" w:color="auto"/>
            <w:right w:val="none" w:sz="0" w:space="0" w:color="auto"/>
          </w:divBdr>
        </w:div>
        <w:div w:id="885530195">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47553587">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trinityumcnewberry.net" TargetMode="External"/><Relationship Id="rId26" Type="http://schemas.openxmlformats.org/officeDocument/2006/relationships/image" Target="media/image13.gif"/><Relationship Id="rId39" Type="http://schemas.openxmlformats.org/officeDocument/2006/relationships/image" Target="media/image26.gif"/><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21.jpeg"/><Relationship Id="rId42" Type="http://schemas.openxmlformats.org/officeDocument/2006/relationships/image" Target="media/image29.gif"/><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rinityumcnewberry@gmail.com"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g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gif"/><Relationship Id="rId29" Type="http://schemas.openxmlformats.org/officeDocument/2006/relationships/image" Target="media/image16.gif"/><Relationship Id="rId41"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gif"/><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gif"/><Relationship Id="rId48" Type="http://schemas.openxmlformats.org/officeDocument/2006/relationships/image" Target="media/image35.jpe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3</TotalTime>
  <Pages>9</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2022-05-01T14:04:00Z</cp:lastPrinted>
  <dcterms:created xsi:type="dcterms:W3CDTF">2022-05-03T12:49:00Z</dcterms:created>
  <dcterms:modified xsi:type="dcterms:W3CDTF">2022-05-03T12:49:00Z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