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F13" w:rsidRDefault="00B94F13" w:rsidP="00832E46">
      <w:pPr>
        <w:pStyle w:val="Overskrift4"/>
      </w:pPr>
      <w:r>
        <w:t>KURS</w:t>
      </w:r>
      <w:r w:rsidR="00E07666">
        <w:t>hefte</w:t>
      </w:r>
      <w:r>
        <w:t xml:space="preserve"> 1 FOR SPRÅKHJELPERE </w:t>
      </w:r>
      <w:r>
        <w:br/>
        <w:t>VED OSLO VO SKULLERUD</w:t>
      </w:r>
    </w:p>
    <w:p w:rsidR="00B94F13" w:rsidRDefault="00B94F13" w:rsidP="00B94F13"/>
    <w:p w:rsidR="00EE53A2" w:rsidRDefault="00B94F13" w:rsidP="00B94F13">
      <w:r>
        <w:t>Deltakere som har gått lite på skole før, bør få hjelp på sitt morsmål i norskopplæringen. De trenger hjelp både til å lære å snakke norsk</w:t>
      </w:r>
      <w:r w:rsidR="00B17C0F">
        <w:t>,</w:t>
      </w:r>
      <w:r>
        <w:t xml:space="preserve"> og til å lære å lese og skrive. Derfor ønsker vi hjelp fra deg. </w:t>
      </w:r>
    </w:p>
    <w:p w:rsidR="00B94F13" w:rsidRDefault="00B94F13" w:rsidP="00404734">
      <w:r>
        <w:t xml:space="preserve">Vi håper </w:t>
      </w:r>
      <w:r w:rsidR="00EE53A2">
        <w:t xml:space="preserve">også at du </w:t>
      </w:r>
      <w:r>
        <w:t>skal få utbytte av å være språkhjelper. Du vil for eksempel lære mer norsk, studieteknikk</w:t>
      </w:r>
      <w:r w:rsidR="00EE53A2">
        <w:t>, læringsstrategier</w:t>
      </w:r>
      <w:r>
        <w:t xml:space="preserve">, hvordan man hjelper andre </w:t>
      </w:r>
      <w:r w:rsidR="00EE53A2">
        <w:t xml:space="preserve">med </w:t>
      </w:r>
      <w:r>
        <w:t>å lære, og du får arbeidserfaring.</w:t>
      </w:r>
    </w:p>
    <w:p w:rsidR="00B94F13" w:rsidRDefault="00B94F13" w:rsidP="00B94F13">
      <w:r>
        <w:t>Språkhjelperen har ik</w:t>
      </w:r>
      <w:r w:rsidR="00EE53A2">
        <w:t>ke ansvar for undervisningen</w:t>
      </w:r>
      <w:r>
        <w:t>. Norsklæreren har ansvaret, men språkhjelperen spiller en veldig viktig rolle. Du trenger ikke å vite svaret på alt. Ikke bli stresset – spør læreren!</w:t>
      </w:r>
    </w:p>
    <w:p w:rsidR="006315BB" w:rsidRDefault="00B94F13" w:rsidP="006315BB">
      <w:r>
        <w:t>Målet er at alle skal kunne få arbeid, bli selvstendige og delta i det norske samfunnet og demokratiet på likeverdige vilkår.</w:t>
      </w:r>
    </w:p>
    <w:p w:rsidR="0095789C" w:rsidRDefault="00507C92" w:rsidP="0086224C">
      <w:pPr>
        <w:jc w:val="center"/>
      </w:pPr>
      <w:r w:rsidRPr="00BF0AAD">
        <w:rPr>
          <w:noProof/>
          <w:lang w:eastAsia="nb-NO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854016</wp:posOffset>
            </wp:positionH>
            <wp:positionV relativeFrom="paragraph">
              <wp:posOffset>250102</wp:posOffset>
            </wp:positionV>
            <wp:extent cx="4378960" cy="3072765"/>
            <wp:effectExtent l="0" t="0" r="2540" b="0"/>
            <wp:wrapNone/>
            <wp:docPr id="7" name="Bilde 7" descr="C:\Users\rune.ASPERHEIM\Desktop\UnniKurs\MenneskerSamfu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ne.ASPERHEIM\Desktop\UnniKurs\MenneskerSamfun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89C" w:rsidRDefault="0095789C">
      <w:pPr>
        <w:rPr>
          <w:rFonts w:asciiTheme="majorHAnsi" w:eastAsiaTheme="majorEastAsia" w:hAnsiTheme="majorHAnsi" w:cstheme="majorBidi"/>
          <w:color w:val="2790A5" w:themeColor="accent1" w:themeShade="BF"/>
          <w:sz w:val="32"/>
          <w:szCs w:val="32"/>
        </w:rPr>
      </w:pPr>
      <w:r>
        <w:br w:type="page"/>
      </w:r>
    </w:p>
    <w:p w:rsidR="00B94F13" w:rsidRDefault="00B94F13" w:rsidP="006315BB">
      <w:pPr>
        <w:pStyle w:val="Overskrift1"/>
      </w:pPr>
      <w:r>
        <w:lastRenderedPageBreak/>
        <w:t>Pedagogisk grunnlag i norsk skole</w:t>
      </w:r>
    </w:p>
    <w:p w:rsidR="00B94F13" w:rsidRDefault="00B94F13" w:rsidP="00B94F13">
      <w:r>
        <w:t>Pedagogikk er læren om oppdragelse og undervisning.</w:t>
      </w:r>
      <w:r w:rsidR="00EE53A2">
        <w:t xml:space="preserve"> </w:t>
      </w:r>
      <w:r>
        <w:t>Pedagogisk arbeid handler om å tilrettelegge for og lede menneskers læring og personlige utvikling. Motivasjon er sentralt sammen med selvtillit og troen på egne evner til å lære.</w:t>
      </w:r>
    </w:p>
    <w:tbl>
      <w:tblPr>
        <w:tblStyle w:val="Tabellrutenett"/>
        <w:tblW w:w="8080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7"/>
        <w:gridCol w:w="2693"/>
        <w:gridCol w:w="2830"/>
      </w:tblGrid>
      <w:tr w:rsidR="00500E4E" w:rsidRPr="00776C18" w:rsidTr="00F26123">
        <w:trPr>
          <w:trHeight w:val="1994"/>
        </w:trPr>
        <w:tc>
          <w:tcPr>
            <w:tcW w:w="8080" w:type="dxa"/>
            <w:gridSpan w:val="3"/>
          </w:tcPr>
          <w:p w:rsidR="00500E4E" w:rsidRDefault="00500E4E" w:rsidP="00F26123">
            <w:pPr>
              <w:pStyle w:val="Overskrift1"/>
              <w:jc w:val="center"/>
              <w:outlineLvl w:val="0"/>
              <w:rPr>
                <w:color w:val="auto"/>
              </w:rPr>
            </w:pPr>
            <w:r w:rsidRPr="00776C18">
              <w:rPr>
                <w:color w:val="auto"/>
                <w:sz w:val="44"/>
              </w:rPr>
              <w:t xml:space="preserve">Motivasjon </w:t>
            </w:r>
            <w:r w:rsidRPr="00776C18">
              <w:rPr>
                <w:color w:val="auto"/>
                <w:sz w:val="36"/>
              </w:rPr>
              <w:br/>
            </w:r>
          </w:p>
          <w:p w:rsidR="00500E4E" w:rsidRPr="00776C18" w:rsidRDefault="00500E4E" w:rsidP="00F26123">
            <w:pPr>
              <w:pStyle w:val="Overskrift1"/>
              <w:jc w:val="center"/>
              <w:outlineLvl w:val="0"/>
              <w:rPr>
                <w:color w:val="auto"/>
              </w:rPr>
            </w:pPr>
            <w:r w:rsidRPr="00776C18">
              <w:rPr>
                <w:color w:val="auto"/>
              </w:rPr>
              <w:t>Vil jeg lære?      Kan jeg lære?</w:t>
            </w:r>
          </w:p>
          <w:p w:rsidR="00500E4E" w:rsidRPr="00776C18" w:rsidRDefault="00500E4E" w:rsidP="00F26123">
            <w:pPr>
              <w:pStyle w:val="Overskrift1"/>
              <w:jc w:val="center"/>
              <w:outlineLvl w:val="0"/>
              <w:rPr>
                <w:color w:val="auto"/>
                <w:sz w:val="20"/>
              </w:rPr>
            </w:pPr>
            <w:r w:rsidRPr="00776C18">
              <w:rPr>
                <w:color w:val="auto"/>
                <w:sz w:val="18"/>
              </w:rPr>
              <w:br/>
            </w:r>
          </w:p>
        </w:tc>
      </w:tr>
      <w:tr w:rsidR="00500E4E" w:rsidRPr="00776C18" w:rsidTr="00F26123">
        <w:tc>
          <w:tcPr>
            <w:tcW w:w="2557" w:type="dxa"/>
          </w:tcPr>
          <w:p w:rsidR="00500E4E" w:rsidRPr="00776C18" w:rsidRDefault="00500E4E" w:rsidP="00F26123">
            <w:pPr>
              <w:pStyle w:val="Overskrift2"/>
              <w:outlineLvl w:val="1"/>
              <w:rPr>
                <w:b/>
              </w:rPr>
            </w:pPr>
            <w:r w:rsidRPr="00776C18">
              <w:t>STØTTE</w:t>
            </w:r>
          </w:p>
        </w:tc>
        <w:tc>
          <w:tcPr>
            <w:tcW w:w="2693" w:type="dxa"/>
          </w:tcPr>
          <w:p w:rsidR="00500E4E" w:rsidRPr="00776C18" w:rsidRDefault="00500E4E" w:rsidP="00F26123">
            <w:pPr>
              <w:pStyle w:val="Overskrift2"/>
              <w:outlineLvl w:val="1"/>
            </w:pPr>
            <w:r w:rsidRPr="00776C18">
              <w:t xml:space="preserve">OPPMUNTRING  </w:t>
            </w:r>
          </w:p>
        </w:tc>
        <w:tc>
          <w:tcPr>
            <w:tcW w:w="2830" w:type="dxa"/>
          </w:tcPr>
          <w:p w:rsidR="00500E4E" w:rsidRPr="00776C18" w:rsidRDefault="00500E4E" w:rsidP="00F26123">
            <w:pPr>
              <w:pStyle w:val="Overskrift2"/>
              <w:outlineLvl w:val="1"/>
              <w:rPr>
                <w:b/>
              </w:rPr>
            </w:pPr>
            <w:r w:rsidRPr="00776C18">
              <w:t>MESTRING</w:t>
            </w:r>
          </w:p>
        </w:tc>
      </w:tr>
      <w:tr w:rsidR="00500E4E" w:rsidRPr="00776C18" w:rsidTr="00F26123">
        <w:tc>
          <w:tcPr>
            <w:tcW w:w="2557" w:type="dxa"/>
          </w:tcPr>
          <w:p w:rsidR="00500E4E" w:rsidRPr="007F42D9" w:rsidRDefault="00500E4E" w:rsidP="00F26123">
            <w:pPr>
              <w:rPr>
                <w:rStyle w:val="Svakreferanse"/>
                <w:b w:val="0"/>
                <w:color w:val="auto"/>
              </w:rPr>
            </w:pPr>
            <w:r w:rsidRPr="007F42D9">
              <w:rPr>
                <w:rStyle w:val="SnakkTegn"/>
                <w:b w:val="0"/>
                <w:noProof/>
                <w:color w:val="auto"/>
                <w:lang w:eastAsia="nb-NO"/>
              </w:rPr>
              <w:drawing>
                <wp:anchor distT="0" distB="0" distL="114300" distR="114300" simplePos="0" relativeHeight="251722752" behindDoc="0" locked="0" layoutInCell="1" allowOverlap="1" wp14:anchorId="7670C349" wp14:editId="5F00CBC4">
                  <wp:simplePos x="0" y="0"/>
                  <wp:positionH relativeFrom="margin">
                    <wp:posOffset>-13267</wp:posOffset>
                  </wp:positionH>
                  <wp:positionV relativeFrom="paragraph">
                    <wp:posOffset>216728</wp:posOffset>
                  </wp:positionV>
                  <wp:extent cx="1533237" cy="1073426"/>
                  <wp:effectExtent l="0" t="0" r="0" b="0"/>
                  <wp:wrapNone/>
                  <wp:docPr id="21" name="Bilde 21" descr="C:\Users\rune.ASPERHEIM\Downloads\mentor-icon-2895941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une.ASPERHEIM\Downloads\mentor-icon-2895941_128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95" b="31279"/>
                          <a:stretch/>
                        </pic:blipFill>
                        <pic:spPr bwMode="auto">
                          <a:xfrm>
                            <a:off x="0" y="0"/>
                            <a:ext cx="1571574" cy="1100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0E4E" w:rsidRPr="007F42D9" w:rsidRDefault="00500E4E" w:rsidP="00F26123">
            <w:pPr>
              <w:rPr>
                <w:rStyle w:val="Svakreferanse"/>
                <w:b w:val="0"/>
                <w:color w:val="auto"/>
              </w:rPr>
            </w:pPr>
          </w:p>
          <w:p w:rsidR="00500E4E" w:rsidRPr="007F42D9" w:rsidRDefault="00500E4E" w:rsidP="00F26123">
            <w:pPr>
              <w:rPr>
                <w:rStyle w:val="Svakreferanse"/>
                <w:b w:val="0"/>
                <w:color w:val="auto"/>
              </w:rPr>
            </w:pPr>
          </w:p>
          <w:p w:rsidR="00500E4E" w:rsidRPr="007F42D9" w:rsidRDefault="00500E4E" w:rsidP="00F26123">
            <w:pPr>
              <w:rPr>
                <w:rStyle w:val="Svakreferanse"/>
                <w:b w:val="0"/>
                <w:color w:val="auto"/>
              </w:rPr>
            </w:pPr>
          </w:p>
          <w:p w:rsidR="00500E4E" w:rsidRDefault="00500E4E" w:rsidP="00F26123">
            <w:pPr>
              <w:rPr>
                <w:rStyle w:val="Svakreferanse"/>
                <w:b w:val="0"/>
                <w:color w:val="auto"/>
              </w:rPr>
            </w:pPr>
          </w:p>
          <w:p w:rsidR="00500E4E" w:rsidRDefault="00500E4E" w:rsidP="00F26123">
            <w:pPr>
              <w:rPr>
                <w:rStyle w:val="Svakreferanse"/>
                <w:b w:val="0"/>
                <w:color w:val="auto"/>
              </w:rPr>
            </w:pPr>
          </w:p>
          <w:p w:rsidR="00500E4E" w:rsidRPr="00500E4E" w:rsidRDefault="00500E4E" w:rsidP="00F26123">
            <w:pPr>
              <w:rPr>
                <w:rStyle w:val="Svakreferanse"/>
                <w:b w:val="0"/>
              </w:rPr>
            </w:pPr>
            <w:r w:rsidRPr="00500E4E">
              <w:rPr>
                <w:rStyle w:val="Svakreferanse"/>
                <w:b w:val="0"/>
              </w:rPr>
              <w:t>Å miste motivasjon:</w:t>
            </w:r>
          </w:p>
          <w:p w:rsidR="00500E4E" w:rsidRPr="007F42D9" w:rsidRDefault="00500E4E" w:rsidP="00F26123">
            <w:pPr>
              <w:rPr>
                <w:rStyle w:val="Svakreferanse"/>
                <w:b w:val="0"/>
                <w:color w:val="auto"/>
              </w:rPr>
            </w:pPr>
            <w:r w:rsidRPr="007F42D9">
              <w:rPr>
                <w:rStyle w:val="Svakreferanse"/>
                <w:b w:val="0"/>
                <w:color w:val="auto"/>
              </w:rPr>
              <w:t>Jeg forstår ikke.</w:t>
            </w:r>
          </w:p>
          <w:p w:rsidR="00500E4E" w:rsidRPr="007F42D9" w:rsidRDefault="00500E4E" w:rsidP="00F26123">
            <w:pPr>
              <w:rPr>
                <w:rStyle w:val="Svakreferanse"/>
                <w:b w:val="0"/>
                <w:color w:val="auto"/>
              </w:rPr>
            </w:pPr>
            <w:r w:rsidRPr="007F42D9">
              <w:rPr>
                <w:rStyle w:val="Svakreferanse"/>
                <w:b w:val="0"/>
                <w:color w:val="auto"/>
              </w:rPr>
              <w:t>Det er vanskelig.</w:t>
            </w:r>
          </w:p>
          <w:p w:rsidR="00500E4E" w:rsidRPr="007F42D9" w:rsidRDefault="00500E4E" w:rsidP="00F26123">
            <w:pPr>
              <w:rPr>
                <w:rStyle w:val="Svakreferanse"/>
                <w:b w:val="0"/>
                <w:color w:val="auto"/>
              </w:rPr>
            </w:pPr>
            <w:r w:rsidRPr="007F42D9">
              <w:rPr>
                <w:rStyle w:val="Svakreferanse"/>
                <w:b w:val="0"/>
                <w:color w:val="auto"/>
              </w:rPr>
              <w:t>Det er unyttig.</w:t>
            </w:r>
          </w:p>
          <w:p w:rsidR="00500E4E" w:rsidRPr="007F42D9" w:rsidRDefault="00500E4E" w:rsidP="00F26123">
            <w:pPr>
              <w:rPr>
                <w:rStyle w:val="Svakreferanse"/>
                <w:b w:val="0"/>
                <w:color w:val="auto"/>
              </w:rPr>
            </w:pPr>
            <w:r w:rsidRPr="007F42D9">
              <w:rPr>
                <w:rStyle w:val="Svakreferanse"/>
                <w:b w:val="0"/>
                <w:color w:val="auto"/>
              </w:rPr>
              <w:t>Det er kjedelig.</w:t>
            </w:r>
          </w:p>
          <w:p w:rsidR="00500E4E" w:rsidRPr="007F42D9" w:rsidRDefault="00500E4E" w:rsidP="00F26123">
            <w:pPr>
              <w:rPr>
                <w:rStyle w:val="Svakreferanse"/>
                <w:b w:val="0"/>
                <w:color w:val="auto"/>
              </w:rPr>
            </w:pPr>
            <w:r w:rsidRPr="007F42D9">
              <w:rPr>
                <w:rStyle w:val="Svakreferanse"/>
                <w:b w:val="0"/>
                <w:color w:val="auto"/>
              </w:rPr>
              <w:t>Det tar for lang tid.</w:t>
            </w:r>
          </w:p>
          <w:p w:rsidR="00500E4E" w:rsidRPr="007F42D9" w:rsidRDefault="00500E4E" w:rsidP="00F26123">
            <w:pPr>
              <w:rPr>
                <w:rStyle w:val="Svakreferanse"/>
                <w:b w:val="0"/>
                <w:color w:val="auto"/>
              </w:rPr>
            </w:pPr>
            <w:r w:rsidRPr="007F42D9">
              <w:rPr>
                <w:rStyle w:val="Svakreferanse"/>
                <w:b w:val="0"/>
                <w:color w:val="auto"/>
              </w:rPr>
              <w:t>Jeg er dum.</w:t>
            </w:r>
            <w:r w:rsidRPr="007F42D9"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693" w:type="dxa"/>
          </w:tcPr>
          <w:p w:rsidR="00500E4E" w:rsidRPr="007F42D9" w:rsidRDefault="00500E4E" w:rsidP="00F26123">
            <w:pPr>
              <w:jc w:val="center"/>
              <w:rPr>
                <w:rStyle w:val="Svakreferanse"/>
                <w:b w:val="0"/>
                <w:color w:val="auto"/>
                <w:lang w:val="en-US"/>
              </w:rPr>
            </w:pPr>
          </w:p>
          <w:p w:rsidR="00500E4E" w:rsidRPr="007F42D9" w:rsidRDefault="00500E4E" w:rsidP="00F26123">
            <w:pPr>
              <w:jc w:val="center"/>
              <w:rPr>
                <w:rStyle w:val="Svakreferanse"/>
                <w:b w:val="0"/>
                <w:color w:val="auto"/>
                <w:lang w:val="en-US"/>
              </w:rPr>
            </w:pPr>
            <w:r w:rsidRPr="007F42D9">
              <w:rPr>
                <w:rStyle w:val="SnakkTegn"/>
                <w:b w:val="0"/>
                <w:noProof/>
                <w:color w:val="auto"/>
                <w:lang w:eastAsia="nb-NO"/>
              </w:rPr>
              <w:drawing>
                <wp:anchor distT="0" distB="0" distL="114300" distR="114300" simplePos="0" relativeHeight="251723776" behindDoc="0" locked="0" layoutInCell="1" allowOverlap="1" wp14:anchorId="3C960EF9" wp14:editId="63C92818">
                  <wp:simplePos x="0" y="0"/>
                  <wp:positionH relativeFrom="margin">
                    <wp:posOffset>220345</wp:posOffset>
                  </wp:positionH>
                  <wp:positionV relativeFrom="paragraph">
                    <wp:posOffset>8255</wp:posOffset>
                  </wp:positionV>
                  <wp:extent cx="1313815" cy="1014730"/>
                  <wp:effectExtent l="0" t="0" r="635" b="0"/>
                  <wp:wrapNone/>
                  <wp:docPr id="22" name="Bilde 22" descr="C:\Users\rune.ASPERHEIM\Downloads\thumbs-up-2825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une.ASPERHEIM\Downloads\thumbs-up-2825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98" t="490" r="15535" b="52806"/>
                          <a:stretch/>
                        </pic:blipFill>
                        <pic:spPr bwMode="auto">
                          <a:xfrm>
                            <a:off x="0" y="0"/>
                            <a:ext cx="131381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0E4E" w:rsidRPr="007F42D9" w:rsidRDefault="00500E4E" w:rsidP="00F26123">
            <w:pPr>
              <w:jc w:val="center"/>
              <w:rPr>
                <w:rStyle w:val="Svakreferanse"/>
                <w:b w:val="0"/>
                <w:color w:val="auto"/>
                <w:lang w:val="en-US"/>
              </w:rPr>
            </w:pPr>
          </w:p>
          <w:p w:rsidR="00500E4E" w:rsidRPr="007F42D9" w:rsidRDefault="00500E4E" w:rsidP="00F26123">
            <w:pPr>
              <w:jc w:val="center"/>
              <w:rPr>
                <w:rStyle w:val="Svakreferanse"/>
                <w:b w:val="0"/>
                <w:color w:val="auto"/>
                <w:lang w:val="en-US"/>
              </w:rPr>
            </w:pPr>
          </w:p>
          <w:p w:rsidR="00500E4E" w:rsidRDefault="00500E4E" w:rsidP="00500E4E">
            <w:pPr>
              <w:rPr>
                <w:rStyle w:val="Svakreferanse"/>
                <w:b w:val="0"/>
                <w:color w:val="auto"/>
                <w:lang w:val="en-US"/>
              </w:rPr>
            </w:pPr>
          </w:p>
          <w:p w:rsidR="00500E4E" w:rsidRDefault="00500E4E" w:rsidP="00500E4E">
            <w:pPr>
              <w:jc w:val="center"/>
              <w:rPr>
                <w:rStyle w:val="Svakreferanse"/>
                <w:b w:val="0"/>
                <w:color w:val="auto"/>
                <w:lang w:val="en-US"/>
              </w:rPr>
            </w:pPr>
          </w:p>
          <w:p w:rsidR="00500E4E" w:rsidRDefault="00500E4E" w:rsidP="00500E4E">
            <w:pPr>
              <w:jc w:val="center"/>
              <w:rPr>
                <w:rStyle w:val="Svakreferanse"/>
                <w:b w:val="0"/>
                <w:color w:val="auto"/>
                <w:lang w:val="en-US"/>
              </w:rPr>
            </w:pPr>
          </w:p>
          <w:p w:rsidR="00500E4E" w:rsidRDefault="00500E4E" w:rsidP="00500E4E">
            <w:pPr>
              <w:jc w:val="center"/>
              <w:rPr>
                <w:rStyle w:val="Svakreferanse"/>
                <w:b w:val="0"/>
                <w:color w:val="auto"/>
                <w:lang w:val="en-US"/>
              </w:rPr>
            </w:pPr>
          </w:p>
          <w:p w:rsidR="00500E4E" w:rsidRDefault="00500E4E" w:rsidP="00500E4E">
            <w:pPr>
              <w:jc w:val="center"/>
              <w:rPr>
                <w:rStyle w:val="Svakreferanse"/>
                <w:b w:val="0"/>
                <w:color w:val="auto"/>
                <w:lang w:val="en-US"/>
              </w:rPr>
            </w:pPr>
            <w:r>
              <w:rPr>
                <w:rStyle w:val="Svakreferanse"/>
                <w:b w:val="0"/>
                <w:color w:val="auto"/>
                <w:lang w:val="en-US"/>
              </w:rPr>
              <w:t xml:space="preserve">Du </w:t>
            </w:r>
            <w:proofErr w:type="spellStart"/>
            <w:r>
              <w:rPr>
                <w:rStyle w:val="Svakreferanse"/>
                <w:b w:val="0"/>
                <w:color w:val="auto"/>
                <w:lang w:val="en-US"/>
              </w:rPr>
              <w:t>er</w:t>
            </w:r>
            <w:proofErr w:type="spellEnd"/>
            <w:r>
              <w:rPr>
                <w:rStyle w:val="Svakreferanse"/>
                <w:b w:val="0"/>
                <w:color w:val="auto"/>
                <w:lang w:val="en-US"/>
              </w:rPr>
              <w:t xml:space="preserve"> </w:t>
            </w:r>
            <w:proofErr w:type="spellStart"/>
            <w:r>
              <w:rPr>
                <w:rStyle w:val="Svakreferanse"/>
                <w:b w:val="0"/>
                <w:color w:val="auto"/>
                <w:lang w:val="en-US"/>
              </w:rPr>
              <w:t>modigere</w:t>
            </w:r>
            <w:proofErr w:type="spellEnd"/>
            <w:r>
              <w:rPr>
                <w:rStyle w:val="Svakreferanse"/>
                <w:b w:val="0"/>
                <w:color w:val="auto"/>
                <w:lang w:val="en-US"/>
              </w:rPr>
              <w:t xml:space="preserve"> </w:t>
            </w:r>
            <w:proofErr w:type="spellStart"/>
            <w:r>
              <w:rPr>
                <w:rStyle w:val="Svakreferanse"/>
                <w:b w:val="0"/>
                <w:color w:val="auto"/>
                <w:lang w:val="en-US"/>
              </w:rPr>
              <w:t>og</w:t>
            </w:r>
            <w:proofErr w:type="spellEnd"/>
            <w:r>
              <w:rPr>
                <w:rStyle w:val="Svakreferanse"/>
                <w:b w:val="0"/>
                <w:color w:val="auto"/>
                <w:lang w:val="en-US"/>
              </w:rPr>
              <w:t xml:space="preserve"> </w:t>
            </w:r>
            <w:proofErr w:type="spellStart"/>
            <w:r>
              <w:rPr>
                <w:rStyle w:val="Svakreferanse"/>
                <w:b w:val="0"/>
                <w:color w:val="auto"/>
                <w:lang w:val="en-US"/>
              </w:rPr>
              <w:t>smartere</w:t>
            </w:r>
            <w:proofErr w:type="spellEnd"/>
            <w:r>
              <w:rPr>
                <w:rStyle w:val="Svakreferanse"/>
                <w:b w:val="0"/>
                <w:color w:val="auto"/>
                <w:lang w:val="en-US"/>
              </w:rPr>
              <w:t xml:space="preserve"> </w:t>
            </w:r>
            <w:proofErr w:type="spellStart"/>
            <w:r>
              <w:rPr>
                <w:rStyle w:val="Svakreferanse"/>
                <w:b w:val="0"/>
                <w:color w:val="auto"/>
                <w:lang w:val="en-US"/>
              </w:rPr>
              <w:t>enn</w:t>
            </w:r>
            <w:proofErr w:type="spellEnd"/>
            <w:r>
              <w:rPr>
                <w:rStyle w:val="Svakreferanse"/>
                <w:b w:val="0"/>
                <w:color w:val="auto"/>
                <w:lang w:val="en-US"/>
              </w:rPr>
              <w:t xml:space="preserve"> du </w:t>
            </w:r>
            <w:proofErr w:type="spellStart"/>
            <w:r>
              <w:rPr>
                <w:rStyle w:val="Svakreferanse"/>
                <w:b w:val="0"/>
                <w:color w:val="auto"/>
                <w:lang w:val="en-US"/>
              </w:rPr>
              <w:t>tror</w:t>
            </w:r>
            <w:proofErr w:type="spellEnd"/>
            <w:r>
              <w:rPr>
                <w:rStyle w:val="Svakreferanse"/>
                <w:b w:val="0"/>
                <w:color w:val="auto"/>
                <w:lang w:val="en-US"/>
              </w:rPr>
              <w:t xml:space="preserve">. </w:t>
            </w:r>
          </w:p>
          <w:p w:rsidR="00500E4E" w:rsidRDefault="00500E4E" w:rsidP="00500E4E">
            <w:pPr>
              <w:jc w:val="center"/>
              <w:rPr>
                <w:rStyle w:val="Svakreferanse"/>
                <w:b w:val="0"/>
                <w:color w:val="auto"/>
                <w:lang w:val="en-US"/>
              </w:rPr>
            </w:pPr>
          </w:p>
          <w:p w:rsidR="00500E4E" w:rsidRDefault="00500E4E" w:rsidP="00500E4E">
            <w:pPr>
              <w:jc w:val="center"/>
              <w:rPr>
                <w:rStyle w:val="Svakreferanse"/>
                <w:b w:val="0"/>
                <w:color w:val="auto"/>
                <w:lang w:val="en-US"/>
              </w:rPr>
            </w:pPr>
            <w:r>
              <w:rPr>
                <w:rStyle w:val="Svakreferanse"/>
                <w:b w:val="0"/>
                <w:color w:val="auto"/>
                <w:lang w:val="en-US"/>
              </w:rPr>
              <w:t xml:space="preserve">Du </w:t>
            </w:r>
            <w:proofErr w:type="spellStart"/>
            <w:r>
              <w:rPr>
                <w:rStyle w:val="Svakreferanse"/>
                <w:b w:val="0"/>
                <w:color w:val="auto"/>
                <w:lang w:val="en-US"/>
              </w:rPr>
              <w:t>er</w:t>
            </w:r>
            <w:proofErr w:type="spellEnd"/>
            <w:r>
              <w:rPr>
                <w:rStyle w:val="Svakreferanse"/>
                <w:b w:val="0"/>
                <w:color w:val="auto"/>
                <w:lang w:val="en-US"/>
              </w:rPr>
              <w:t xml:space="preserve"> </w:t>
            </w:r>
            <w:proofErr w:type="spellStart"/>
            <w:r>
              <w:rPr>
                <w:rStyle w:val="Svakreferanse"/>
                <w:b w:val="0"/>
                <w:color w:val="auto"/>
                <w:lang w:val="en-US"/>
              </w:rPr>
              <w:t>sterkere</w:t>
            </w:r>
            <w:proofErr w:type="spellEnd"/>
            <w:r>
              <w:rPr>
                <w:rStyle w:val="Svakreferanse"/>
                <w:b w:val="0"/>
                <w:color w:val="auto"/>
                <w:lang w:val="en-US"/>
              </w:rPr>
              <w:t xml:space="preserve"> </w:t>
            </w:r>
            <w:proofErr w:type="spellStart"/>
            <w:r>
              <w:rPr>
                <w:rStyle w:val="Svakreferanse"/>
                <w:b w:val="0"/>
                <w:color w:val="auto"/>
                <w:lang w:val="en-US"/>
              </w:rPr>
              <w:t>enn</w:t>
            </w:r>
            <w:proofErr w:type="spellEnd"/>
            <w:r>
              <w:rPr>
                <w:rStyle w:val="Svakreferanse"/>
                <w:b w:val="0"/>
                <w:color w:val="auto"/>
                <w:lang w:val="en-US"/>
              </w:rPr>
              <w:t xml:space="preserve"> du </w:t>
            </w:r>
            <w:proofErr w:type="spellStart"/>
            <w:r>
              <w:rPr>
                <w:rStyle w:val="Svakreferanse"/>
                <w:b w:val="0"/>
                <w:color w:val="auto"/>
                <w:lang w:val="en-US"/>
              </w:rPr>
              <w:t>tror</w:t>
            </w:r>
            <w:proofErr w:type="spellEnd"/>
            <w:r>
              <w:rPr>
                <w:rStyle w:val="Svakreferanse"/>
                <w:b w:val="0"/>
                <w:color w:val="auto"/>
                <w:lang w:val="en-US"/>
              </w:rPr>
              <w:t>.</w:t>
            </w:r>
          </w:p>
          <w:p w:rsidR="00500E4E" w:rsidRDefault="00500E4E" w:rsidP="00500E4E">
            <w:pPr>
              <w:jc w:val="center"/>
              <w:rPr>
                <w:rStyle w:val="Svakreferanse"/>
                <w:b w:val="0"/>
                <w:color w:val="auto"/>
                <w:lang w:val="en-US"/>
              </w:rPr>
            </w:pPr>
          </w:p>
          <w:p w:rsidR="00500E4E" w:rsidRDefault="00500E4E" w:rsidP="00500E4E">
            <w:pPr>
              <w:jc w:val="center"/>
              <w:rPr>
                <w:rStyle w:val="Svakreferanse"/>
                <w:b w:val="0"/>
                <w:color w:val="auto"/>
                <w:lang w:val="en-US"/>
              </w:rPr>
            </w:pPr>
            <w:proofErr w:type="spellStart"/>
            <w:r>
              <w:rPr>
                <w:rStyle w:val="Svakreferanse"/>
                <w:b w:val="0"/>
                <w:color w:val="auto"/>
                <w:lang w:val="en-US"/>
              </w:rPr>
              <w:t>Tro</w:t>
            </w:r>
            <w:proofErr w:type="spellEnd"/>
            <w:r>
              <w:rPr>
                <w:rStyle w:val="Svakreferanse"/>
                <w:b w:val="0"/>
                <w:color w:val="auto"/>
                <w:lang w:val="en-US"/>
              </w:rPr>
              <w:t xml:space="preserve"> </w:t>
            </w:r>
            <w:proofErr w:type="spellStart"/>
            <w:r>
              <w:rPr>
                <w:rStyle w:val="Svakreferanse"/>
                <w:b w:val="0"/>
                <w:color w:val="auto"/>
                <w:lang w:val="en-US"/>
              </w:rPr>
              <w:t>på</w:t>
            </w:r>
            <w:proofErr w:type="spellEnd"/>
            <w:r>
              <w:rPr>
                <w:rStyle w:val="Svakreferanse"/>
                <w:b w:val="0"/>
                <w:color w:val="auto"/>
                <w:lang w:val="en-US"/>
              </w:rPr>
              <w:t xml:space="preserve"> </w:t>
            </w:r>
            <w:proofErr w:type="spellStart"/>
            <w:r>
              <w:rPr>
                <w:rStyle w:val="Svakreferanse"/>
                <w:b w:val="0"/>
                <w:color w:val="auto"/>
                <w:lang w:val="en-US"/>
              </w:rPr>
              <w:t>deg</w:t>
            </w:r>
            <w:proofErr w:type="spellEnd"/>
            <w:r>
              <w:rPr>
                <w:rStyle w:val="Svakreferanse"/>
                <w:b w:val="0"/>
                <w:color w:val="auto"/>
                <w:lang w:val="en-US"/>
              </w:rPr>
              <w:t xml:space="preserve"> </w:t>
            </w:r>
            <w:proofErr w:type="spellStart"/>
            <w:r>
              <w:rPr>
                <w:rStyle w:val="Svakreferanse"/>
                <w:b w:val="0"/>
                <w:color w:val="auto"/>
                <w:lang w:val="en-US"/>
              </w:rPr>
              <w:t>selv</w:t>
            </w:r>
            <w:proofErr w:type="spellEnd"/>
            <w:r>
              <w:rPr>
                <w:rStyle w:val="Svakreferanse"/>
                <w:b w:val="0"/>
                <w:color w:val="auto"/>
                <w:lang w:val="en-US"/>
              </w:rPr>
              <w:t>!</w:t>
            </w:r>
          </w:p>
          <w:p w:rsidR="00500E4E" w:rsidRPr="007F42D9" w:rsidRDefault="00500E4E" w:rsidP="00500E4E">
            <w:pPr>
              <w:jc w:val="center"/>
              <w:rPr>
                <w:rStyle w:val="Svakreferanse"/>
                <w:b w:val="0"/>
                <w:color w:val="auto"/>
                <w:lang w:val="en-US"/>
              </w:rPr>
            </w:pPr>
            <w:r>
              <w:rPr>
                <w:rStyle w:val="Svakreferanse"/>
                <w:b w:val="0"/>
                <w:color w:val="auto"/>
                <w:lang w:val="en-US"/>
              </w:rPr>
              <w:t xml:space="preserve"> </w:t>
            </w:r>
          </w:p>
        </w:tc>
        <w:tc>
          <w:tcPr>
            <w:tcW w:w="2830" w:type="dxa"/>
          </w:tcPr>
          <w:p w:rsidR="00500E4E" w:rsidRPr="007F42D9" w:rsidRDefault="00500E4E" w:rsidP="00F26123">
            <w:pPr>
              <w:rPr>
                <w:rStyle w:val="Svakreferanse"/>
                <w:b w:val="0"/>
                <w:color w:val="auto"/>
              </w:rPr>
            </w:pPr>
            <w:r w:rsidRPr="007F42D9">
              <w:rPr>
                <w:rStyle w:val="Svakreferanse"/>
                <w:b w:val="0"/>
                <w:noProof/>
                <w:color w:val="auto"/>
                <w:lang w:eastAsia="nb-NO"/>
              </w:rPr>
              <w:drawing>
                <wp:anchor distT="0" distB="0" distL="114300" distR="114300" simplePos="0" relativeHeight="251724800" behindDoc="0" locked="0" layoutInCell="1" allowOverlap="1" wp14:anchorId="3713FF0E" wp14:editId="152C89DD">
                  <wp:simplePos x="0" y="0"/>
                  <wp:positionH relativeFrom="column">
                    <wp:posOffset>164217</wp:posOffset>
                  </wp:positionH>
                  <wp:positionV relativeFrom="paragraph">
                    <wp:posOffset>208667</wp:posOffset>
                  </wp:positionV>
                  <wp:extent cx="1029335" cy="1208141"/>
                  <wp:effectExtent l="0" t="0" r="0" b="0"/>
                  <wp:wrapNone/>
                  <wp:docPr id="26" name="Bilde 26" descr="C:\Users\rune.ASPERHEIM\Downloads\males-2339829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une.ASPERHEIM\Downloads\males-2339829_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3" t="18460" r="15747" b="779"/>
                          <a:stretch/>
                        </pic:blipFill>
                        <pic:spPr bwMode="auto">
                          <a:xfrm>
                            <a:off x="0" y="0"/>
                            <a:ext cx="1029335" cy="120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0E4E" w:rsidRPr="007F42D9" w:rsidRDefault="00500E4E" w:rsidP="00F26123">
            <w:pPr>
              <w:rPr>
                <w:rStyle w:val="Svakreferanse"/>
                <w:b w:val="0"/>
                <w:color w:val="auto"/>
              </w:rPr>
            </w:pPr>
          </w:p>
          <w:p w:rsidR="00500E4E" w:rsidRPr="007F42D9" w:rsidRDefault="00500E4E" w:rsidP="00F26123">
            <w:pPr>
              <w:rPr>
                <w:rStyle w:val="Svakreferanse"/>
                <w:b w:val="0"/>
                <w:color w:val="auto"/>
              </w:rPr>
            </w:pPr>
          </w:p>
          <w:p w:rsidR="00500E4E" w:rsidRPr="007F42D9" w:rsidRDefault="00500E4E" w:rsidP="00F26123">
            <w:pPr>
              <w:rPr>
                <w:rStyle w:val="Svakreferanse"/>
                <w:b w:val="0"/>
                <w:color w:val="auto"/>
              </w:rPr>
            </w:pPr>
          </w:p>
          <w:p w:rsidR="00500E4E" w:rsidRDefault="00500E4E" w:rsidP="00F26123">
            <w:pPr>
              <w:rPr>
                <w:rStyle w:val="Svakreferanse"/>
                <w:b w:val="0"/>
                <w:color w:val="auto"/>
              </w:rPr>
            </w:pPr>
          </w:p>
          <w:p w:rsidR="00500E4E" w:rsidRDefault="00500E4E" w:rsidP="00F26123">
            <w:pPr>
              <w:rPr>
                <w:rStyle w:val="Svakreferanse"/>
                <w:b w:val="0"/>
                <w:color w:val="auto"/>
              </w:rPr>
            </w:pPr>
          </w:p>
          <w:p w:rsidR="00500E4E" w:rsidRPr="00500E4E" w:rsidRDefault="00500E4E" w:rsidP="00F26123">
            <w:pPr>
              <w:rPr>
                <w:rStyle w:val="Svakreferanse"/>
                <w:b w:val="0"/>
              </w:rPr>
            </w:pPr>
            <w:r w:rsidRPr="00500E4E">
              <w:rPr>
                <w:rStyle w:val="Svakreferanse"/>
                <w:b w:val="0"/>
              </w:rPr>
              <w:t>Å bli motivert:</w:t>
            </w:r>
          </w:p>
          <w:p w:rsidR="00500E4E" w:rsidRPr="007F42D9" w:rsidRDefault="00500E4E" w:rsidP="00F26123">
            <w:pPr>
              <w:rPr>
                <w:rStyle w:val="Svakreferanse"/>
                <w:b w:val="0"/>
                <w:color w:val="auto"/>
              </w:rPr>
            </w:pPr>
            <w:r w:rsidRPr="007F42D9">
              <w:rPr>
                <w:rStyle w:val="Svakreferanse"/>
                <w:b w:val="0"/>
                <w:color w:val="auto"/>
              </w:rPr>
              <w:t>Jeg forstår forklaringen.</w:t>
            </w:r>
          </w:p>
          <w:p w:rsidR="00500E4E" w:rsidRPr="007F42D9" w:rsidRDefault="00500E4E" w:rsidP="00F26123">
            <w:pPr>
              <w:rPr>
                <w:rStyle w:val="Svakreferanse"/>
                <w:b w:val="0"/>
                <w:color w:val="auto"/>
              </w:rPr>
            </w:pPr>
            <w:r w:rsidRPr="007F42D9">
              <w:rPr>
                <w:rStyle w:val="Svakreferanse"/>
                <w:b w:val="0"/>
                <w:color w:val="auto"/>
              </w:rPr>
              <w:t>Det går bedre nå.</w:t>
            </w:r>
          </w:p>
          <w:p w:rsidR="00500E4E" w:rsidRPr="007F42D9" w:rsidRDefault="00500E4E" w:rsidP="00F26123">
            <w:pPr>
              <w:rPr>
                <w:rStyle w:val="Svakreferanse"/>
                <w:b w:val="0"/>
                <w:color w:val="auto"/>
              </w:rPr>
            </w:pPr>
            <w:r w:rsidRPr="007F42D9">
              <w:rPr>
                <w:rStyle w:val="Svakreferanse"/>
                <w:b w:val="0"/>
                <w:color w:val="auto"/>
              </w:rPr>
              <w:t>Det er viktig å lære dette.</w:t>
            </w:r>
          </w:p>
          <w:p w:rsidR="00500E4E" w:rsidRPr="007F42D9" w:rsidRDefault="00500E4E" w:rsidP="00F26123">
            <w:pPr>
              <w:rPr>
                <w:rStyle w:val="Svakreferanse"/>
                <w:b w:val="0"/>
                <w:color w:val="auto"/>
              </w:rPr>
            </w:pPr>
            <w:r w:rsidRPr="007F42D9">
              <w:rPr>
                <w:rStyle w:val="Svakreferanse"/>
                <w:b w:val="0"/>
                <w:color w:val="auto"/>
              </w:rPr>
              <w:t>Det er interessant og morsomt.</w:t>
            </w:r>
          </w:p>
          <w:p w:rsidR="00500E4E" w:rsidRPr="007F42D9" w:rsidRDefault="00500E4E" w:rsidP="00F26123">
            <w:pPr>
              <w:rPr>
                <w:rStyle w:val="Svakreferanse"/>
                <w:b w:val="0"/>
                <w:color w:val="auto"/>
              </w:rPr>
            </w:pPr>
            <w:r w:rsidRPr="007F42D9">
              <w:rPr>
                <w:rStyle w:val="Svakreferanse"/>
                <w:b w:val="0"/>
                <w:color w:val="auto"/>
              </w:rPr>
              <w:t>Tiden går fort.</w:t>
            </w:r>
          </w:p>
          <w:p w:rsidR="00500E4E" w:rsidRPr="007F42D9" w:rsidRDefault="00500E4E" w:rsidP="00F26123">
            <w:pPr>
              <w:rPr>
                <w:rStyle w:val="Svakreferanse"/>
                <w:b w:val="0"/>
                <w:color w:val="auto"/>
              </w:rPr>
            </w:pPr>
            <w:r w:rsidRPr="007F42D9">
              <w:rPr>
                <w:rStyle w:val="Svakreferanse"/>
                <w:b w:val="0"/>
                <w:color w:val="auto"/>
              </w:rPr>
              <w:t>Jeg er flinkere enn jeg trodde.</w:t>
            </w:r>
          </w:p>
        </w:tc>
      </w:tr>
    </w:tbl>
    <w:p w:rsidR="00BF0AAD" w:rsidRDefault="00BF0AAD" w:rsidP="00B94F13">
      <w:r w:rsidRPr="00500E4E">
        <w:rPr>
          <w:rStyle w:val="SnakkTegn"/>
          <w:rFonts w:ascii="Comic Sans MS" w:hAnsi="Comic Sans MS"/>
          <w:b w:val="0"/>
        </w:rPr>
        <w:lastRenderedPageBreak/>
        <w:t>Snakk sammen:</w:t>
      </w:r>
      <w:r>
        <w:rPr>
          <w:color w:val="C00000"/>
        </w:rPr>
        <w:t xml:space="preserve"> </w:t>
      </w:r>
      <w:r w:rsidRPr="00583D73">
        <w:t>Hvordan kan vi motivere andre?</w:t>
      </w:r>
    </w:p>
    <w:p w:rsidR="00B94F13" w:rsidRDefault="00B94F13" w:rsidP="00B94F13">
      <w:r>
        <w:t>Er jeg pålagt å lære? Er op</w:t>
      </w:r>
      <w:r w:rsidR="00B17C0F">
        <w:t xml:space="preserve">plæringen frivillig eller ikke? </w:t>
      </w:r>
      <w:r>
        <w:t>Hvordan virker det på motivasjon for læring?</w:t>
      </w:r>
    </w:p>
    <w:p w:rsidR="00021B56" w:rsidRDefault="00500E4E" w:rsidP="00B94F13">
      <w:r>
        <w:rPr>
          <w:rFonts w:ascii="Arial" w:hAnsi="Arial" w:cs="Arial"/>
          <w:noProof/>
          <w:color w:val="0A88D3"/>
          <w:lang w:eastAsia="nb-NO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4284124</wp:posOffset>
            </wp:positionH>
            <wp:positionV relativeFrom="paragraph">
              <wp:posOffset>661008</wp:posOffset>
            </wp:positionV>
            <wp:extent cx="1470660" cy="979805"/>
            <wp:effectExtent l="0" t="0" r="0" b="0"/>
            <wp:wrapNone/>
            <wp:docPr id="31" name="Bilde 31" descr="Bok, Rammen, Les, Lesing, Kvinne, Jent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k, Rammen, Les, Lesing, Kvinne, Jent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4F13">
        <w:t xml:space="preserve">Deltakeren må forstå </w:t>
      </w:r>
      <w:r w:rsidR="00B94F13" w:rsidRPr="00583D73">
        <w:rPr>
          <w:u w:val="single"/>
        </w:rPr>
        <w:t>hva</w:t>
      </w:r>
      <w:r w:rsidR="00B94F13">
        <w:t xml:space="preserve"> han skal lære og </w:t>
      </w:r>
      <w:r w:rsidR="00B94F13" w:rsidRPr="00583D73">
        <w:rPr>
          <w:u w:val="single"/>
        </w:rPr>
        <w:t>hvorfor</w:t>
      </w:r>
      <w:r w:rsidR="00B94F13">
        <w:t>. Innholdet i opplæringen må gi mening og overføring til livet utenfor klasserommet og skolen.</w:t>
      </w:r>
    </w:p>
    <w:p w:rsidR="00B94F13" w:rsidRDefault="00B94F13" w:rsidP="00B94F13">
      <w:r>
        <w:t>Hvilken forventning har deltakeren selv?</w:t>
      </w:r>
    </w:p>
    <w:p w:rsidR="00B94F13" w:rsidRPr="00CB1907" w:rsidRDefault="00B94F13" w:rsidP="001D1C0D">
      <w:pPr>
        <w:ind w:left="708"/>
      </w:pPr>
      <w:r w:rsidRPr="00CB1907">
        <w:t>«Jeg tror at jeg kan lære å lese og skrive»</w:t>
      </w:r>
      <w:r w:rsidR="00524680" w:rsidRPr="00524680">
        <w:rPr>
          <w:noProof/>
        </w:rPr>
        <w:t xml:space="preserve"> </w:t>
      </w:r>
    </w:p>
    <w:p w:rsidR="00B94F13" w:rsidRDefault="00B94F13" w:rsidP="001D1C0D">
      <w:pPr>
        <w:ind w:left="708"/>
      </w:pPr>
      <w:r w:rsidRPr="00CB1907">
        <w:t>«Jeg tror ikke at jeg kan lære å lese og skrive»</w:t>
      </w:r>
    </w:p>
    <w:p w:rsidR="00E07666" w:rsidRPr="00CB1907" w:rsidRDefault="00E07666" w:rsidP="001D1C0D">
      <w:pPr>
        <w:ind w:left="708"/>
      </w:pPr>
    </w:p>
    <w:p w:rsidR="00B94F13" w:rsidRDefault="00B94F13" w:rsidP="00CB1907">
      <w:pPr>
        <w:pStyle w:val="Overskrift2"/>
      </w:pPr>
      <w:r>
        <w:t>Indre motivasjon:</w:t>
      </w:r>
    </w:p>
    <w:p w:rsidR="00B94F13" w:rsidRDefault="00B94F13" w:rsidP="00B17C0F">
      <w:pPr>
        <w:ind w:left="708"/>
      </w:pPr>
      <w:r>
        <w:t>De liker og ønsker å lære.</w:t>
      </w:r>
      <w:r w:rsidR="00524680" w:rsidRPr="00524680">
        <w:rPr>
          <w:noProof/>
        </w:rPr>
        <w:t xml:space="preserve"> </w:t>
      </w:r>
    </w:p>
    <w:p w:rsidR="00B94F13" w:rsidRDefault="00B94F13" w:rsidP="00B17C0F">
      <w:pPr>
        <w:ind w:left="708"/>
      </w:pPr>
      <w:r>
        <w:t>Å lære gir personlig utvikling.</w:t>
      </w:r>
      <w:r w:rsidR="00500E4E" w:rsidRPr="00500E4E">
        <w:rPr>
          <w:rFonts w:ascii="Arial" w:hAnsi="Arial" w:cs="Arial"/>
          <w:noProof/>
          <w:color w:val="0A88D3"/>
          <w:lang w:eastAsia="nb-NO"/>
        </w:rPr>
        <w:t xml:space="preserve"> </w:t>
      </w:r>
    </w:p>
    <w:p w:rsidR="0086224C" w:rsidRDefault="007A6AEB" w:rsidP="00E07666">
      <w:pPr>
        <w:ind w:left="708"/>
      </w:pPr>
      <w:r>
        <w:rPr>
          <w:rFonts w:ascii="Arial" w:hAnsi="Arial" w:cs="Arial"/>
          <w:noProof/>
          <w:color w:val="0A88D3"/>
          <w:lang w:eastAsia="nb-NO"/>
        </w:rPr>
        <mc:AlternateContent>
          <mc:Choice Requires="wps">
            <w:drawing>
              <wp:inline distT="0" distB="0" distL="0" distR="0" wp14:anchorId="152B4400" wp14:editId="4DC349FA">
                <wp:extent cx="302260" cy="302260"/>
                <wp:effectExtent l="0" t="0" r="0" b="0"/>
                <wp:docPr id="2" name="AutoShape 2" descr="https://image.shutterstock.com/image-photo/stand-strong-woman-fist-air-260nw-1039315024.jpg">
                  <a:hlinkClick xmlns:a="http://schemas.openxmlformats.org/drawingml/2006/main" r:id="rId13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257F89" id="AutoShape 2" o:spid="_x0000_s1026" alt="https://image.shutterstock.com/image-photo/stand-strong-woman-fist-air-260nw-1039315024.jpg" href="https://pixabay.com/go/?t=image-list-shutterstock&amp;id=1039315024" target="&quot;_blank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7A6AEB">
        <w:rPr>
          <w:rFonts w:ascii="Arial" w:hAnsi="Arial" w:cs="Arial"/>
          <w:noProof/>
          <w:color w:val="0A88D3"/>
          <w:lang w:eastAsia="nb-NO"/>
        </w:rPr>
        <w:t xml:space="preserve"> </w:t>
      </w:r>
      <w:r>
        <w:rPr>
          <w:rFonts w:ascii="Arial" w:hAnsi="Arial" w:cs="Arial"/>
          <w:noProof/>
          <w:color w:val="0A88D3"/>
          <w:lang w:eastAsia="nb-NO"/>
        </w:rPr>
        <mc:AlternateContent>
          <mc:Choice Requires="wps">
            <w:drawing>
              <wp:inline distT="0" distB="0" distL="0" distR="0" wp14:anchorId="5FF8C5DF" wp14:editId="4A37B856">
                <wp:extent cx="302260" cy="302260"/>
                <wp:effectExtent l="0" t="0" r="0" b="0"/>
                <wp:docPr id="6944" name="AutoShape 3" descr="https://image.shutterstock.com/image-photo/stand-strong-woman-fist-air-260nw-1039315024.jpg">
                  <a:hlinkClick xmlns:a="http://schemas.openxmlformats.org/drawingml/2006/main" r:id="rId13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4A6243" id="AutoShape 3" o:spid="_x0000_s1026" alt="https://image.shutterstock.com/image-photo/stand-strong-woman-fist-air-260nw-1039315024.jpg" href="https://pixabay.com/go/?t=image-list-shutterstock&amp;id=1039315024" target="&quot;_blank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B94F13" w:rsidRDefault="00B94F13" w:rsidP="00CB1907">
      <w:pPr>
        <w:pStyle w:val="Overskrift2"/>
      </w:pPr>
      <w:r>
        <w:t>Ytre motivasjon:</w:t>
      </w:r>
    </w:p>
    <w:p w:rsidR="00B94F13" w:rsidRDefault="00B94F13" w:rsidP="00B17C0F">
      <w:pPr>
        <w:ind w:left="708"/>
      </w:pPr>
      <w:r>
        <w:t>Hvis hun</w:t>
      </w:r>
      <w:r w:rsidR="00E07666">
        <w:t xml:space="preserve"> lærer, så får hun en belønning: f.eks. j</w:t>
      </w:r>
      <w:r>
        <w:t>obb, selvstendighet og uavhengighet</w:t>
      </w:r>
      <w:r w:rsidR="002476E2">
        <w:t>.</w:t>
      </w:r>
    </w:p>
    <w:p w:rsidR="0086224C" w:rsidRDefault="00141C18" w:rsidP="00B17C0F">
      <w:pPr>
        <w:ind w:left="708"/>
      </w:pPr>
      <w:r w:rsidRPr="008D65B2">
        <w:rPr>
          <w:noProof/>
          <w:lang w:eastAsia="nb-NO"/>
        </w:rPr>
        <w:drawing>
          <wp:anchor distT="0" distB="0" distL="114300" distR="114300" simplePos="0" relativeHeight="251705344" behindDoc="1" locked="0" layoutInCell="1" allowOverlap="1" wp14:anchorId="0965A971" wp14:editId="1C21F971">
            <wp:simplePos x="0" y="0"/>
            <wp:positionH relativeFrom="column">
              <wp:posOffset>350608</wp:posOffset>
            </wp:positionH>
            <wp:positionV relativeFrom="paragraph">
              <wp:posOffset>110638</wp:posOffset>
            </wp:positionV>
            <wp:extent cx="2083981" cy="2083981"/>
            <wp:effectExtent l="0" t="0" r="0" b="0"/>
            <wp:wrapNone/>
            <wp:docPr id="6945" name="Bilde 6945" descr="C:\Users\rune.ASPERHEIM\Downloads\image-from-rawpixel-id-409911-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une.ASPERHEIM\Downloads\image-from-rawpixel-id-409911-jpe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81" cy="208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70A" w:rsidRDefault="00AC370A" w:rsidP="00B17C0F">
      <w:pPr>
        <w:ind w:left="708"/>
      </w:pPr>
      <w:r>
        <w:rPr>
          <w:noProof/>
          <w:lang w:eastAsia="nb-NO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13970</wp:posOffset>
            </wp:positionV>
            <wp:extent cx="2190750" cy="1543050"/>
            <wp:effectExtent l="0" t="0" r="0" b="0"/>
            <wp:wrapNone/>
            <wp:docPr id="3558" name="Picture 3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" name="Picture 355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70A" w:rsidRDefault="00AC370A" w:rsidP="00B17C0F">
      <w:pPr>
        <w:ind w:left="708"/>
      </w:pPr>
    </w:p>
    <w:p w:rsidR="0095789C" w:rsidRDefault="0095789C">
      <w:pPr>
        <w:rPr>
          <w:rFonts w:asciiTheme="majorHAnsi" w:eastAsiaTheme="majorEastAsia" w:hAnsiTheme="majorHAnsi" w:cstheme="majorBidi"/>
          <w:color w:val="2790A5" w:themeColor="accent1" w:themeShade="BF"/>
          <w:sz w:val="32"/>
          <w:szCs w:val="32"/>
        </w:rPr>
      </w:pPr>
      <w:r>
        <w:br w:type="page"/>
      </w:r>
    </w:p>
    <w:p w:rsidR="00B94F13" w:rsidRPr="00B17C0F" w:rsidRDefault="00B94F13" w:rsidP="00B17C0F">
      <w:pPr>
        <w:pStyle w:val="Overskrift1"/>
      </w:pPr>
      <w:r>
        <w:lastRenderedPageBreak/>
        <w:t xml:space="preserve">Pedagogisk grunnlag i norsk skole </w:t>
      </w:r>
      <w:r w:rsidRPr="00B17C0F">
        <w:t xml:space="preserve">– aktiv læring </w:t>
      </w:r>
    </w:p>
    <w:p w:rsidR="00B94F13" w:rsidRPr="00EE53A2" w:rsidRDefault="00E07666" w:rsidP="00B94F13">
      <w:pPr>
        <w:rPr>
          <w:lang w:val="en-US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4518136</wp:posOffset>
                </wp:positionH>
                <wp:positionV relativeFrom="paragraph">
                  <wp:posOffset>199446</wp:posOffset>
                </wp:positionV>
                <wp:extent cx="1290320" cy="2762841"/>
                <wp:effectExtent l="0" t="0" r="24130" b="1905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320" cy="2762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C21" w:rsidRPr="00DB1FAB" w:rsidRDefault="00836C21">
                            <w:pPr>
                              <w:rPr>
                                <w:color w:val="2790A5" w:themeColor="accent1" w:themeShade="BF"/>
                              </w:rPr>
                            </w:pPr>
                            <w:r w:rsidRPr="00DB1FAB">
                              <w:rPr>
                                <w:color w:val="2790A5" w:themeColor="accent1" w:themeShade="BF"/>
                              </w:rPr>
                              <w:t>Jeg hører og jeg glemmer.</w:t>
                            </w:r>
                          </w:p>
                          <w:p w:rsidR="00836C21" w:rsidRPr="00DB1FAB" w:rsidRDefault="00836C21">
                            <w:pPr>
                              <w:rPr>
                                <w:color w:val="2790A5" w:themeColor="accent1" w:themeShade="BF"/>
                              </w:rPr>
                            </w:pPr>
                            <w:r w:rsidRPr="00DB1FAB">
                              <w:rPr>
                                <w:color w:val="2790A5" w:themeColor="accent1" w:themeShade="BF"/>
                              </w:rPr>
                              <w:t>Jeg ser og jeg husker.</w:t>
                            </w:r>
                          </w:p>
                          <w:p w:rsidR="00836C21" w:rsidRPr="00DB1FAB" w:rsidRDefault="00836C21">
                            <w:pPr>
                              <w:rPr>
                                <w:color w:val="2790A5" w:themeColor="accent1" w:themeShade="BF"/>
                              </w:rPr>
                            </w:pPr>
                            <w:r w:rsidRPr="00DB1FAB">
                              <w:rPr>
                                <w:color w:val="2790A5" w:themeColor="accent1" w:themeShade="BF"/>
                              </w:rPr>
                              <w:t>Jeg gjør og jeg forstår.</w:t>
                            </w:r>
                          </w:p>
                          <w:p w:rsidR="00836C21" w:rsidRPr="00DB1FAB" w:rsidRDefault="00836C21" w:rsidP="00836C21">
                            <w:pPr>
                              <w:jc w:val="center"/>
                              <w:rPr>
                                <w:color w:val="2790A5" w:themeColor="accent1" w:themeShade="BF"/>
                              </w:rPr>
                            </w:pPr>
                            <w:r w:rsidRPr="00DB1FAB">
                              <w:rPr>
                                <w:color w:val="2790A5" w:themeColor="accent1" w:themeShade="BF"/>
                              </w:rPr>
                              <w:t>Confucius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355.75pt;margin-top:15.7pt;width:101.6pt;height:2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" fillcolor="white [3201]" strokecolor="#d8f1f6 [660]">
                <v:stroke dashstyle="1 1"/>
                <v:textbox>
                  <w:txbxContent>
                    <w:p w:rsidR="00836C21" w:rsidRPr="00DB1FAB" w:rsidRDefault="00836C21">
                      <w:pPr>
                        <w:rPr>
                          <w:color w:val="2790A5" w:themeColor="accent1" w:themeShade="BF"/>
                        </w:rPr>
                      </w:pPr>
                      <w:r w:rsidRPr="00DB1FAB">
                        <w:rPr>
                          <w:color w:val="2790A5" w:themeColor="accent1" w:themeShade="BF"/>
                        </w:rPr>
                        <w:t>Jeg hører og jeg glemmer.</w:t>
                      </w:r>
                    </w:p>
                    <w:p w:rsidR="00836C21" w:rsidRPr="00DB1FAB" w:rsidRDefault="00836C21">
                      <w:pPr>
                        <w:rPr>
                          <w:color w:val="2790A5" w:themeColor="accent1" w:themeShade="BF"/>
                        </w:rPr>
                      </w:pPr>
                      <w:r w:rsidRPr="00DB1FAB">
                        <w:rPr>
                          <w:color w:val="2790A5" w:themeColor="accent1" w:themeShade="BF"/>
                        </w:rPr>
                        <w:t>Jeg ser og jeg husker.</w:t>
                      </w:r>
                    </w:p>
                    <w:p w:rsidR="00836C21" w:rsidRPr="00DB1FAB" w:rsidRDefault="00836C21">
                      <w:pPr>
                        <w:rPr>
                          <w:color w:val="2790A5" w:themeColor="accent1" w:themeShade="BF"/>
                        </w:rPr>
                      </w:pPr>
                      <w:r w:rsidRPr="00DB1FAB">
                        <w:rPr>
                          <w:color w:val="2790A5" w:themeColor="accent1" w:themeShade="BF"/>
                        </w:rPr>
                        <w:t>Jeg gjør og jeg forstår.</w:t>
                      </w:r>
                    </w:p>
                    <w:p w:rsidR="00836C21" w:rsidRPr="00DB1FAB" w:rsidRDefault="00836C21" w:rsidP="00836C21">
                      <w:pPr>
                        <w:jc w:val="center"/>
                        <w:rPr>
                          <w:color w:val="2790A5" w:themeColor="accent1" w:themeShade="BF"/>
                        </w:rPr>
                      </w:pPr>
                      <w:r w:rsidRPr="00DB1FAB">
                        <w:rPr>
                          <w:color w:val="2790A5" w:themeColor="accent1" w:themeShade="BF"/>
                        </w:rPr>
                        <w:t>Confucius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4F13" w:rsidRPr="00EE53A2">
        <w:rPr>
          <w:lang w:val="en-US"/>
        </w:rPr>
        <w:t>«Learning by doing»</w:t>
      </w:r>
      <w:r w:rsidR="00EE53A2" w:rsidRPr="00EE53A2">
        <w:rPr>
          <w:lang w:val="en-US"/>
        </w:rPr>
        <w:t>,</w:t>
      </w:r>
      <w:r>
        <w:rPr>
          <w:lang w:val="en-US"/>
        </w:rPr>
        <w:t xml:space="preserve"> </w:t>
      </w:r>
      <w:r w:rsidR="00B94F13" w:rsidRPr="00EE53A2">
        <w:rPr>
          <w:lang w:val="en-US"/>
        </w:rPr>
        <w:t xml:space="preserve">John Dewey </w:t>
      </w:r>
    </w:p>
    <w:p w:rsidR="00B94F13" w:rsidRDefault="00B94F13" w:rsidP="00836C21">
      <w:pPr>
        <w:pStyle w:val="Listeavsnitt"/>
        <w:numPr>
          <w:ilvl w:val="0"/>
          <w:numId w:val="3"/>
        </w:numPr>
      </w:pPr>
      <w:r>
        <w:t>Vi lærer når vi gjør noe.</w:t>
      </w:r>
    </w:p>
    <w:p w:rsidR="00B94F13" w:rsidRDefault="00B94F13" w:rsidP="003E09B4">
      <w:pPr>
        <w:pStyle w:val="Listeavsnitt"/>
        <w:numPr>
          <w:ilvl w:val="0"/>
          <w:numId w:val="3"/>
        </w:numPr>
      </w:pPr>
      <w:r>
        <w:t>Å lære er hardt arbeid.</w:t>
      </w:r>
      <w:r w:rsidR="003E09B4" w:rsidRPr="003E09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94F13" w:rsidRDefault="00B94F13" w:rsidP="00836C21">
      <w:pPr>
        <w:pStyle w:val="Listeavsnitt"/>
        <w:numPr>
          <w:ilvl w:val="0"/>
          <w:numId w:val="3"/>
        </w:numPr>
      </w:pPr>
      <w:r>
        <w:t>Å lære krever aktiv deltakelse.</w:t>
      </w:r>
    </w:p>
    <w:p w:rsidR="00B94F13" w:rsidRDefault="00B94F13" w:rsidP="00CD14DF">
      <w:pPr>
        <w:pStyle w:val="Listeavsnitt"/>
        <w:numPr>
          <w:ilvl w:val="0"/>
          <w:numId w:val="3"/>
        </w:numPr>
      </w:pPr>
      <w:r>
        <w:t xml:space="preserve">Vi overfører ikke kunnskap. </w:t>
      </w:r>
    </w:p>
    <w:p w:rsidR="00404734" w:rsidRDefault="00B94F13" w:rsidP="00CF7F44">
      <w:pPr>
        <w:pStyle w:val="Listeavsnitt"/>
        <w:numPr>
          <w:ilvl w:val="0"/>
          <w:numId w:val="3"/>
        </w:numPr>
      </w:pPr>
      <w:r>
        <w:t>Elevene må bygge sin egen kunnskap.</w:t>
      </w:r>
    </w:p>
    <w:p w:rsidR="00B31C9D" w:rsidRDefault="00507C92" w:rsidP="00B31C9D">
      <w:r>
        <w:rPr>
          <w:rFonts w:ascii="Times New Roman" w:hAnsi="Times New Roman" w:cs="Times New Roman"/>
          <w:noProof/>
          <w:color w:val="000000"/>
          <w:lang w:eastAsia="nb-NO"/>
        </w:rPr>
        <w:drawing>
          <wp:anchor distT="0" distB="0" distL="114300" distR="114300" simplePos="0" relativeHeight="251666432" behindDoc="1" locked="0" layoutInCell="1" allowOverlap="1" wp14:anchorId="172A36ED" wp14:editId="4989EEAD">
            <wp:simplePos x="0" y="0"/>
            <wp:positionH relativeFrom="margin">
              <wp:posOffset>703829</wp:posOffset>
            </wp:positionH>
            <wp:positionV relativeFrom="paragraph">
              <wp:posOffset>206402</wp:posOffset>
            </wp:positionV>
            <wp:extent cx="1786314" cy="2264820"/>
            <wp:effectExtent l="0" t="0" r="4445" b="2540"/>
            <wp:wrapNone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314" cy="22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C9D" w:rsidRDefault="00B31C9D" w:rsidP="00B31C9D"/>
    <w:p w:rsidR="00B31C9D" w:rsidRDefault="00E07666" w:rsidP="00B31C9D">
      <w:r w:rsidRPr="00CD14DF">
        <w:rPr>
          <w:noProof/>
          <w:lang w:eastAsia="nb-N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3131102</wp:posOffset>
            </wp:positionH>
            <wp:positionV relativeFrom="paragraph">
              <wp:posOffset>6350</wp:posOffset>
            </wp:positionV>
            <wp:extent cx="2458969" cy="1661822"/>
            <wp:effectExtent l="0" t="0" r="0" b="0"/>
            <wp:wrapNone/>
            <wp:docPr id="6" name="Bilde 6" descr="C:\Users\rune.ASPERHEIM\Desktop\Pedagogikk\ByggeStenPaaS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ne.ASPERHEIM\Desktop\Pedagogikk\ByggeStenPaaSt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8" b="6693"/>
                    <a:stretch/>
                  </pic:blipFill>
                  <pic:spPr bwMode="auto">
                    <a:xfrm>
                      <a:off x="0" y="0"/>
                      <a:ext cx="2458969" cy="166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734" w:rsidRDefault="00404734" w:rsidP="00B31C9D"/>
    <w:p w:rsidR="001D1C0D" w:rsidRDefault="001D1C0D" w:rsidP="00404734">
      <w:pPr>
        <w:pStyle w:val="Snakk"/>
      </w:pPr>
    </w:p>
    <w:p w:rsidR="00B31C9D" w:rsidRDefault="00B31C9D" w:rsidP="00B31C9D"/>
    <w:p w:rsidR="00B94F13" w:rsidRDefault="00B94F13" w:rsidP="00B31C9D">
      <w:r>
        <w:t xml:space="preserve"> </w:t>
      </w:r>
    </w:p>
    <w:p w:rsidR="00B94F13" w:rsidRDefault="00B94F13" w:rsidP="00B17C0F">
      <w:pPr>
        <w:pStyle w:val="Overskrift1"/>
      </w:pPr>
      <w:r>
        <w:t>Hvordan kan vi hjelpe andre å lære?</w:t>
      </w:r>
    </w:p>
    <w:p w:rsidR="00B94F13" w:rsidRPr="00E07666" w:rsidRDefault="00B94F13" w:rsidP="001D1C0D">
      <w:pPr>
        <w:pStyle w:val="Snakk"/>
        <w:rPr>
          <w:rFonts w:ascii="Comic Sans MS" w:hAnsi="Comic Sans MS"/>
          <w:b w:val="0"/>
        </w:rPr>
      </w:pPr>
      <w:r w:rsidRPr="00E07666">
        <w:rPr>
          <w:rFonts w:ascii="Comic Sans MS" w:hAnsi="Comic Sans MS"/>
          <w:b w:val="0"/>
        </w:rPr>
        <w:t>Snakk om disse setningene</w:t>
      </w:r>
      <w:r w:rsidR="001D1C0D" w:rsidRPr="00E07666">
        <w:rPr>
          <w:rFonts w:ascii="Comic Sans MS" w:hAnsi="Comic Sans MS"/>
          <w:b w:val="0"/>
        </w:rPr>
        <w:t>:</w:t>
      </w:r>
    </w:p>
    <w:p w:rsidR="00B94F13" w:rsidRDefault="00B94F13" w:rsidP="00B17C0F">
      <w:pPr>
        <w:pStyle w:val="Listeavsnitt"/>
        <w:numPr>
          <w:ilvl w:val="0"/>
          <w:numId w:val="1"/>
        </w:numPr>
      </w:pPr>
      <w:r>
        <w:t xml:space="preserve">Jeg hjelper når jeg sier riktig svar med en gang </w:t>
      </w:r>
    </w:p>
    <w:p w:rsidR="00B94F13" w:rsidRDefault="00B94F13" w:rsidP="00B17C0F">
      <w:pPr>
        <w:pStyle w:val="Listeavsnitt"/>
        <w:numPr>
          <w:ilvl w:val="0"/>
          <w:numId w:val="1"/>
        </w:numPr>
      </w:pPr>
      <w:r>
        <w:t>Jeg hjelper når jeg får den som skal lære til å tenke selv.</w:t>
      </w:r>
    </w:p>
    <w:p w:rsidR="00B94F13" w:rsidRDefault="00B94F13" w:rsidP="00B17C0F">
      <w:pPr>
        <w:pStyle w:val="Listeavsnitt"/>
        <w:numPr>
          <w:ilvl w:val="0"/>
          <w:numId w:val="1"/>
        </w:numPr>
      </w:pPr>
      <w:r>
        <w:t>Jeg hjelper når jeg skriver for den som ikke kan skrive selv.</w:t>
      </w:r>
    </w:p>
    <w:p w:rsidR="00B94F13" w:rsidRDefault="00B94F13" w:rsidP="00B17C0F">
      <w:pPr>
        <w:pStyle w:val="Listeavsnitt"/>
        <w:numPr>
          <w:ilvl w:val="0"/>
          <w:numId w:val="1"/>
        </w:numPr>
      </w:pPr>
      <w:r>
        <w:t>Jeg hjelper når jeg prøver å forstå hva som er vanskelig for de</w:t>
      </w:r>
      <w:r w:rsidR="0095789C">
        <w:t>n</w:t>
      </w:r>
      <w:r>
        <w:t xml:space="preserve"> som skal lære.</w:t>
      </w:r>
    </w:p>
    <w:p w:rsidR="00B94F13" w:rsidRDefault="00B94F13" w:rsidP="00B17C0F">
      <w:pPr>
        <w:pStyle w:val="Listeavsnitt"/>
        <w:numPr>
          <w:ilvl w:val="0"/>
          <w:numId w:val="1"/>
        </w:numPr>
      </w:pPr>
      <w:r>
        <w:t>Jeg hjelper når jeg forklarer grammatikk som jeg synes er vanskelig på norsk.</w:t>
      </w:r>
    </w:p>
    <w:p w:rsidR="00B94F13" w:rsidRDefault="00B94F13" w:rsidP="00B17C0F">
      <w:pPr>
        <w:pStyle w:val="Overskrift1"/>
      </w:pPr>
      <w:r>
        <w:lastRenderedPageBreak/>
        <w:t>Pedagogisk grunnlag i norsk skole</w:t>
      </w:r>
      <w:r w:rsidR="00B17C0F">
        <w:t xml:space="preserve"> </w:t>
      </w:r>
      <w:r>
        <w:t>– fra det kjente til det ukjente.</w:t>
      </w:r>
    </w:p>
    <w:p w:rsidR="00B94F13" w:rsidRDefault="00B94F13" w:rsidP="00B94F13">
      <w:r>
        <w:t>Opplæringen må bygge på deltakernes kunnskaper og erfaringer</w:t>
      </w:r>
      <w:r w:rsidR="00836C21">
        <w:t>.</w:t>
      </w:r>
    </w:p>
    <w:p w:rsidR="00B94F13" w:rsidRDefault="00B94F13" w:rsidP="00B94F13">
      <w:r>
        <w:t>Hva kan de fra før?</w:t>
      </w:r>
    </w:p>
    <w:p w:rsidR="00B94F13" w:rsidRDefault="00B94F13" w:rsidP="00B94F13">
      <w:r>
        <w:t>Alle deltakere har mange erfaringer og kunnskaper. Vi må finne ut hva deltakeren kan og bygge på det når hun/han skal lære noe nytt!</w:t>
      </w:r>
    </w:p>
    <w:p w:rsidR="00B94F13" w:rsidRDefault="00B94F13" w:rsidP="00B94F13">
      <w:r>
        <w:t>Hvis vi skal huske det vi lærer, må vi lagre det riktig i hjernen.</w:t>
      </w:r>
    </w:p>
    <w:p w:rsidR="00B94F13" w:rsidRDefault="00B94F13" w:rsidP="00B94F13">
      <w:r>
        <w:t>Hvis vi skal lære klokken på norsk, kan vi tenke:</w:t>
      </w:r>
    </w:p>
    <w:p w:rsidR="00B94F13" w:rsidRDefault="00B94F13" w:rsidP="00B94F13">
      <w:r>
        <w:t>«Hva vet jeg om klokka fra før?»</w:t>
      </w:r>
    </w:p>
    <w:p w:rsidR="00B94F13" w:rsidRDefault="00B94F13" w:rsidP="002A026D">
      <w:pPr>
        <w:pStyle w:val="Listeavsnitt"/>
        <w:numPr>
          <w:ilvl w:val="0"/>
          <w:numId w:val="5"/>
        </w:numPr>
      </w:pPr>
      <w:r>
        <w:t>Hvordan sier vi hva klokka er på morsmålet?</w:t>
      </w:r>
    </w:p>
    <w:p w:rsidR="00B94F13" w:rsidRDefault="00B94F13" w:rsidP="002A026D">
      <w:pPr>
        <w:pStyle w:val="Listeavsnitt"/>
        <w:numPr>
          <w:ilvl w:val="0"/>
          <w:numId w:val="5"/>
        </w:numPr>
      </w:pPr>
      <w:r>
        <w:t>Hva er likheter og forskjeller mellom morsmålet og norsk?</w:t>
      </w:r>
    </w:p>
    <w:p w:rsidR="00B94F13" w:rsidRDefault="00B94F13" w:rsidP="002A026D">
      <w:pPr>
        <w:pStyle w:val="Listeavsnitt"/>
        <w:numPr>
          <w:ilvl w:val="0"/>
          <w:numId w:val="5"/>
        </w:numPr>
      </w:pPr>
      <w:r>
        <w:t>Jeg kan telle</w:t>
      </w:r>
    </w:p>
    <w:p w:rsidR="00B94F13" w:rsidRDefault="00B94F13" w:rsidP="002A026D">
      <w:pPr>
        <w:pStyle w:val="Listeavsnitt"/>
        <w:numPr>
          <w:ilvl w:val="0"/>
          <w:numId w:val="5"/>
        </w:numPr>
      </w:pPr>
      <w:r>
        <w:t>Jeg kan tallene</w:t>
      </w:r>
    </w:p>
    <w:p w:rsidR="00B94F13" w:rsidRDefault="00B94F13" w:rsidP="002A026D">
      <w:pPr>
        <w:pStyle w:val="Listeavsnitt"/>
        <w:numPr>
          <w:ilvl w:val="0"/>
          <w:numId w:val="5"/>
        </w:numPr>
      </w:pPr>
      <w:r>
        <w:t xml:space="preserve">Jeg forstår timer og minutter  </w:t>
      </w:r>
    </w:p>
    <w:p w:rsidR="00B94F13" w:rsidRDefault="00B94F13" w:rsidP="002A026D">
      <w:pPr>
        <w:pStyle w:val="Listeavsnitt"/>
        <w:numPr>
          <w:ilvl w:val="0"/>
          <w:numId w:val="5"/>
        </w:numPr>
      </w:pPr>
      <w:r>
        <w:t>Vi lagrer den nye informasjonen sammen med det vi kan fra før.</w:t>
      </w:r>
    </w:p>
    <w:p w:rsidR="00B94F13" w:rsidRDefault="00B94F13" w:rsidP="002A026D">
      <w:pPr>
        <w:pStyle w:val="Listeavsnitt"/>
        <w:numPr>
          <w:ilvl w:val="0"/>
          <w:numId w:val="5"/>
        </w:numPr>
      </w:pPr>
      <w:r>
        <w:t>Vi sier at vi lærer når vi går fra det kjente til det ukjente.</w:t>
      </w:r>
    </w:p>
    <w:p w:rsidR="00B94F13" w:rsidRDefault="00B94F13" w:rsidP="00B94F13">
      <w:r>
        <w:t>Her går vi via morsmålet og egen bakgrunn til norsk og norske forhold.</w:t>
      </w:r>
    </w:p>
    <w:p w:rsidR="00ED5491" w:rsidRDefault="00507C92">
      <w:r>
        <w:rPr>
          <w:noProof/>
          <w:lang w:eastAsia="nb-NO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-70396</wp:posOffset>
            </wp:positionH>
            <wp:positionV relativeFrom="paragraph">
              <wp:posOffset>587832</wp:posOffset>
            </wp:positionV>
            <wp:extent cx="6027246" cy="1115769"/>
            <wp:effectExtent l="0" t="0" r="0" b="8255"/>
            <wp:wrapNone/>
            <wp:docPr id="41396" name="Picture 41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6" name="Picture 4139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246" cy="1115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491">
        <w:br w:type="page"/>
      </w:r>
    </w:p>
    <w:p w:rsidR="00B94F13" w:rsidRDefault="00B94F13" w:rsidP="00B17C0F">
      <w:pPr>
        <w:pStyle w:val="Overskrift1"/>
      </w:pPr>
      <w:r>
        <w:lastRenderedPageBreak/>
        <w:t>Pedagogisk grunnlag i norsk skole</w:t>
      </w:r>
      <w:r w:rsidR="00B17C0F">
        <w:t xml:space="preserve"> – «d</w:t>
      </w:r>
      <w:r>
        <w:t>en nærmeste utviklingssonen”</w:t>
      </w:r>
    </w:p>
    <w:p w:rsidR="00B94F13" w:rsidRDefault="00521E87" w:rsidP="00B94F13">
      <w:r w:rsidRPr="00937FB4">
        <w:rPr>
          <w:noProof/>
          <w:lang w:eastAsia="nb-NO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516536</wp:posOffset>
            </wp:positionV>
            <wp:extent cx="1410970" cy="1945640"/>
            <wp:effectExtent l="0" t="0" r="0" b="0"/>
            <wp:wrapTight wrapText="bothSides">
              <wp:wrapPolygon edited="0">
                <wp:start x="0" y="0"/>
                <wp:lineTo x="0" y="21360"/>
                <wp:lineTo x="21289" y="21360"/>
                <wp:lineTo x="21289" y="0"/>
                <wp:lineTo x="0" y="0"/>
              </wp:wrapPolygon>
            </wp:wrapTight>
            <wp:docPr id="3" name="Bilde 3" descr="C:\Users\rune.ASPERHEIM\Desktop\UnniKurs\vygotsky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ne.ASPERHEIM\Desktop\UnniKurs\vygotsky.jf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F13">
        <w:t xml:space="preserve">Lev </w:t>
      </w:r>
      <w:proofErr w:type="spellStart"/>
      <w:r w:rsidR="00B94F13">
        <w:t>Vygotsky</w:t>
      </w:r>
      <w:proofErr w:type="spellEnd"/>
      <w:r w:rsidR="00B94F13">
        <w:t xml:space="preserve"> 1896-1934</w:t>
      </w:r>
      <w:r w:rsidR="006315BB">
        <w:t xml:space="preserve">. </w:t>
      </w:r>
      <w:r w:rsidR="00B94F13">
        <w:t>Russisk psykolog. Han har hatt stor betydning for utviklingspsykologi og pedagogikk.</w:t>
      </w:r>
    </w:p>
    <w:p w:rsidR="00B94F13" w:rsidRDefault="00B94F13" w:rsidP="002A026D">
      <w:pPr>
        <w:pStyle w:val="Listeavsnitt"/>
        <w:numPr>
          <w:ilvl w:val="0"/>
          <w:numId w:val="4"/>
        </w:numPr>
      </w:pPr>
      <w:r>
        <w:t>Hva er riktig nivå i undervisningen for at eleven skal kunne lære?</w:t>
      </w:r>
    </w:p>
    <w:p w:rsidR="00B94F13" w:rsidRDefault="00B94F13" w:rsidP="002A026D">
      <w:pPr>
        <w:pStyle w:val="Listeavsnitt"/>
        <w:numPr>
          <w:ilvl w:val="0"/>
          <w:numId w:val="4"/>
        </w:numPr>
      </w:pPr>
      <w:r>
        <w:t>Vi lærer lite hvis oppgaven er for lett eller for vanskelig.</w:t>
      </w:r>
      <w:r w:rsidR="006315BB" w:rsidRPr="002A026D">
        <w:rPr>
          <w:noProof/>
          <w:sz w:val="36"/>
          <w:szCs w:val="36"/>
          <w:lang w:eastAsia="nb-NO"/>
        </w:rPr>
        <w:t xml:space="preserve"> </w:t>
      </w:r>
    </w:p>
    <w:p w:rsidR="00B94F13" w:rsidRDefault="00B94F13" w:rsidP="00937FB4">
      <w:pPr>
        <w:pStyle w:val="Listeavsnitt"/>
        <w:numPr>
          <w:ilvl w:val="0"/>
          <w:numId w:val="4"/>
        </w:numPr>
      </w:pPr>
      <w:r>
        <w:t>Vi lærer best i den nærmeste utviklingssonen.</w:t>
      </w:r>
      <w:r w:rsidR="00937FB4" w:rsidRPr="00937F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94F13" w:rsidRDefault="00B94F13" w:rsidP="00B94F13">
      <w:r>
        <w:t>I Norge har alle rett til tilpasset opplæring ifølge Opplæringsloven § 1-3.</w:t>
      </w:r>
    </w:p>
    <w:p w:rsidR="00937FB4" w:rsidRDefault="006E7C85" w:rsidP="00B94F13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A6E02A" wp14:editId="5BF27BA8">
                <wp:simplePos x="0" y="0"/>
                <wp:positionH relativeFrom="margin">
                  <wp:posOffset>4140476</wp:posOffset>
                </wp:positionH>
                <wp:positionV relativeFrom="paragraph">
                  <wp:posOffset>301349</wp:posOffset>
                </wp:positionV>
                <wp:extent cx="1952625" cy="300990"/>
                <wp:effectExtent l="0" t="0" r="9525" b="3810"/>
                <wp:wrapNone/>
                <wp:docPr id="19" name="Tekstbo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E87" w:rsidRPr="00173F0D" w:rsidRDefault="00521E8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Den nærmeste utviklingssonen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6E02A" id="_x0000_t202" coordsize="21600,21600" o:spt="202" path="m,l,21600r21600,l21600,xe">
                <v:stroke joinstyle="miter"/>
                <v:path gradientshapeok="t" o:connecttype="rect"/>
              </v:shapetype>
              <v:shape id="Tekstboks 19" o:spid="_x0000_s1027" type="#_x0000_t202" style="position:absolute;margin-left:326pt;margin-top:23.75pt;width:153.75pt;height:23.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" filled="f" stroked="f" strokeweight=".5pt">
                <v:textbox inset="0,0,0,0">
                  <w:txbxContent>
                    <w:p w:rsidR="00521E87" w:rsidRPr="00173F0D" w:rsidRDefault="00521E8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Den nærmeste utviklingssonen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F0D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1612679</wp:posOffset>
                </wp:positionH>
                <wp:positionV relativeFrom="paragraph">
                  <wp:posOffset>26091</wp:posOffset>
                </wp:positionV>
                <wp:extent cx="1200150" cy="477079"/>
                <wp:effectExtent l="0" t="0" r="0" b="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47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F0D" w:rsidRPr="00173F0D" w:rsidRDefault="00173F0D" w:rsidP="00DB054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73F0D">
                              <w:rPr>
                                <w:sz w:val="20"/>
                              </w:rPr>
                              <w:t xml:space="preserve">Det </w:t>
                            </w:r>
                            <w:r w:rsidR="00DB0547">
                              <w:rPr>
                                <w:sz w:val="20"/>
                              </w:rPr>
                              <w:t>eleven klarer med hjelp fra andre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0" o:spid="_x0000_s1028" type="#_x0000_t202" style="position:absolute;margin-left:127pt;margin-top:2.05pt;width:94.5pt;height:3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" filled="f" stroked="f" strokeweight=".5pt">
                <v:textbox inset="0,0,0,0">
                  <w:txbxContent>
                    <w:p w:rsidR="00173F0D" w:rsidRPr="00173F0D" w:rsidRDefault="00173F0D" w:rsidP="00DB0547">
                      <w:pPr>
                        <w:jc w:val="center"/>
                        <w:rPr>
                          <w:sz w:val="20"/>
                        </w:rPr>
                      </w:pPr>
                      <w:r w:rsidRPr="00173F0D">
                        <w:rPr>
                          <w:sz w:val="20"/>
                        </w:rPr>
                        <w:t xml:space="preserve">Det </w:t>
                      </w:r>
                      <w:r w:rsidR="00DB0547">
                        <w:rPr>
                          <w:sz w:val="20"/>
                        </w:rPr>
                        <w:t>eleven klarer med hjelp fra andre</w:t>
                      </w:r>
                    </w:p>
                  </w:txbxContent>
                </v:textbox>
              </v:shape>
            </w:pict>
          </mc:Fallback>
        </mc:AlternateContent>
      </w:r>
      <w:r w:rsidR="00173F0D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38735</wp:posOffset>
                </wp:positionV>
                <wp:extent cx="2974249" cy="1853482"/>
                <wp:effectExtent l="0" t="0" r="17145" b="1397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249" cy="1853482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2E964B6" id="Ellipse 5" o:spid="_x0000_s1026" style="position:absolute;margin-left:53.7pt;margin-top:3.05pt;width:234.2pt;height:145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" fillcolor="#b2e3ed [1300]" strokecolor="white [3212]" strokeweight=".85pt"/>
            </w:pict>
          </mc:Fallback>
        </mc:AlternateContent>
      </w:r>
    </w:p>
    <w:p w:rsidR="00BC75AB" w:rsidRDefault="006E7C85" w:rsidP="00B94F13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3057690</wp:posOffset>
                </wp:positionH>
                <wp:positionV relativeFrom="paragraph">
                  <wp:posOffset>70402</wp:posOffset>
                </wp:positionV>
                <wp:extent cx="974690" cy="321254"/>
                <wp:effectExtent l="38100" t="0" r="16510" b="60325"/>
                <wp:wrapNone/>
                <wp:docPr id="18" name="Rett p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4690" cy="3212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19E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18" o:spid="_x0000_s1026" type="#_x0000_t32" style="position:absolute;margin-left:240.75pt;margin-top:5.55pt;width:76.75pt;height:25.3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" strokecolor="#40bad2 [3204]">
                <v:stroke endarrow="block"/>
              </v:shape>
            </w:pict>
          </mc:Fallback>
        </mc:AlternateContent>
      </w:r>
      <w:r w:rsidR="0086224C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DF1FF1" wp14:editId="5AD929E7">
                <wp:simplePos x="0" y="0"/>
                <wp:positionH relativeFrom="column">
                  <wp:posOffset>1692330</wp:posOffset>
                </wp:positionH>
                <wp:positionV relativeFrom="paragraph">
                  <wp:posOffset>131583</wp:posOffset>
                </wp:positionV>
                <wp:extent cx="962025" cy="485030"/>
                <wp:effectExtent l="0" t="0" r="9525" b="10795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8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F0D" w:rsidRPr="00DB0547" w:rsidRDefault="00DB0547" w:rsidP="00DB054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B0547">
                              <w:rPr>
                                <w:sz w:val="20"/>
                              </w:rPr>
                              <w:t>Det eleven klarer alene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1FF1" id="Tekstboks 13" o:spid="_x0000_s1029" type="#_x0000_t202" style="position:absolute;margin-left:133.25pt;margin-top:10.35pt;width:75.75pt;height:3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" filled="f" stroked="f" strokeweight=".5pt">
                <v:textbox inset="0,0,0,0">
                  <w:txbxContent>
                    <w:p w:rsidR="00173F0D" w:rsidRPr="00DB0547" w:rsidRDefault="00DB0547" w:rsidP="00DB0547">
                      <w:pPr>
                        <w:jc w:val="center"/>
                        <w:rPr>
                          <w:sz w:val="20"/>
                        </w:rPr>
                      </w:pPr>
                      <w:r w:rsidRPr="00DB0547">
                        <w:rPr>
                          <w:sz w:val="20"/>
                        </w:rPr>
                        <w:t>Det eleven klarer alene</w:t>
                      </w:r>
                    </w:p>
                  </w:txbxContent>
                </v:textbox>
              </v:shape>
            </w:pict>
          </mc:Fallback>
        </mc:AlternateContent>
      </w:r>
      <w:r w:rsidR="00521E8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26C339" wp14:editId="1A1C5D6B">
                <wp:simplePos x="0" y="0"/>
                <wp:positionH relativeFrom="column">
                  <wp:posOffset>1324610</wp:posOffset>
                </wp:positionH>
                <wp:positionV relativeFrom="paragraph">
                  <wp:posOffset>88265</wp:posOffset>
                </wp:positionV>
                <wp:extent cx="1687830" cy="1119785"/>
                <wp:effectExtent l="0" t="0" r="26670" b="2349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830" cy="11197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E6A3C0" id="Ellipse 9" o:spid="_x0000_s1026" style="position:absolute;margin-left:104.3pt;margin-top:6.95pt;width:132.9pt;height:88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" fillcolor="#8cd5e4 [1940]" strokecolor="white [3212]" strokeweight=".85pt"/>
            </w:pict>
          </mc:Fallback>
        </mc:AlternateContent>
      </w:r>
    </w:p>
    <w:p w:rsidR="00937FB4" w:rsidRDefault="00521E87" w:rsidP="00B94F13">
      <w:bookmarkStart w:id="0" w:name="_GoBack"/>
      <w:bookmarkEnd w:id="0"/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DF1FF1" wp14:editId="5AD929E7">
                <wp:simplePos x="0" y="0"/>
                <wp:positionH relativeFrom="column">
                  <wp:posOffset>1748155</wp:posOffset>
                </wp:positionH>
                <wp:positionV relativeFrom="paragraph">
                  <wp:posOffset>322580</wp:posOffset>
                </wp:positionV>
                <wp:extent cx="904875" cy="311150"/>
                <wp:effectExtent l="0" t="0" r="9525" b="12700"/>
                <wp:wrapNone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F0D" w:rsidRPr="00173F0D" w:rsidRDefault="00DB0547" w:rsidP="00DB054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Eleven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1FF1" id="Tekstboks 12" o:spid="_x0000_s1030" type="#_x0000_t202" style="position:absolute;margin-left:137.65pt;margin-top:25.4pt;width:71.25pt;height:2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" filled="f" stroked="f" strokeweight=".5pt">
                <v:textbox inset="0,0,0,0">
                  <w:txbxContent>
                    <w:p w:rsidR="00173F0D" w:rsidRPr="00173F0D" w:rsidRDefault="00DB0547" w:rsidP="00DB054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Eleven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6E2EF2" wp14:editId="5C0BE596">
                <wp:simplePos x="0" y="0"/>
                <wp:positionH relativeFrom="column">
                  <wp:posOffset>1647462</wp:posOffset>
                </wp:positionH>
                <wp:positionV relativeFrom="paragraph">
                  <wp:posOffset>267649</wp:posOffset>
                </wp:positionV>
                <wp:extent cx="1039495" cy="431891"/>
                <wp:effectExtent l="0" t="0" r="27305" b="2540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495" cy="431891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A65C742" id="Ellipse 14" o:spid="_x0000_s1026" style="position:absolute;margin-left:129.7pt;margin-top:21.05pt;width:81.85pt;height:3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" fillcolor="#b2e3ed [1300]" strokecolor="white [3212]" strokeweight=".85pt"/>
            </w:pict>
          </mc:Fallback>
        </mc:AlternateContent>
      </w:r>
    </w:p>
    <w:p w:rsidR="00937FB4" w:rsidRDefault="00937FB4" w:rsidP="00B94F13"/>
    <w:p w:rsidR="00937FB4" w:rsidRDefault="00937FB4" w:rsidP="00B94F13"/>
    <w:p w:rsidR="00937FB4" w:rsidRDefault="00937FB4" w:rsidP="00B94F13"/>
    <w:p w:rsidR="00B94F13" w:rsidRDefault="00B94F13" w:rsidP="002476E2">
      <w:pPr>
        <w:pStyle w:val="Overskrift2"/>
      </w:pPr>
      <w:r>
        <w:t xml:space="preserve">Barn og voksne utvikler seg hele tiden. </w:t>
      </w:r>
    </w:p>
    <w:p w:rsidR="00B94F13" w:rsidRDefault="00B94F13" w:rsidP="00B94F13">
      <w:r>
        <w:t>Hva slags oppgave er passe vanskelig på det nivået vi er nå?</w:t>
      </w:r>
    </w:p>
    <w:p w:rsidR="00B94F13" w:rsidRPr="00EE7890" w:rsidRDefault="00B94F13" w:rsidP="00EE7890">
      <w:r w:rsidRPr="00EE7890">
        <w:t>Den nærmeste utviklingssonen er det vi klarer med litt hjelp. Da lærer vi mest.</w:t>
      </w:r>
    </w:p>
    <w:p w:rsidR="00ED5491" w:rsidRDefault="00B94F13" w:rsidP="00B94F13">
      <w:pPr>
        <w:rPr>
          <w:noProof/>
          <w:lang w:eastAsia="nb-NO"/>
        </w:rPr>
      </w:pPr>
      <w:r>
        <w:t>Det vi kan klare å gjøre med hjelp i dag, kan vi gjøre alene i morgen.</w:t>
      </w:r>
      <w:r w:rsidR="006315BB" w:rsidRPr="006315BB">
        <w:rPr>
          <w:noProof/>
          <w:lang w:eastAsia="nb-NO"/>
        </w:rPr>
        <w:t xml:space="preserve"> </w:t>
      </w:r>
    </w:p>
    <w:p w:rsidR="00ED5491" w:rsidRDefault="00ED5491" w:rsidP="00ED5491">
      <w:pPr>
        <w:rPr>
          <w:noProof/>
          <w:lang w:eastAsia="nb-NO"/>
        </w:rPr>
      </w:pPr>
      <w:r>
        <w:rPr>
          <w:noProof/>
          <w:lang w:eastAsia="nb-NO"/>
        </w:rPr>
        <w:br w:type="page"/>
      </w:r>
    </w:p>
    <w:p w:rsidR="00B94F13" w:rsidRDefault="00B94F13" w:rsidP="00B17C0F">
      <w:pPr>
        <w:pStyle w:val="Overskrift1"/>
      </w:pPr>
      <w:r>
        <w:lastRenderedPageBreak/>
        <w:t>Vi lærer på forskjellige måter.</w:t>
      </w:r>
    </w:p>
    <w:p w:rsidR="00B94F13" w:rsidRDefault="00B94F13" w:rsidP="00B94F13">
      <w:r>
        <w:t>Vi bruker alle sansene</w:t>
      </w:r>
      <w:r w:rsidR="00937FB4">
        <w:t xml:space="preserve"> når vi lærer:</w:t>
      </w:r>
    </w:p>
    <w:p w:rsidR="00B94F13" w:rsidRDefault="00B94F13" w:rsidP="00937FB4">
      <w:pPr>
        <w:pStyle w:val="Listeavsnitt"/>
        <w:numPr>
          <w:ilvl w:val="0"/>
          <w:numId w:val="6"/>
        </w:numPr>
      </w:pPr>
      <w:r>
        <w:t>Noen lærer best ved å se og lese.</w:t>
      </w:r>
    </w:p>
    <w:p w:rsidR="00B94F13" w:rsidRDefault="00B94F13" w:rsidP="00507C92">
      <w:pPr>
        <w:pStyle w:val="Listeavsnitt"/>
        <w:numPr>
          <w:ilvl w:val="0"/>
          <w:numId w:val="6"/>
        </w:numPr>
      </w:pPr>
      <w:r>
        <w:t>Noen lærer best ved å lytte.</w:t>
      </w:r>
      <w:r w:rsidR="00507C92" w:rsidRPr="00507C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37FB4" w:rsidRDefault="00937FB4" w:rsidP="00507C92">
      <w:pPr>
        <w:pStyle w:val="Listeavsnitt"/>
        <w:numPr>
          <w:ilvl w:val="0"/>
          <w:numId w:val="6"/>
        </w:numPr>
      </w:pPr>
      <w:r>
        <w:t>Noen lærer best ved å snakke sammen.</w:t>
      </w:r>
      <w:r w:rsidR="00507C92" w:rsidRPr="00507C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76C18" w:rsidRDefault="008279DF" w:rsidP="00776C18">
      <w:r>
        <w:rPr>
          <w:noProof/>
          <w:lang w:eastAsia="nb-NO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69657</wp:posOffset>
            </wp:positionH>
            <wp:positionV relativeFrom="paragraph">
              <wp:posOffset>111870</wp:posOffset>
            </wp:positionV>
            <wp:extent cx="5759450" cy="1287780"/>
            <wp:effectExtent l="0" t="0" r="0" b="7620"/>
            <wp:wrapNone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anser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79"/>
                    <a:stretch/>
                  </pic:blipFill>
                  <pic:spPr bwMode="auto">
                    <a:xfrm>
                      <a:off x="0" y="0"/>
                      <a:ext cx="5759450" cy="128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76C18" w:rsidRPr="008279DF" w:rsidRDefault="00776C18" w:rsidP="00776C18"/>
    <w:p w:rsidR="00776C18" w:rsidRDefault="00776C18" w:rsidP="00776C18"/>
    <w:p w:rsidR="00776C18" w:rsidRDefault="00776C18" w:rsidP="00776C18"/>
    <w:p w:rsidR="00B94F13" w:rsidRDefault="00B94F13" w:rsidP="00937FB4">
      <w:pPr>
        <w:pStyle w:val="Listeavsnitt"/>
        <w:numPr>
          <w:ilvl w:val="0"/>
          <w:numId w:val="6"/>
        </w:numPr>
      </w:pPr>
      <w:r>
        <w:t>Noen lærer best gjennom den kinestetiske sansen – bevegelsessansen.</w:t>
      </w:r>
      <w:r w:rsidR="00937FB4">
        <w:t xml:space="preserve"> </w:t>
      </w:r>
      <w:r>
        <w:t>Det vil si gjennom fysisk aktivitet, ved å gjøre noe, f.eks. å bygge med byggeklosser, tegne, lage bokstaver med plastelina og skrive.</w:t>
      </w:r>
    </w:p>
    <w:p w:rsidR="00B94F13" w:rsidRDefault="00937FB4" w:rsidP="00B94F13">
      <w:r>
        <w:t>Alle lærer med alle sanser, og det beste er</w:t>
      </w:r>
      <w:r w:rsidR="00B94F13">
        <w:t xml:space="preserve"> å</w:t>
      </w:r>
      <w:r>
        <w:t xml:space="preserve"> kombinere flere metoder.</w:t>
      </w:r>
      <w:r w:rsidR="00125284">
        <w:t xml:space="preserve"> </w:t>
      </w:r>
    </w:p>
    <w:p w:rsidR="00B94F13" w:rsidRPr="008279DF" w:rsidRDefault="00B94F13" w:rsidP="00937FB4">
      <w:pPr>
        <w:pStyle w:val="Snakk"/>
        <w:rPr>
          <w:rFonts w:ascii="Comic Sans MS" w:hAnsi="Comic Sans MS"/>
          <w:b w:val="0"/>
        </w:rPr>
      </w:pPr>
      <w:r w:rsidRPr="008279DF">
        <w:rPr>
          <w:rFonts w:ascii="Comic Sans MS" w:hAnsi="Comic Sans MS"/>
          <w:b w:val="0"/>
        </w:rPr>
        <w:t xml:space="preserve">Oppgave: </w:t>
      </w:r>
    </w:p>
    <w:p w:rsidR="00B94F13" w:rsidRDefault="00B94F13" w:rsidP="00B94F13">
      <w:r>
        <w:t>Tenk først for deg selv og noter tanker om hvordan du lærer?</w:t>
      </w:r>
    </w:p>
    <w:p w:rsidR="003137B8" w:rsidRDefault="00B94F13" w:rsidP="00B94F13">
      <w:r>
        <w:t>Snakk med de andre? Hva er felles? Hva er ulikt?</w:t>
      </w:r>
    </w:p>
    <w:p w:rsidR="003137B8" w:rsidRDefault="003137B8" w:rsidP="003137B8">
      <w:r>
        <w:br w:type="page"/>
      </w:r>
    </w:p>
    <w:p w:rsidR="00B94F13" w:rsidRDefault="00B94F13" w:rsidP="00B17C0F">
      <w:pPr>
        <w:pStyle w:val="Overskrift1"/>
      </w:pPr>
      <w:r>
        <w:lastRenderedPageBreak/>
        <w:t>Voksnes læring – voksenpedagogikk</w:t>
      </w:r>
    </w:p>
    <w:p w:rsidR="00B94F13" w:rsidRDefault="00B94F13" w:rsidP="00B94F13">
      <w:r>
        <w:t xml:space="preserve">Hva er typisk for voksnes læring i forhold til barns læring? </w:t>
      </w:r>
    </w:p>
    <w:p w:rsidR="00B94F13" w:rsidRDefault="00B94F13" w:rsidP="00B94F13">
      <w:r>
        <w:t xml:space="preserve">Forhold som styrer voksnes læring i stor grad: </w:t>
      </w:r>
    </w:p>
    <w:p w:rsidR="00B94F13" w:rsidRDefault="00B94F13" w:rsidP="002476E2">
      <w:pPr>
        <w:pStyle w:val="Listeavsnitt"/>
        <w:numPr>
          <w:ilvl w:val="0"/>
          <w:numId w:val="2"/>
        </w:numPr>
      </w:pPr>
      <w:r>
        <w:t>Voksne kan og ønsker å ta ansvar for egen læring</w:t>
      </w:r>
      <w:r w:rsidR="00937FB4">
        <w:t>.</w:t>
      </w:r>
    </w:p>
    <w:p w:rsidR="00B94F13" w:rsidRDefault="00B94F13" w:rsidP="002476E2">
      <w:pPr>
        <w:pStyle w:val="Listeavsnitt"/>
        <w:numPr>
          <w:ilvl w:val="0"/>
          <w:numId w:val="2"/>
        </w:numPr>
      </w:pPr>
      <w:r>
        <w:t>Voksne bygger på egen identitet og egne ressurser</w:t>
      </w:r>
      <w:r w:rsidR="00937FB4">
        <w:t>.</w:t>
      </w:r>
    </w:p>
    <w:p w:rsidR="00B94F13" w:rsidRDefault="00B94F13" w:rsidP="002476E2">
      <w:pPr>
        <w:pStyle w:val="Listeavsnitt"/>
        <w:numPr>
          <w:ilvl w:val="0"/>
          <w:numId w:val="2"/>
        </w:numPr>
      </w:pPr>
      <w:r>
        <w:t>Voksne har mindre tid enn barn</w:t>
      </w:r>
      <w:r w:rsidR="00937FB4">
        <w:t>.</w:t>
      </w:r>
    </w:p>
    <w:p w:rsidR="00B94F13" w:rsidRDefault="00B94F13" w:rsidP="002476E2">
      <w:pPr>
        <w:pStyle w:val="Listeavsnitt"/>
        <w:numPr>
          <w:ilvl w:val="0"/>
          <w:numId w:val="2"/>
        </w:numPr>
      </w:pPr>
      <w:r>
        <w:t>Voksne søker å lære det som gir mening og har nytteverdi</w:t>
      </w:r>
      <w:r w:rsidR="00937FB4">
        <w:t>.</w:t>
      </w:r>
    </w:p>
    <w:p w:rsidR="00B94F13" w:rsidRDefault="00B94F13" w:rsidP="00B94F13">
      <w:r>
        <w:t xml:space="preserve">Det handler om frivillig deltakelse, </w:t>
      </w:r>
      <w:r w:rsidR="002476E2">
        <w:t xml:space="preserve">motivasjon, selvbestemmelse og </w:t>
      </w:r>
      <w:r>
        <w:t>at kunnskapene har overføringsverdi til livet utenfor klasserommet.</w:t>
      </w:r>
    </w:p>
    <w:p w:rsidR="00937FB4" w:rsidRDefault="00B94F13" w:rsidP="00B94F13">
      <w:r>
        <w:t>Det vil si at de lærer å snakke, lese og skrive om emne</w:t>
      </w:r>
      <w:r w:rsidR="002476E2">
        <w:t xml:space="preserve">r de har bruk for i hverdagen. </w:t>
      </w:r>
    </w:p>
    <w:p w:rsidR="00521E87" w:rsidRDefault="008279DF" w:rsidP="00B94F13">
      <w:r w:rsidRPr="00776C18">
        <w:rPr>
          <w:noProof/>
          <w:lang w:eastAsia="nb-NO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4109002</wp:posOffset>
            </wp:positionH>
            <wp:positionV relativeFrom="paragraph">
              <wp:posOffset>191826</wp:posOffset>
            </wp:positionV>
            <wp:extent cx="1861572" cy="2345634"/>
            <wp:effectExtent l="0" t="0" r="5715" b="0"/>
            <wp:wrapNone/>
            <wp:docPr id="11" name="Bilde 11" descr="C:\Users\rune.ASPERHEIM\Desktop\Buss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ne.ASPERHEIM\Desktop\Buss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572" cy="234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215" w:rsidRPr="00A70FBA">
        <w:rPr>
          <w:noProof/>
          <w:szCs w:val="28"/>
          <w:lang w:eastAsia="nb-NO"/>
        </w:rPr>
        <w:drawing>
          <wp:anchor distT="0" distB="0" distL="114300" distR="114300" simplePos="0" relativeHeight="251713536" behindDoc="0" locked="0" layoutInCell="1" allowOverlap="1" wp14:anchorId="5997BC5D" wp14:editId="2D2217CC">
            <wp:simplePos x="0" y="0"/>
            <wp:positionH relativeFrom="margin">
              <wp:posOffset>0</wp:posOffset>
            </wp:positionH>
            <wp:positionV relativeFrom="paragraph">
              <wp:posOffset>201930</wp:posOffset>
            </wp:positionV>
            <wp:extent cx="3800475" cy="2280285"/>
            <wp:effectExtent l="0" t="0" r="9525" b="5715"/>
            <wp:wrapNone/>
            <wp:docPr id="46" name="Bilde 46" descr="http://www.univern.no/var/ezwebin_site/storage/images/media/images/vaskeforklaring_univern3/6315-1-nor-NO/Vaskeforklaring_Univ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univern.no/var/ezwebin_site/storage/images/media/images/vaskeforklaring_univern3/6315-1-nor-NO/Vaskeforklaring_Univer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63"/>
                    <a:stretch/>
                  </pic:blipFill>
                  <pic:spPr bwMode="auto">
                    <a:xfrm>
                      <a:off x="0" y="0"/>
                      <a:ext cx="380047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E87" w:rsidRDefault="00521E87" w:rsidP="00B94F13"/>
    <w:p w:rsidR="00125284" w:rsidRDefault="00125284" w:rsidP="00B94F13"/>
    <w:p w:rsidR="00125284" w:rsidRDefault="00125284" w:rsidP="00B94F13"/>
    <w:p w:rsidR="00521E87" w:rsidRDefault="00521E87" w:rsidP="00B94F13"/>
    <w:p w:rsidR="00ED5491" w:rsidRDefault="00ED5491" w:rsidP="00B94F13"/>
    <w:p w:rsidR="004A1215" w:rsidRDefault="004A1215" w:rsidP="00B94F13"/>
    <w:p w:rsidR="00B94F13" w:rsidRPr="008279DF" w:rsidRDefault="00B94F13" w:rsidP="00937FB4">
      <w:pPr>
        <w:pStyle w:val="Snakk"/>
        <w:rPr>
          <w:rFonts w:ascii="Comic Sans MS" w:hAnsi="Comic Sans MS"/>
          <w:b w:val="0"/>
        </w:rPr>
      </w:pPr>
      <w:r w:rsidRPr="008279DF">
        <w:rPr>
          <w:rFonts w:ascii="Comic Sans MS" w:hAnsi="Comic Sans MS"/>
          <w:b w:val="0"/>
        </w:rPr>
        <w:t>Snakk sammen:</w:t>
      </w:r>
    </w:p>
    <w:p w:rsidR="004A1215" w:rsidRDefault="00B94F13" w:rsidP="00B94F13">
      <w:r>
        <w:t>Hva er det viktig for voksne innvandrere å lære på norskkurset for å mestre livet i hverdagen og ha et godt liv i Norge?</w:t>
      </w:r>
    </w:p>
    <w:p w:rsidR="004A1215" w:rsidRDefault="004A1215" w:rsidP="004A1215">
      <w:r>
        <w:br w:type="page"/>
      </w:r>
    </w:p>
    <w:p w:rsidR="00B94F13" w:rsidRDefault="00B94F13" w:rsidP="00B94F13"/>
    <w:p w:rsidR="00B94F13" w:rsidRDefault="00B94F13" w:rsidP="00B17C0F">
      <w:pPr>
        <w:pStyle w:val="Overskrift1"/>
      </w:pPr>
      <w:r>
        <w:t>Oppsummering</w:t>
      </w:r>
    </w:p>
    <w:p w:rsidR="00B94F13" w:rsidRPr="002476E2" w:rsidRDefault="00B94F13" w:rsidP="00ED5491">
      <w:pPr>
        <w:pStyle w:val="Listeavsnitt"/>
        <w:numPr>
          <w:ilvl w:val="0"/>
          <w:numId w:val="7"/>
        </w:numPr>
      </w:pPr>
      <w:r w:rsidRPr="002476E2">
        <w:t>Hva har vi snakket om i dag?</w:t>
      </w:r>
    </w:p>
    <w:p w:rsidR="00B94F13" w:rsidRPr="002476E2" w:rsidRDefault="00B94F13" w:rsidP="00ED5491">
      <w:pPr>
        <w:pStyle w:val="Listeavsnitt"/>
        <w:numPr>
          <w:ilvl w:val="0"/>
          <w:numId w:val="7"/>
        </w:numPr>
      </w:pPr>
      <w:r w:rsidRPr="002476E2">
        <w:t>Hvilke konsekvenser bør dette få for opplæringen?</w:t>
      </w:r>
    </w:p>
    <w:p w:rsidR="003331DD" w:rsidRDefault="00B94F13" w:rsidP="008D65B2">
      <w:pPr>
        <w:pStyle w:val="Listeavsnitt"/>
        <w:numPr>
          <w:ilvl w:val="0"/>
          <w:numId w:val="7"/>
        </w:numPr>
      </w:pPr>
      <w:r w:rsidRPr="002476E2">
        <w:t>Hvilke konsekvenser bør dette få for deg som språkhjelper?</w:t>
      </w:r>
    </w:p>
    <w:p w:rsidR="00141C18" w:rsidRDefault="001E3042" w:rsidP="00141C18">
      <w:r>
        <w:rPr>
          <w:noProof/>
          <w:lang w:eastAsia="nb-NO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3432672</wp:posOffset>
            </wp:positionH>
            <wp:positionV relativeFrom="paragraph">
              <wp:posOffset>239837</wp:posOffset>
            </wp:positionV>
            <wp:extent cx="2496875" cy="2576193"/>
            <wp:effectExtent l="0" t="0" r="0" b="0"/>
            <wp:wrapNone/>
            <wp:docPr id="6950" name="Bilde 6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75" cy="257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C18" w:rsidRDefault="001E3042" w:rsidP="00141C18">
      <w:r>
        <w:rPr>
          <w:noProof/>
          <w:lang w:eastAsia="nb-NO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459354</wp:posOffset>
            </wp:positionH>
            <wp:positionV relativeFrom="paragraph">
              <wp:posOffset>57785</wp:posOffset>
            </wp:positionV>
            <wp:extent cx="2245538" cy="2122998"/>
            <wp:effectExtent l="0" t="0" r="2540" b="0"/>
            <wp:wrapNone/>
            <wp:docPr id="6947" name="Bilde 6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" name="Ruter app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0" r="21622"/>
                    <a:stretch/>
                  </pic:blipFill>
                  <pic:spPr bwMode="auto">
                    <a:xfrm>
                      <a:off x="0" y="0"/>
                      <a:ext cx="2245538" cy="2122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41C18" w:rsidRDefault="00141C18" w:rsidP="00141C18"/>
    <w:p w:rsidR="00141C18" w:rsidRDefault="00141C18" w:rsidP="00141C18"/>
    <w:p w:rsidR="00141C18" w:rsidRDefault="00141C18" w:rsidP="00141C18"/>
    <w:p w:rsidR="00141C18" w:rsidRDefault="00141C18" w:rsidP="00141C18"/>
    <w:p w:rsidR="00141C18" w:rsidRDefault="00141C18" w:rsidP="00141C18"/>
    <w:p w:rsidR="00141C18" w:rsidRDefault="00141C18" w:rsidP="00141C18"/>
    <w:p w:rsidR="00141C18" w:rsidRDefault="001E3042" w:rsidP="00141C18">
      <w:r>
        <w:rPr>
          <w:rFonts w:ascii="Arial" w:hAnsi="Arial" w:cs="Arial"/>
          <w:noProof/>
          <w:color w:val="001BAF"/>
          <w:lang w:eastAsia="nb-NO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53810</wp:posOffset>
            </wp:positionH>
            <wp:positionV relativeFrom="paragraph">
              <wp:posOffset>251653</wp:posOffset>
            </wp:positionV>
            <wp:extent cx="3068778" cy="1971923"/>
            <wp:effectExtent l="0" t="0" r="0" b="0"/>
            <wp:wrapNone/>
            <wp:docPr id="6951" name="Bilde 6951" descr="Resirkulering - plakater [BM-NN] | Malimo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irkulering - plakater [BM-NN] | Malimo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78" cy="197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4362</wp:posOffset>
            </wp:positionV>
            <wp:extent cx="1947901" cy="2695493"/>
            <wp:effectExtent l="0" t="0" r="0" b="0"/>
            <wp:wrapNone/>
            <wp:docPr id="6949" name="Bilde 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01" cy="269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C18" w:rsidRDefault="00141C18" w:rsidP="00141C18"/>
    <w:p w:rsidR="00141C18" w:rsidRPr="002476E2" w:rsidRDefault="00141C18" w:rsidP="00141C18"/>
    <w:sectPr w:rsidR="00141C18" w:rsidRPr="002476E2" w:rsidSect="00B975A2">
      <w:headerReference w:type="default" r:id="rId30"/>
      <w:footerReference w:type="default" r:id="rId31"/>
      <w:pgSz w:w="11906" w:h="16838"/>
      <w:pgMar w:top="1417" w:right="1417" w:bottom="1417" w:left="1417" w:header="567" w:footer="62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C5D" w:rsidRDefault="00A74C5D" w:rsidP="00523F57">
      <w:pPr>
        <w:spacing w:after="0" w:line="240" w:lineRule="auto"/>
      </w:pPr>
      <w:r>
        <w:separator/>
      </w:r>
    </w:p>
  </w:endnote>
  <w:endnote w:type="continuationSeparator" w:id="0">
    <w:p w:rsidR="00A74C5D" w:rsidRDefault="00A74C5D" w:rsidP="0052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F57" w:rsidRPr="002A026D" w:rsidRDefault="00B975A2">
    <w:pPr>
      <w:pStyle w:val="Bunntekst"/>
      <w:rPr>
        <w:i/>
        <w:color w:val="7F7F7F" w:themeColor="text1" w:themeTint="80"/>
        <w:sz w:val="20"/>
      </w:rPr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489172" wp14:editId="5C00AAA3">
              <wp:simplePos x="0" y="0"/>
              <wp:positionH relativeFrom="column">
                <wp:posOffset>0</wp:posOffset>
              </wp:positionH>
              <wp:positionV relativeFrom="paragraph">
                <wp:posOffset>-31588</wp:posOffset>
              </wp:positionV>
              <wp:extent cx="6372225" cy="0"/>
              <wp:effectExtent l="0" t="0" r="28575" b="19050"/>
              <wp:wrapNone/>
              <wp:docPr id="17" name="Rett linj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22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2CBF659" id="Rett linje 1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2.5pt" to="501.75pt,-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" strokecolor="#40bad2 [3204]"/>
          </w:pict>
        </mc:Fallback>
      </mc:AlternateContent>
    </w:r>
    <w:r w:rsidR="002A026D">
      <w:rPr>
        <w:i/>
        <w:color w:val="7F7F7F" w:themeColor="text1" w:themeTint="80"/>
        <w:sz w:val="20"/>
      </w:rPr>
      <w:t>Kursrekken</w:t>
    </w:r>
    <w:r w:rsidR="00EE53A2" w:rsidRPr="002A026D">
      <w:rPr>
        <w:i/>
        <w:color w:val="7F7F7F" w:themeColor="text1" w:themeTint="80"/>
        <w:sz w:val="20"/>
      </w:rPr>
      <w:t xml:space="preserve"> er i</w:t>
    </w:r>
    <w:r w:rsidR="00523F57" w:rsidRPr="002A026D">
      <w:rPr>
        <w:i/>
        <w:color w:val="7F7F7F" w:themeColor="text1" w:themeTint="80"/>
        <w:sz w:val="20"/>
      </w:rPr>
      <w:t>nspirert av «Opplæring av språkhjelpere»</w:t>
    </w:r>
    <w:r w:rsidR="002A026D">
      <w:rPr>
        <w:i/>
        <w:color w:val="7F7F7F" w:themeColor="text1" w:themeTint="80"/>
        <w:sz w:val="20"/>
      </w:rPr>
      <w:t xml:space="preserve">, hentet </w:t>
    </w:r>
    <w:r w:rsidR="00523F57" w:rsidRPr="002A026D">
      <w:rPr>
        <w:i/>
        <w:color w:val="7F7F7F" w:themeColor="text1" w:themeTint="80"/>
        <w:sz w:val="20"/>
      </w:rPr>
      <w:t xml:space="preserve">fra www.kompetansenorge.no, </w:t>
    </w:r>
    <w:r w:rsidR="002A026D">
      <w:rPr>
        <w:i/>
        <w:color w:val="7F7F7F" w:themeColor="text1" w:themeTint="80"/>
        <w:sz w:val="20"/>
      </w:rPr>
      <w:br/>
    </w:r>
    <w:r w:rsidR="00523F57" w:rsidRPr="002A026D">
      <w:rPr>
        <w:i/>
        <w:color w:val="7F7F7F" w:themeColor="text1" w:themeTint="80"/>
        <w:sz w:val="20"/>
      </w:rPr>
      <w:t xml:space="preserve">forfattere: Ingrid Alnes </w:t>
    </w:r>
    <w:proofErr w:type="spellStart"/>
    <w:r w:rsidR="00523F57" w:rsidRPr="002A026D">
      <w:rPr>
        <w:i/>
        <w:color w:val="7F7F7F" w:themeColor="text1" w:themeTint="80"/>
        <w:sz w:val="20"/>
      </w:rPr>
      <w:t>Buanes</w:t>
    </w:r>
    <w:proofErr w:type="spellEnd"/>
    <w:r w:rsidR="00523F57" w:rsidRPr="002A026D">
      <w:rPr>
        <w:i/>
        <w:color w:val="7F7F7F" w:themeColor="text1" w:themeTint="80"/>
        <w:sz w:val="20"/>
      </w:rPr>
      <w:t xml:space="preserve"> og Kathrine Lehne. Publisert med støtte fra </w:t>
    </w:r>
    <w:proofErr w:type="spellStart"/>
    <w:r w:rsidR="00523F57" w:rsidRPr="002A026D">
      <w:rPr>
        <w:i/>
        <w:color w:val="7F7F7F" w:themeColor="text1" w:themeTint="80"/>
        <w:sz w:val="20"/>
      </w:rPr>
      <w:t>IMDi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C5D" w:rsidRDefault="00A74C5D" w:rsidP="00523F57">
      <w:pPr>
        <w:spacing w:after="0" w:line="240" w:lineRule="auto"/>
      </w:pPr>
      <w:r>
        <w:separator/>
      </w:r>
    </w:p>
  </w:footnote>
  <w:footnote w:type="continuationSeparator" w:id="0">
    <w:p w:rsidR="00A74C5D" w:rsidRDefault="00A74C5D" w:rsidP="00523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5A2" w:rsidRDefault="00823A3F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3360" behindDoc="0" locked="0" layoutInCell="1" allowOverlap="1" wp14:anchorId="4212DA02" wp14:editId="6842556B">
          <wp:simplePos x="0" y="0"/>
          <wp:positionH relativeFrom="column">
            <wp:posOffset>4282440</wp:posOffset>
          </wp:positionH>
          <wp:positionV relativeFrom="paragraph">
            <wp:posOffset>-15980</wp:posOffset>
          </wp:positionV>
          <wp:extent cx="1985086" cy="398899"/>
          <wp:effectExtent l="0" t="0" r="0" b="1270"/>
          <wp:wrapNone/>
          <wp:docPr id="25" name="Bild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5086" cy="398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75A2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-103505</wp:posOffset>
              </wp:positionH>
              <wp:positionV relativeFrom="paragraph">
                <wp:posOffset>430530</wp:posOffset>
              </wp:positionV>
              <wp:extent cx="6372225" cy="0"/>
              <wp:effectExtent l="0" t="0" r="0" b="0"/>
              <wp:wrapNone/>
              <wp:docPr id="16" name="Rett linj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22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DCBF9EC" id="Rett linje 1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15pt,33.9pt" to="493.6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" strokecolor="#40bad2 [320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A0F17"/>
    <w:multiLevelType w:val="hybridMultilevel"/>
    <w:tmpl w:val="504263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B23925"/>
    <w:multiLevelType w:val="hybridMultilevel"/>
    <w:tmpl w:val="F1FE3B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675BFE"/>
    <w:multiLevelType w:val="hybridMultilevel"/>
    <w:tmpl w:val="C158D7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946EAE"/>
    <w:multiLevelType w:val="hybridMultilevel"/>
    <w:tmpl w:val="AB4030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BB126F"/>
    <w:multiLevelType w:val="hybridMultilevel"/>
    <w:tmpl w:val="B180F0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1B108B"/>
    <w:multiLevelType w:val="hybridMultilevel"/>
    <w:tmpl w:val="9712F99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331BC1"/>
    <w:multiLevelType w:val="hybridMultilevel"/>
    <w:tmpl w:val="ECE47E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F13"/>
    <w:rsid w:val="00021B56"/>
    <w:rsid w:val="000559BC"/>
    <w:rsid w:val="000672A3"/>
    <w:rsid w:val="00125284"/>
    <w:rsid w:val="00141C18"/>
    <w:rsid w:val="00173F0D"/>
    <w:rsid w:val="001A727A"/>
    <w:rsid w:val="001D1C0D"/>
    <w:rsid w:val="001E3042"/>
    <w:rsid w:val="001E7FB6"/>
    <w:rsid w:val="00211AF1"/>
    <w:rsid w:val="002476E2"/>
    <w:rsid w:val="002574D6"/>
    <w:rsid w:val="002A026D"/>
    <w:rsid w:val="002A4040"/>
    <w:rsid w:val="003137B8"/>
    <w:rsid w:val="00324531"/>
    <w:rsid w:val="003331DD"/>
    <w:rsid w:val="003C03C3"/>
    <w:rsid w:val="003E09B4"/>
    <w:rsid w:val="00404734"/>
    <w:rsid w:val="004A1215"/>
    <w:rsid w:val="00500E4E"/>
    <w:rsid w:val="00507C92"/>
    <w:rsid w:val="00521E87"/>
    <w:rsid w:val="00523F57"/>
    <w:rsid w:val="00524680"/>
    <w:rsid w:val="00534264"/>
    <w:rsid w:val="00583D73"/>
    <w:rsid w:val="005D19FB"/>
    <w:rsid w:val="00605EBD"/>
    <w:rsid w:val="006315BB"/>
    <w:rsid w:val="00662DD6"/>
    <w:rsid w:val="006E7C85"/>
    <w:rsid w:val="00731EA5"/>
    <w:rsid w:val="0073785D"/>
    <w:rsid w:val="00776C18"/>
    <w:rsid w:val="007A6AEB"/>
    <w:rsid w:val="00823A3F"/>
    <w:rsid w:val="008279DF"/>
    <w:rsid w:val="00832E46"/>
    <w:rsid w:val="00836C21"/>
    <w:rsid w:val="00857090"/>
    <w:rsid w:val="0086224C"/>
    <w:rsid w:val="008C74BC"/>
    <w:rsid w:val="008D65B2"/>
    <w:rsid w:val="00937FB4"/>
    <w:rsid w:val="0095789C"/>
    <w:rsid w:val="00A74C5D"/>
    <w:rsid w:val="00AC370A"/>
    <w:rsid w:val="00B17C0F"/>
    <w:rsid w:val="00B20981"/>
    <w:rsid w:val="00B31C9D"/>
    <w:rsid w:val="00B94F13"/>
    <w:rsid w:val="00B975A2"/>
    <w:rsid w:val="00BC75AB"/>
    <w:rsid w:val="00BF0AAD"/>
    <w:rsid w:val="00CB1907"/>
    <w:rsid w:val="00CD14DF"/>
    <w:rsid w:val="00CF7F44"/>
    <w:rsid w:val="00D0104A"/>
    <w:rsid w:val="00DB0547"/>
    <w:rsid w:val="00DB1FAB"/>
    <w:rsid w:val="00E07666"/>
    <w:rsid w:val="00E668C4"/>
    <w:rsid w:val="00ED5491"/>
    <w:rsid w:val="00EE53A2"/>
    <w:rsid w:val="00EE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448602E"/>
  <w15:chartTrackingRefBased/>
  <w15:docId w15:val="{924692AC-6A42-47EB-BB7D-6C5B7795A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nb-NO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680"/>
    <w:rPr>
      <w:rFonts w:ascii="Comic Sans MS" w:hAnsi="Comic Sans MS"/>
      <w:sz w:val="28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20981"/>
    <w:pPr>
      <w:pBdr>
        <w:top w:val="single" w:sz="24" w:space="0" w:color="40BAD2" w:themeColor="accent1"/>
        <w:left w:val="single" w:sz="24" w:space="0" w:color="40BAD2" w:themeColor="accent1"/>
        <w:bottom w:val="single" w:sz="24" w:space="0" w:color="40BAD2" w:themeColor="accent1"/>
        <w:right w:val="single" w:sz="24" w:space="0" w:color="40BAD2" w:themeColor="accent1"/>
      </w:pBdr>
      <w:shd w:val="clear" w:color="auto" w:fill="40BAD2" w:themeFill="accent1"/>
      <w:spacing w:after="0"/>
      <w:outlineLvl w:val="0"/>
    </w:pPr>
    <w:rPr>
      <w:caps/>
      <w:color w:val="FFFFFF" w:themeColor="background1"/>
      <w:spacing w:val="15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20981"/>
    <w:pPr>
      <w:pBdr>
        <w:top w:val="single" w:sz="24" w:space="0" w:color="D8F1F6" w:themeColor="accent1" w:themeTint="33"/>
        <w:left w:val="single" w:sz="24" w:space="0" w:color="D8F1F6" w:themeColor="accent1" w:themeTint="33"/>
        <w:bottom w:val="single" w:sz="24" w:space="0" w:color="D8F1F6" w:themeColor="accent1" w:themeTint="33"/>
        <w:right w:val="single" w:sz="24" w:space="0" w:color="D8F1F6" w:themeColor="accent1" w:themeTint="33"/>
      </w:pBdr>
      <w:shd w:val="clear" w:color="auto" w:fill="D8F1F6" w:themeFill="accent1" w:themeFillTint="33"/>
      <w:spacing w:after="0"/>
      <w:outlineLvl w:val="1"/>
    </w:pPr>
    <w:rPr>
      <w:caps/>
      <w:spacing w:val="15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20981"/>
    <w:pPr>
      <w:pBdr>
        <w:top w:val="single" w:sz="6" w:space="2" w:color="40BAD2" w:themeColor="accent1"/>
      </w:pBdr>
      <w:spacing w:before="300" w:after="0"/>
      <w:outlineLvl w:val="2"/>
    </w:pPr>
    <w:rPr>
      <w:caps/>
      <w:color w:val="1A606E" w:themeColor="accent1" w:themeShade="7F"/>
      <w:spacing w:val="15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832E46"/>
    <w:pPr>
      <w:spacing w:before="200" w:after="0"/>
      <w:outlineLvl w:val="3"/>
    </w:pPr>
    <w:rPr>
      <w:caps/>
      <w:color w:val="2790A5" w:themeColor="accent1" w:themeShade="BF"/>
      <w:spacing w:val="1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20981"/>
    <w:pPr>
      <w:pBdr>
        <w:bottom w:val="single" w:sz="6" w:space="1" w:color="40BAD2" w:themeColor="accent1"/>
      </w:pBdr>
      <w:spacing w:before="200" w:after="0"/>
      <w:outlineLvl w:val="4"/>
    </w:pPr>
    <w:rPr>
      <w:caps/>
      <w:color w:val="2790A5" w:themeColor="accent1" w:themeShade="BF"/>
      <w:spacing w:val="1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20981"/>
    <w:pPr>
      <w:pBdr>
        <w:bottom w:val="dotted" w:sz="6" w:space="1" w:color="40BAD2" w:themeColor="accent1"/>
      </w:pBdr>
      <w:spacing w:before="200" w:after="0"/>
      <w:outlineLvl w:val="5"/>
    </w:pPr>
    <w:rPr>
      <w:caps/>
      <w:color w:val="2790A5" w:themeColor="accent1" w:themeShade="BF"/>
      <w:spacing w:val="1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20981"/>
    <w:pPr>
      <w:spacing w:before="200" w:after="0"/>
      <w:outlineLvl w:val="6"/>
    </w:pPr>
    <w:rPr>
      <w:caps/>
      <w:color w:val="2790A5" w:themeColor="accent1" w:themeShade="BF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2098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2098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86224C"/>
    <w:pPr>
      <w:spacing w:before="0" w:after="0"/>
    </w:pPr>
    <w:rPr>
      <w:rFonts w:eastAsiaTheme="majorEastAsia" w:cstheme="majorBidi"/>
      <w:caps/>
      <w:color w:val="40BAD2" w:themeColor="accent1"/>
      <w:spacing w:val="10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86224C"/>
    <w:rPr>
      <w:rFonts w:ascii="Comic Sans MS" w:eastAsiaTheme="majorEastAsia" w:hAnsi="Comic Sans MS" w:cstheme="majorBidi"/>
      <w:caps/>
      <w:color w:val="40BAD2" w:themeColor="accent1"/>
      <w:spacing w:val="10"/>
      <w:sz w:val="52"/>
      <w:szCs w:val="5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20981"/>
    <w:rPr>
      <w:caps/>
      <w:color w:val="FFFFFF" w:themeColor="background1"/>
      <w:spacing w:val="15"/>
      <w:sz w:val="22"/>
      <w:szCs w:val="22"/>
      <w:shd w:val="clear" w:color="auto" w:fill="40BAD2" w:themeFill="accent1"/>
    </w:rPr>
  </w:style>
  <w:style w:type="paragraph" w:styleId="Listeavsnitt">
    <w:name w:val="List Paragraph"/>
    <w:basedOn w:val="Normal"/>
    <w:uiPriority w:val="34"/>
    <w:qFormat/>
    <w:rsid w:val="00B17C0F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B20981"/>
    <w:rPr>
      <w:caps/>
      <w:spacing w:val="15"/>
      <w:shd w:val="clear" w:color="auto" w:fill="D8F1F6" w:themeFill="accent1" w:themeFillTint="33"/>
    </w:rPr>
  </w:style>
  <w:style w:type="paragraph" w:styleId="Topptekst">
    <w:name w:val="header"/>
    <w:basedOn w:val="Normal"/>
    <w:link w:val="TopptekstTegn"/>
    <w:uiPriority w:val="99"/>
    <w:unhideWhenUsed/>
    <w:rsid w:val="00523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23F57"/>
    <w:rPr>
      <w:sz w:val="24"/>
    </w:rPr>
  </w:style>
  <w:style w:type="paragraph" w:styleId="Bunntekst">
    <w:name w:val="footer"/>
    <w:basedOn w:val="Normal"/>
    <w:link w:val="BunntekstTegn"/>
    <w:uiPriority w:val="99"/>
    <w:unhideWhenUsed/>
    <w:rsid w:val="00523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23F57"/>
    <w:rPr>
      <w:sz w:val="24"/>
    </w:rPr>
  </w:style>
  <w:style w:type="table" w:styleId="Tabellrutenett">
    <w:name w:val="Table Grid"/>
    <w:basedOn w:val="Vanligtabell"/>
    <w:uiPriority w:val="39"/>
    <w:rsid w:val="00EE5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foravsnitt"/>
    <w:link w:val="Overskrift3"/>
    <w:uiPriority w:val="9"/>
    <w:rsid w:val="00B20981"/>
    <w:rPr>
      <w:caps/>
      <w:color w:val="1A606E" w:themeColor="accent1" w:themeShade="7F"/>
      <w:spacing w:val="15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832E46"/>
    <w:rPr>
      <w:rFonts w:ascii="Comic Sans MS" w:hAnsi="Comic Sans MS"/>
      <w:caps/>
      <w:color w:val="2790A5" w:themeColor="accent1" w:themeShade="BF"/>
      <w:spacing w:val="10"/>
      <w:sz w:val="2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B20981"/>
    <w:rPr>
      <w:caps/>
      <w:color w:val="2790A5" w:themeColor="accent1" w:themeShade="BF"/>
      <w:spacing w:val="1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B20981"/>
    <w:rPr>
      <w:caps/>
      <w:color w:val="2790A5" w:themeColor="accent1" w:themeShade="BF"/>
      <w:spacing w:val="10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B20981"/>
    <w:rPr>
      <w:caps/>
      <w:color w:val="2790A5" w:themeColor="accent1" w:themeShade="BF"/>
      <w:spacing w:val="1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B20981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B20981"/>
    <w:rPr>
      <w:i/>
      <w:iCs/>
      <w:caps/>
      <w:spacing w:val="10"/>
      <w:sz w:val="18"/>
      <w:szCs w:val="18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B20981"/>
    <w:rPr>
      <w:b/>
      <w:bCs/>
      <w:color w:val="2790A5" w:themeColor="accent1" w:themeShade="BF"/>
      <w:sz w:val="16"/>
      <w:szCs w:val="1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B20981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20981"/>
    <w:rPr>
      <w:caps/>
      <w:color w:val="595959" w:themeColor="text1" w:themeTint="A6"/>
      <w:spacing w:val="10"/>
      <w:sz w:val="21"/>
      <w:szCs w:val="21"/>
    </w:rPr>
  </w:style>
  <w:style w:type="character" w:styleId="Sterk">
    <w:name w:val="Strong"/>
    <w:uiPriority w:val="22"/>
    <w:qFormat/>
    <w:rsid w:val="00B20981"/>
    <w:rPr>
      <w:b/>
      <w:bCs/>
    </w:rPr>
  </w:style>
  <w:style w:type="character" w:styleId="Utheving">
    <w:name w:val="Emphasis"/>
    <w:uiPriority w:val="20"/>
    <w:qFormat/>
    <w:rsid w:val="00B20981"/>
    <w:rPr>
      <w:caps/>
      <w:color w:val="1A606E" w:themeColor="accent1" w:themeShade="7F"/>
      <w:spacing w:val="5"/>
    </w:rPr>
  </w:style>
  <w:style w:type="paragraph" w:styleId="Ingenmellomrom">
    <w:name w:val="No Spacing"/>
    <w:uiPriority w:val="1"/>
    <w:qFormat/>
    <w:rsid w:val="00B20981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B20981"/>
    <w:rPr>
      <w:i/>
      <w:iCs/>
      <w:sz w:val="24"/>
      <w:szCs w:val="24"/>
    </w:rPr>
  </w:style>
  <w:style w:type="character" w:customStyle="1" w:styleId="SitatTegn">
    <w:name w:val="Sitat Tegn"/>
    <w:basedOn w:val="Standardskriftforavsnitt"/>
    <w:link w:val="Sitat"/>
    <w:uiPriority w:val="29"/>
    <w:rsid w:val="00B20981"/>
    <w:rPr>
      <w:i/>
      <w:iCs/>
      <w:sz w:val="24"/>
      <w:szCs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B20981"/>
    <w:pPr>
      <w:spacing w:before="240" w:after="240" w:line="240" w:lineRule="auto"/>
      <w:ind w:left="1080" w:right="1080"/>
      <w:jc w:val="center"/>
    </w:pPr>
    <w:rPr>
      <w:color w:val="40BAD2" w:themeColor="accent1"/>
      <w:sz w:val="24"/>
      <w:szCs w:val="24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B20981"/>
    <w:rPr>
      <w:color w:val="40BAD2" w:themeColor="accent1"/>
      <w:sz w:val="24"/>
      <w:szCs w:val="24"/>
    </w:rPr>
  </w:style>
  <w:style w:type="character" w:styleId="Svakutheving">
    <w:name w:val="Subtle Emphasis"/>
    <w:uiPriority w:val="19"/>
    <w:qFormat/>
    <w:rsid w:val="00B20981"/>
    <w:rPr>
      <w:i/>
      <w:iCs/>
      <w:color w:val="1A606E" w:themeColor="accent1" w:themeShade="7F"/>
    </w:rPr>
  </w:style>
  <w:style w:type="character" w:styleId="Sterkutheving">
    <w:name w:val="Intense Emphasis"/>
    <w:uiPriority w:val="21"/>
    <w:qFormat/>
    <w:rsid w:val="00B20981"/>
    <w:rPr>
      <w:b/>
      <w:bCs/>
      <w:caps/>
      <w:color w:val="1A606E" w:themeColor="accent1" w:themeShade="7F"/>
      <w:spacing w:val="10"/>
    </w:rPr>
  </w:style>
  <w:style w:type="character" w:styleId="Svakreferanse">
    <w:name w:val="Subtle Reference"/>
    <w:uiPriority w:val="31"/>
    <w:qFormat/>
    <w:rsid w:val="00B20981"/>
    <w:rPr>
      <w:b/>
      <w:bCs/>
      <w:color w:val="40BAD2" w:themeColor="accent1"/>
    </w:rPr>
  </w:style>
  <w:style w:type="character" w:styleId="Sterkreferanse">
    <w:name w:val="Intense Reference"/>
    <w:uiPriority w:val="32"/>
    <w:qFormat/>
    <w:rsid w:val="00B20981"/>
    <w:rPr>
      <w:b/>
      <w:bCs/>
      <w:i/>
      <w:iCs/>
      <w:caps/>
      <w:color w:val="40BAD2" w:themeColor="accent1"/>
    </w:rPr>
  </w:style>
  <w:style w:type="character" w:styleId="Boktittel">
    <w:name w:val="Book Title"/>
    <w:uiPriority w:val="33"/>
    <w:qFormat/>
    <w:rsid w:val="00B20981"/>
    <w:rPr>
      <w:b/>
      <w:bCs/>
      <w:i/>
      <w:iCs/>
      <w:spacing w:val="0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B20981"/>
    <w:pPr>
      <w:outlineLvl w:val="9"/>
    </w:pPr>
  </w:style>
  <w:style w:type="paragraph" w:customStyle="1" w:styleId="Snakk">
    <w:name w:val="Snakk"/>
    <w:basedOn w:val="Normal"/>
    <w:link w:val="SnakkTegn"/>
    <w:qFormat/>
    <w:rsid w:val="0086224C"/>
    <w:rPr>
      <w:rFonts w:ascii="Bradley Hand ITC" w:hAnsi="Bradley Hand ITC"/>
      <w:b/>
      <w:color w:val="A62326" w:themeColor="accent6" w:themeShade="BF"/>
      <w:sz w:val="36"/>
    </w:rPr>
  </w:style>
  <w:style w:type="character" w:customStyle="1" w:styleId="SnakkTegn">
    <w:name w:val="Snakk Tegn"/>
    <w:basedOn w:val="Standardskriftforavsnitt"/>
    <w:link w:val="Snakk"/>
    <w:rsid w:val="0086224C"/>
    <w:rPr>
      <w:rFonts w:ascii="Bradley Hand ITC" w:hAnsi="Bradley Hand ITC"/>
      <w:b/>
      <w:color w:val="A62326" w:themeColor="accent6" w:themeShade="BF"/>
      <w:sz w:val="3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E789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E78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ixabay.com/go/?t=image-list-shutterstock&amp;id=1039315024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microsoft.com/office/2007/relationships/hdphoto" Target="media/hdphoto1.wdp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ixabay.com/no/photos/bok-rammen-les-lesing-kvinne-841171/" TargetMode="Externa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microsoft.com/office/2007/relationships/hdphoto" Target="media/hdphoto2.wdp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hyperlink" Target="https://malimo.no/resirkulering/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Ramme">
  <a:themeElements>
    <a:clrScheme name="Ramme">
      <a:dk1>
        <a:srgbClr val="000000"/>
      </a:dk1>
      <a:lt1>
        <a:srgbClr val="FFFFFF"/>
      </a:lt1>
      <a:dk2>
        <a:srgbClr val="545454"/>
      </a:dk2>
      <a:lt2>
        <a:srgbClr val="BFBFBF"/>
      </a:lt2>
      <a:accent1>
        <a:srgbClr val="40BAD2"/>
      </a:accent1>
      <a:accent2>
        <a:srgbClr val="FAB900"/>
      </a:accent2>
      <a:accent3>
        <a:srgbClr val="90BB23"/>
      </a:accent3>
      <a:accent4>
        <a:srgbClr val="EE7008"/>
      </a:accent4>
      <a:accent5>
        <a:srgbClr val="1AB39F"/>
      </a:accent5>
      <a:accent6>
        <a:srgbClr val="D5393D"/>
      </a:accent6>
      <a:hlink>
        <a:srgbClr val="90BB23"/>
      </a:hlink>
      <a:folHlink>
        <a:srgbClr val="EE7008"/>
      </a:folHlink>
    </a:clrScheme>
    <a:fontScheme name="Ramme">
      <a:maj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Ramm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20000"/>
                <a:lumMod val="102000"/>
              </a:schemeClr>
            </a:gs>
            <a:gs pos="48000">
              <a:schemeClr val="phClr">
                <a:tint val="98000"/>
                <a:shade val="90000"/>
                <a:satMod val="110000"/>
                <a:lumMod val="103000"/>
              </a:schemeClr>
            </a:gs>
            <a:gs pos="100000">
              <a:schemeClr val="phClr">
                <a:tint val="98000"/>
                <a:shade val="8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rame" id="{F226E7A2-7162-461C-9490-D27D9DC04E43}" vid="{629A0216-3BBD-45C0-B63F-2683BEA18F6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469536F5.dotm</Template>
  <TotalTime>64</TotalTime>
  <Pages>9</Pages>
  <Words>910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Asperheim</dc:creator>
  <cp:keywords/>
  <dc:description/>
  <cp:lastModifiedBy> </cp:lastModifiedBy>
  <cp:revision>6</cp:revision>
  <cp:lastPrinted>2019-02-05T10:08:00Z</cp:lastPrinted>
  <dcterms:created xsi:type="dcterms:W3CDTF">2019-06-04T09:02:00Z</dcterms:created>
  <dcterms:modified xsi:type="dcterms:W3CDTF">2019-06-18T07:37:00Z</dcterms:modified>
</cp:coreProperties>
</file>