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042284">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042284">
              <w:trPr>
                <w:cantSplit/>
                <w:trHeight w:hRule="exact" w:val="7200"/>
              </w:trPr>
              <w:tc>
                <w:tcPr>
                  <w:tcW w:w="7200" w:type="dxa"/>
                </w:tcPr>
                <w:p w:rsidR="00042284" w:rsidRDefault="00971C0F">
                  <w:bookmarkStart w:id="0" w:name="_GoBack"/>
                  <w:bookmarkEnd w:id="0"/>
                  <w:r>
                    <w:rPr>
                      <w:noProof/>
                      <w:lang w:eastAsia="en-US"/>
                    </w:rPr>
                    <w:drawing>
                      <wp:inline distT="0" distB="0" distL="0" distR="0">
                        <wp:extent cx="1638300" cy="1657350"/>
                        <wp:effectExtent l="0" t="0" r="0" b="0"/>
                        <wp:docPr id="1" name="Picture 1" descr="Photo of a female runner stretching on the ground, on an outdoor track, with sole of shoe in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1638300" cy="1657350"/>
                                </a:xfrm>
                                <a:prstGeom prst="rect">
                                  <a:avLst/>
                                </a:prstGeom>
                                <a:ln>
                                  <a:noFill/>
                                </a:ln>
                                <a:extLst>
                                  <a:ext uri="{53640926-AAD7-44D8-BBD7-CCE9431645EC}">
                                    <a14:shadowObscured xmlns:a14="http://schemas.microsoft.com/office/drawing/2010/main"/>
                                  </a:ext>
                                </a:extLst>
                              </pic:spPr>
                            </pic:pic>
                          </a:graphicData>
                        </a:graphic>
                      </wp:inline>
                    </w:drawing>
                  </w:r>
                  <w:r w:rsidR="00883D63">
                    <w:t xml:space="preserve">   </w:t>
                  </w:r>
                  <w:r w:rsidR="00883D63">
                    <w:rPr>
                      <w:noProof/>
                      <w:lang w:eastAsia="en-US"/>
                    </w:rPr>
                    <w:drawing>
                      <wp:inline distT="0" distB="0" distL="0" distR="0" wp14:anchorId="69EE62E0" wp14:editId="79542834">
                        <wp:extent cx="2819400" cy="1659255"/>
                        <wp:effectExtent l="0" t="0" r="0" b="0"/>
                        <wp:docPr id="2" name="Picture 2" descr="http://static1.squarespace.com/static/52a9d9fde4b08568b8fa1d54/52a9e0b1e4b0e7a8c442f417/566a61ebb204d5b5326a1b9e/144990362746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squarespace.com/static/52a9d9fde4b08568b8fa1d54/52a9e0b1e4b0e7a8c442f417/566a61ebb204d5b5326a1b9e/1449903627466/?format=500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5685" cy="1692379"/>
                                </a:xfrm>
                                <a:prstGeom prst="rect">
                                  <a:avLst/>
                                </a:prstGeom>
                                <a:noFill/>
                                <a:ln>
                                  <a:noFill/>
                                </a:ln>
                              </pic:spPr>
                            </pic:pic>
                          </a:graphicData>
                        </a:graphic>
                      </wp:inline>
                    </w:drawing>
                  </w:r>
                  <w:r w:rsidR="00883D63">
                    <w:rPr>
                      <w:noProof/>
                      <w:lang w:eastAsia="en-US"/>
                    </w:rPr>
                    <w:drawing>
                      <wp:inline distT="0" distB="0" distL="0" distR="0" wp14:anchorId="2069F561" wp14:editId="1BF748E2">
                        <wp:extent cx="5314950" cy="3544407"/>
                        <wp:effectExtent l="0" t="0" r="0" b="0"/>
                        <wp:docPr id="3" name="Picture 3" descr="http://corepersonalfitnesstrainer.com/_borders/fitness-training-w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repersonalfitnesstrainer.com/_borders/fitness-training-weigh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870" cy="3550356"/>
                                </a:xfrm>
                                <a:prstGeom prst="rect">
                                  <a:avLst/>
                                </a:prstGeom>
                                <a:noFill/>
                                <a:ln>
                                  <a:noFill/>
                                </a:ln>
                              </pic:spPr>
                            </pic:pic>
                          </a:graphicData>
                        </a:graphic>
                      </wp:inline>
                    </w:drawing>
                  </w:r>
                </w:p>
              </w:tc>
            </w:tr>
            <w:tr w:rsidR="00042284">
              <w:trPr>
                <w:trHeight w:hRule="exact" w:val="5760"/>
              </w:trPr>
              <w:tc>
                <w:tcPr>
                  <w:tcW w:w="7200" w:type="dxa"/>
                </w:tcPr>
                <w:p w:rsidR="00042284" w:rsidRPr="00726C14" w:rsidRDefault="00726C14">
                  <w:pPr>
                    <w:pStyle w:val="Subtitle"/>
                    <w:rPr>
                      <w:sz w:val="72"/>
                      <w:szCs w:val="72"/>
                    </w:rPr>
                  </w:pPr>
                  <w:r w:rsidRPr="00726C14">
                    <w:rPr>
                      <w:sz w:val="72"/>
                      <w:szCs w:val="72"/>
                    </w:rPr>
                    <w:t>bryan stovall</w:t>
                  </w:r>
                </w:p>
                <w:p w:rsidR="00042284" w:rsidRPr="00726C14" w:rsidRDefault="00726C14">
                  <w:pPr>
                    <w:pStyle w:val="Title"/>
                    <w:spacing w:line="192" w:lineRule="auto"/>
                    <w:rPr>
                      <w:sz w:val="56"/>
                      <w:szCs w:val="56"/>
                    </w:rPr>
                  </w:pPr>
                  <w:r w:rsidRPr="00726C14">
                    <w:rPr>
                      <w:sz w:val="56"/>
                      <w:szCs w:val="56"/>
                    </w:rPr>
                    <w:t>acsm pt</w:t>
                  </w:r>
                </w:p>
                <w:p w:rsidR="00042284" w:rsidRDefault="00726C14">
                  <w:pPr>
                    <w:pStyle w:val="Heading1"/>
                  </w:pPr>
                  <w:r>
                    <w:rPr>
                      <w:noProof/>
                      <w:sz w:val="22"/>
                      <w:szCs w:val="22"/>
                      <w:lang w:eastAsia="en-US"/>
                    </w:rPr>
                    <w:drawing>
                      <wp:anchor distT="0" distB="0" distL="114300" distR="114300" simplePos="0" relativeHeight="251658240" behindDoc="1" locked="0" layoutInCell="1" allowOverlap="1" wp14:anchorId="50DC3C41" wp14:editId="2C00694C">
                        <wp:simplePos x="0" y="0"/>
                        <wp:positionH relativeFrom="column">
                          <wp:posOffset>0</wp:posOffset>
                        </wp:positionH>
                        <wp:positionV relativeFrom="paragraph">
                          <wp:posOffset>512445</wp:posOffset>
                        </wp:positionV>
                        <wp:extent cx="990600" cy="1733550"/>
                        <wp:effectExtent l="0" t="0" r="0" b="0"/>
                        <wp:wrapTight wrapText="bothSides">
                          <wp:wrapPolygon edited="0">
                            <wp:start x="0" y="0"/>
                            <wp:lineTo x="0" y="21363"/>
                            <wp:lineTo x="21185" y="21363"/>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ER ME.png"/>
                                <pic:cNvPicPr/>
                              </pic:nvPicPr>
                              <pic:blipFill>
                                <a:blip r:embed="rId8">
                                  <a:extLst>
                                    <a:ext uri="{28A0092B-C50C-407E-A947-70E740481C1C}">
                                      <a14:useLocalDpi xmlns:a14="http://schemas.microsoft.com/office/drawing/2010/main" val="0"/>
                                    </a:ext>
                                  </a:extLst>
                                </a:blip>
                                <a:stretch>
                                  <a:fillRect/>
                                </a:stretch>
                              </pic:blipFill>
                              <pic:spPr>
                                <a:xfrm>
                                  <a:off x="0" y="0"/>
                                  <a:ext cx="990600" cy="1733550"/>
                                </a:xfrm>
                                <a:prstGeom prst="rect">
                                  <a:avLst/>
                                </a:prstGeom>
                              </pic:spPr>
                            </pic:pic>
                          </a:graphicData>
                        </a:graphic>
                        <wp14:sizeRelH relativeFrom="page">
                          <wp14:pctWidth>0</wp14:pctWidth>
                        </wp14:sizeRelH>
                        <wp14:sizeRelV relativeFrom="page">
                          <wp14:pctHeight>0</wp14:pctHeight>
                        </wp14:sizeRelV>
                      </wp:anchor>
                    </w:drawing>
                  </w:r>
                  <w:r>
                    <w:t>ATHLETIC TRAINING</w:t>
                  </w:r>
                </w:p>
                <w:p w:rsidR="00042284" w:rsidRPr="00726C14" w:rsidRDefault="00726C14" w:rsidP="00726C14">
                  <w:pPr>
                    <w:rPr>
                      <w:sz w:val="22"/>
                      <w:szCs w:val="22"/>
                    </w:rPr>
                  </w:pPr>
                  <w:r w:rsidRPr="00726C14">
                    <w:rPr>
                      <w:sz w:val="22"/>
                      <w:szCs w:val="22"/>
                    </w:rPr>
                    <w:t>Looking to improve your athletic performance and break through your plateaus?  My sport specific approach will help any athlete to achieve any personal or athletic goal.  Each program is individualized to help athletes perform better in their particular sport.  Workouts include strength training using multi-muscle movements, plyometrics, cardiovascular and agility movements, and core strength exercises.  Give yourself the best chance for success on game day by outworking your competition!</w:t>
                  </w:r>
                </w:p>
              </w:tc>
            </w:tr>
            <w:tr w:rsidR="00042284">
              <w:trPr>
                <w:trHeight w:hRule="exact" w:val="1440"/>
              </w:trPr>
              <w:tc>
                <w:tcPr>
                  <w:tcW w:w="7200" w:type="dxa"/>
                  <w:vAlign w:val="bottom"/>
                </w:tcPr>
                <w:p w:rsidR="00042284" w:rsidRDefault="00726C14" w:rsidP="00726C14">
                  <w:pPr>
                    <w:jc w:val="center"/>
                  </w:pPr>
                  <w:r>
                    <w:rPr>
                      <w:noProof/>
                      <w:lang w:eastAsia="en-US"/>
                    </w:rPr>
                    <w:drawing>
                      <wp:inline distT="0" distB="0" distL="0" distR="0">
                        <wp:extent cx="135826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9">
                                  <a:extLst>
                                    <a:ext uri="{28A0092B-C50C-407E-A947-70E740481C1C}">
                                      <a14:useLocalDpi xmlns:a14="http://schemas.microsoft.com/office/drawing/2010/main" val="0"/>
                                    </a:ext>
                                  </a:extLst>
                                </a:blip>
                                <a:stretch>
                                  <a:fillRect/>
                                </a:stretch>
                              </pic:blipFill>
                              <pic:spPr>
                                <a:xfrm>
                                  <a:off x="0" y="0"/>
                                  <a:ext cx="1358265" cy="914400"/>
                                </a:xfrm>
                                <a:prstGeom prst="rect">
                                  <a:avLst/>
                                </a:prstGeom>
                              </pic:spPr>
                            </pic:pic>
                          </a:graphicData>
                        </a:graphic>
                      </wp:inline>
                    </w:drawing>
                  </w:r>
                </w:p>
              </w:tc>
            </w:tr>
          </w:tbl>
          <w:p w:rsidR="00042284" w:rsidRDefault="00042284"/>
        </w:tc>
        <w:tc>
          <w:tcPr>
            <w:tcW w:w="144" w:type="dxa"/>
          </w:tcPr>
          <w:p w:rsidR="00042284" w:rsidRDefault="00042284"/>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042284">
              <w:trPr>
                <w:trHeight w:hRule="exact" w:val="10800"/>
              </w:trPr>
              <w:tc>
                <w:tcPr>
                  <w:tcW w:w="3446" w:type="dxa"/>
                  <w:shd w:val="clear" w:color="auto" w:fill="00A59B" w:themeFill="accent2"/>
                  <w:vAlign w:val="center"/>
                </w:tcPr>
                <w:p w:rsidR="00883D63" w:rsidRDefault="00883D63">
                  <w:pPr>
                    <w:pStyle w:val="Heading2"/>
                  </w:pPr>
                  <w:r>
                    <w:t xml:space="preserve"> </w:t>
                  </w:r>
                </w:p>
                <w:p w:rsidR="00883D63" w:rsidRDefault="00883D63">
                  <w:pPr>
                    <w:pStyle w:val="Heading2"/>
                  </w:pPr>
                </w:p>
                <w:p w:rsidR="00042284" w:rsidRDefault="00883D63">
                  <w:pPr>
                    <w:pStyle w:val="Heading2"/>
                  </w:pPr>
                  <w:r>
                    <w:t>all programs are tailored toward individual goals</w:t>
                  </w:r>
                </w:p>
                <w:p w:rsidR="00042284" w:rsidRDefault="00042284">
                  <w:pPr>
                    <w:pStyle w:val="Line"/>
                  </w:pPr>
                </w:p>
                <w:p w:rsidR="00042284" w:rsidRDefault="00883D63">
                  <w:pPr>
                    <w:pStyle w:val="Heading2"/>
                  </w:pPr>
                  <w:r>
                    <w:t>train for the upcoming high school or collegiate season</w:t>
                  </w:r>
                </w:p>
                <w:p w:rsidR="00042284" w:rsidRDefault="00042284">
                  <w:pPr>
                    <w:pStyle w:val="Line"/>
                  </w:pPr>
                </w:p>
                <w:p w:rsidR="00042284" w:rsidRDefault="00883D63">
                  <w:pPr>
                    <w:pStyle w:val="Heading2"/>
                  </w:pPr>
                  <w:r>
                    <w:t>improve your: power, speed, agility, endurance, flexibility, mobility, balance, and overall athletic performance</w:t>
                  </w:r>
                </w:p>
                <w:p w:rsidR="00042284" w:rsidRDefault="00042284">
                  <w:pPr>
                    <w:pStyle w:val="Heading2"/>
                  </w:pPr>
                </w:p>
                <w:p w:rsidR="00042284" w:rsidRDefault="00042284" w:rsidP="00883D63">
                  <w:pPr>
                    <w:pStyle w:val="Heading2"/>
                  </w:pPr>
                </w:p>
              </w:tc>
            </w:tr>
            <w:tr w:rsidR="00042284">
              <w:trPr>
                <w:trHeight w:hRule="exact" w:val="144"/>
              </w:trPr>
              <w:tc>
                <w:tcPr>
                  <w:tcW w:w="3446" w:type="dxa"/>
                </w:tcPr>
                <w:p w:rsidR="00042284" w:rsidRDefault="00042284"/>
              </w:tc>
            </w:tr>
            <w:tr w:rsidR="00042284">
              <w:trPr>
                <w:trHeight w:hRule="exact" w:val="3456"/>
              </w:trPr>
              <w:tc>
                <w:tcPr>
                  <w:tcW w:w="3446" w:type="dxa"/>
                  <w:shd w:val="clear" w:color="auto" w:fill="E6A024" w:themeFill="accent1"/>
                  <w:vAlign w:val="center"/>
                </w:tcPr>
                <w:p w:rsidR="00042284" w:rsidRDefault="00883D63">
                  <w:pPr>
                    <w:pStyle w:val="Heading3"/>
                  </w:pPr>
                  <w:r>
                    <w:t>bryan stovall</w:t>
                  </w:r>
                </w:p>
                <w:p w:rsidR="00042284" w:rsidRDefault="00892374">
                  <w:pPr>
                    <w:pStyle w:val="ContactInfo"/>
                  </w:pPr>
                  <w:sdt>
                    <w:sdtPr>
                      <w:id w:val="857003158"/>
                      <w:placeholder>
                        <w:docPart w:val="BEBB25CD619E434C85614B30ABBD410A"/>
                      </w:placeholder>
                      <w15:appearance w15:val="hidden"/>
                      <w:text w:multiLine="1"/>
                    </w:sdtPr>
                    <w:sdtEndPr/>
                    <w:sdtContent>
                      <w:r w:rsidR="00883D63">
                        <w:t>PERSONAL TRAINER (PT)</w:t>
                      </w:r>
                      <w:r w:rsidR="00883D63">
                        <w:br/>
                        <w:t>American College of Sports Medicine (ACSM) Certified</w:t>
                      </w:r>
                    </w:sdtContent>
                  </w:sdt>
                </w:p>
                <w:p w:rsidR="00042284" w:rsidRPr="00883D63" w:rsidRDefault="00883D63">
                  <w:pPr>
                    <w:pStyle w:val="ContactInfo"/>
                    <w:rPr>
                      <w:b/>
                      <w:sz w:val="22"/>
                      <w:szCs w:val="22"/>
                    </w:rPr>
                  </w:pPr>
                  <w:r w:rsidRPr="00883D63">
                    <w:rPr>
                      <w:b/>
                      <w:sz w:val="22"/>
                      <w:szCs w:val="22"/>
                    </w:rPr>
                    <w:t>bmstovallacsmpt@gmail.com</w:t>
                  </w:r>
                </w:p>
                <w:p w:rsidR="00042284" w:rsidRDefault="00883D63" w:rsidP="00883D63">
                  <w:pPr>
                    <w:pStyle w:val="Date"/>
                  </w:pPr>
                  <w:r>
                    <w:t>Contact to schedule an appointment and to find out about rates!</w:t>
                  </w:r>
                </w:p>
              </w:tc>
            </w:tr>
          </w:tbl>
          <w:p w:rsidR="00042284" w:rsidRDefault="00042284"/>
        </w:tc>
      </w:tr>
    </w:tbl>
    <w:p w:rsidR="00042284" w:rsidRDefault="00042284">
      <w:pPr>
        <w:pStyle w:val="NoSpacing"/>
      </w:pPr>
    </w:p>
    <w:sectPr w:rsidR="00042284">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C59"/>
    <w:rsid w:val="00042284"/>
    <w:rsid w:val="00051C59"/>
    <w:rsid w:val="006F79D7"/>
    <w:rsid w:val="00726C14"/>
    <w:rsid w:val="00883D63"/>
    <w:rsid w:val="00892374"/>
    <w:rsid w:val="00971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4F6338E8-C12E-409C-A6BE-C6E6BA5E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pPr>
      <w:numPr>
        <w:ilvl w:val="1"/>
      </w:numPr>
      <w:spacing w:before="440"/>
    </w:pPr>
    <w:rPr>
      <w:color w:val="E6A024"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6A024" w:themeColor="accent1"/>
      <w:kern w:val="28"/>
      <w:sz w:val="104"/>
      <w:szCs w:val="104"/>
    </w:rPr>
  </w:style>
  <w:style w:type="paragraph" w:styleId="Title">
    <w:name w:val="Title"/>
    <w:basedOn w:val="Normal"/>
    <w:next w:val="Normal"/>
    <w:link w:val="TitleCh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har"/>
    <w:uiPriority w:val="5"/>
    <w:unhideWhenUsed/>
    <w:qFormat/>
    <w:pPr>
      <w:spacing w:after="0"/>
      <w:jc w:val="center"/>
    </w:pPr>
    <w:rPr>
      <w:color w:val="FFFFFF" w:themeColor="background1"/>
      <w:sz w:val="24"/>
      <w:szCs w:val="24"/>
    </w:rPr>
  </w:style>
  <w:style w:type="character" w:customStyle="1" w:styleId="DateChar">
    <w:name w:val="Date Char"/>
    <w:basedOn w:val="DefaultParagraphFont"/>
    <w:link w:val="Date"/>
    <w:uiPriority w:val="5"/>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6A02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glossaryDocument" Target="glossary/document.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tovall\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BB25CD619E434C85614B30ABBD410A"/>
        <w:category>
          <w:name w:val="General"/>
          <w:gallery w:val="placeholder"/>
        </w:category>
        <w:types>
          <w:type w:val="bbPlcHdr"/>
        </w:types>
        <w:behaviors>
          <w:behavior w:val="content"/>
        </w:behaviors>
        <w:guid w:val="{EF014607-34F7-4EA7-AC40-B69A6DC55A95}"/>
      </w:docPartPr>
      <w:docPartBody>
        <w:p w:rsidR="00DD7B9D" w:rsidRDefault="00DD7B9D">
          <w:pPr>
            <w:pStyle w:val="BEBB25CD619E434C85614B30ABBD410A"/>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B9D"/>
    <w:rsid w:val="00DD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C36D7EA1F244A1A9741EAED2413DC4">
    <w:name w:val="7CC36D7EA1F244A1A9741EAED2413DC4"/>
  </w:style>
  <w:style w:type="paragraph" w:customStyle="1" w:styleId="2789252A68154026A1243FE44DC14134">
    <w:name w:val="2789252A68154026A1243FE44DC14134"/>
  </w:style>
  <w:style w:type="paragraph" w:customStyle="1" w:styleId="27FD614ABA964CCA91394EBB7287C073">
    <w:name w:val="27FD614ABA964CCA91394EBB7287C073"/>
  </w:style>
  <w:style w:type="paragraph" w:customStyle="1" w:styleId="26B61DD18F6E4FA180B585A2C6836FB4">
    <w:name w:val="26B61DD18F6E4FA180B585A2C6836FB4"/>
  </w:style>
  <w:style w:type="paragraph" w:customStyle="1" w:styleId="D588EC9591854C95A37E601A79C01CDE">
    <w:name w:val="D588EC9591854C95A37E601A79C01CDE"/>
  </w:style>
  <w:style w:type="paragraph" w:customStyle="1" w:styleId="42FE0352291E49D7B9D5220B7C599629">
    <w:name w:val="42FE0352291E49D7B9D5220B7C599629"/>
  </w:style>
  <w:style w:type="paragraph" w:customStyle="1" w:styleId="210C511A2ACC4598B7683EE3E2B90CB4">
    <w:name w:val="210C511A2ACC4598B7683EE3E2B90CB4"/>
  </w:style>
  <w:style w:type="paragraph" w:customStyle="1" w:styleId="EB869F188E6D43519FF4DF6D95E244CE">
    <w:name w:val="EB869F188E6D43519FF4DF6D95E244CE"/>
  </w:style>
  <w:style w:type="paragraph" w:customStyle="1" w:styleId="1824B84D01914104806FA1CA6A08ADF4">
    <w:name w:val="1824B84D01914104806FA1CA6A08ADF4"/>
  </w:style>
  <w:style w:type="paragraph" w:customStyle="1" w:styleId="B2656AEB9A764354A54319D1D283E06A">
    <w:name w:val="B2656AEB9A764354A54319D1D283E06A"/>
  </w:style>
  <w:style w:type="paragraph" w:customStyle="1" w:styleId="BEBB25CD619E434C85614B30ABBD410A">
    <w:name w:val="BEBB25CD619E434C85614B30ABBD410A"/>
  </w:style>
  <w:style w:type="paragraph" w:customStyle="1" w:styleId="88BC6E6587DD4C8E8F597C016E86B961">
    <w:name w:val="88BC6E6587DD4C8E8F597C016E86B961"/>
  </w:style>
  <w:style w:type="paragraph" w:customStyle="1" w:styleId="E210A6C89C734587BB112078E836BC83">
    <w:name w:val="E210A6C89C734587BB112078E836BC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21</TotalTime>
  <Pages>1</Pages>
  <Words>143</Words>
  <Characters>820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Stovall</dc:creator>
  <cp:keywords/>
  <dc:description/>
  <cp:lastModifiedBy>Bryan Stovall</cp:lastModifiedBy>
  <cp:revision>4</cp:revision>
  <cp:lastPrinted>2012-12-25T21:02:00Z</cp:lastPrinted>
  <dcterms:created xsi:type="dcterms:W3CDTF">2016-05-18T18:08:00Z</dcterms:created>
  <dcterms:modified xsi:type="dcterms:W3CDTF">2016-05-20T16:31:00Z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