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AB7725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alias w:val="Click icon at right to replace picture"/>
              <w:tag w:val="Click icon at right to replace picture"/>
              <w:id w:val="321324275"/>
              <w:picture/>
            </w:sdtPr>
            <w:sdtEndPr/>
            <w:sdtContent>
              <w:p w:rsidR="00AB7725" w:rsidRDefault="008A4691" w:rsidP="00FF5CB9">
                <w:pPr>
                  <w:pStyle w:val="Heading1"/>
                </w:pPr>
                <w:r>
                  <w:rPr>
                    <w:noProof/>
                    <w:lang w:eastAsia="en-US"/>
                  </w:rPr>
                  <w:drawing>
                    <wp:inline distT="0" distB="0" distL="0" distR="0" wp14:anchorId="3FC54301" wp14:editId="0DA85E19">
                      <wp:extent cx="2432304" cy="1368171"/>
                      <wp:effectExtent l="0" t="0" r="6350" b="3810"/>
                      <wp:docPr id="9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2304" cy="13681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AB7725" w:rsidRPr="00D028C8" w:rsidRDefault="00BA0C97">
            <w:pPr>
              <w:pStyle w:val="Caption"/>
              <w:rPr>
                <w:b/>
                <w:sz w:val="28"/>
                <w:szCs w:val="28"/>
              </w:rPr>
            </w:pPr>
            <w:r w:rsidRPr="00D028C8">
              <w:rPr>
                <w:b/>
                <w:sz w:val="28"/>
                <w:szCs w:val="28"/>
              </w:rPr>
              <w:t>Northwest Atlanta Location</w:t>
            </w:r>
          </w:p>
          <w:p w:rsidR="00043F82" w:rsidRPr="004818A3" w:rsidRDefault="00043F82" w:rsidP="00043F82">
            <w:pPr>
              <w:pStyle w:val="Heading2"/>
              <w:rPr>
                <w:color w:val="00B050"/>
                <w:sz w:val="28"/>
                <w:szCs w:val="28"/>
              </w:rPr>
            </w:pPr>
            <w:r w:rsidRPr="004818A3">
              <w:rPr>
                <w:rStyle w:val="Heading2Char"/>
                <w:b/>
                <w:bCs/>
                <w:color w:val="00B050"/>
                <w:sz w:val="28"/>
                <w:szCs w:val="28"/>
              </w:rPr>
              <w:t>Groups include:</w:t>
            </w:r>
          </w:p>
          <w:p w:rsidR="00043F82" w:rsidRPr="00D028C8" w:rsidRDefault="00043F82" w:rsidP="00043F82">
            <w:pPr>
              <w:rPr>
                <w:sz w:val="22"/>
                <w:szCs w:val="22"/>
              </w:rPr>
            </w:pPr>
            <w:r w:rsidRPr="00D028C8">
              <w:rPr>
                <w:sz w:val="22"/>
                <w:szCs w:val="22"/>
              </w:rPr>
              <w:t>Community Involvement and Relations</w:t>
            </w:r>
          </w:p>
          <w:p w:rsidR="00043F82" w:rsidRPr="00D028C8" w:rsidRDefault="00043F82" w:rsidP="00043F82">
            <w:pPr>
              <w:rPr>
                <w:sz w:val="22"/>
                <w:szCs w:val="22"/>
              </w:rPr>
            </w:pPr>
            <w:r w:rsidRPr="00D028C8">
              <w:rPr>
                <w:sz w:val="22"/>
                <w:szCs w:val="22"/>
              </w:rPr>
              <w:t>Cooking Skills</w:t>
            </w:r>
          </w:p>
          <w:p w:rsidR="00043F82" w:rsidRPr="00D028C8" w:rsidRDefault="00043F82" w:rsidP="00043F82">
            <w:pPr>
              <w:rPr>
                <w:sz w:val="22"/>
                <w:szCs w:val="22"/>
              </w:rPr>
            </w:pPr>
            <w:r w:rsidRPr="00D028C8">
              <w:rPr>
                <w:sz w:val="22"/>
                <w:szCs w:val="22"/>
              </w:rPr>
              <w:t>Diversity Training</w:t>
            </w:r>
          </w:p>
          <w:p w:rsidR="00043F82" w:rsidRPr="00D028C8" w:rsidRDefault="00043F82" w:rsidP="00043F82">
            <w:pPr>
              <w:rPr>
                <w:sz w:val="22"/>
                <w:szCs w:val="22"/>
              </w:rPr>
            </w:pPr>
            <w:r w:rsidRPr="00D028C8">
              <w:rPr>
                <w:sz w:val="22"/>
                <w:szCs w:val="22"/>
              </w:rPr>
              <w:t>Housekeeping Skills</w:t>
            </w:r>
          </w:p>
          <w:p w:rsidR="00043F82" w:rsidRPr="00D028C8" w:rsidRDefault="00043F82" w:rsidP="00043F82">
            <w:pPr>
              <w:rPr>
                <w:sz w:val="22"/>
                <w:szCs w:val="22"/>
              </w:rPr>
            </w:pPr>
            <w:r w:rsidRPr="00D028C8">
              <w:rPr>
                <w:sz w:val="22"/>
                <w:szCs w:val="22"/>
              </w:rPr>
              <w:t>Interview Skills</w:t>
            </w:r>
          </w:p>
          <w:p w:rsidR="00043F82" w:rsidRPr="00D028C8" w:rsidRDefault="00043F82" w:rsidP="00043F82">
            <w:pPr>
              <w:rPr>
                <w:sz w:val="22"/>
                <w:szCs w:val="22"/>
              </w:rPr>
            </w:pPr>
            <w:r w:rsidRPr="00D028C8">
              <w:rPr>
                <w:sz w:val="22"/>
                <w:szCs w:val="22"/>
              </w:rPr>
              <w:t>Life Skills</w:t>
            </w:r>
          </w:p>
          <w:p w:rsidR="00C12A30" w:rsidRPr="00806855" w:rsidRDefault="00043F82" w:rsidP="00C12A30">
            <w:pPr>
              <w:rPr>
                <w:sz w:val="22"/>
                <w:szCs w:val="22"/>
              </w:rPr>
            </w:pPr>
            <w:r w:rsidRPr="00D028C8">
              <w:rPr>
                <w:sz w:val="22"/>
                <w:szCs w:val="22"/>
              </w:rPr>
              <w:t>Personal Hygiene and Grooming</w:t>
            </w:r>
          </w:p>
          <w:p w:rsidR="00043F82" w:rsidRDefault="00806855" w:rsidP="00043F82">
            <w:r w:rsidRPr="00D028C8">
              <w:rPr>
                <w:b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F2EABAB" wp14:editId="0C7C76A5">
                  <wp:extent cx="2295282" cy="1714377"/>
                  <wp:effectExtent l="0" t="0" r="0" b="635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662" cy="17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2A30" w:rsidRPr="00043F82" w:rsidRDefault="00133A80" w:rsidP="00043F82">
            <w:sdt>
              <w:sdtPr>
                <w:rPr>
                  <w:b/>
                  <w:sz w:val="28"/>
                  <w:szCs w:val="28"/>
                </w:rPr>
                <w:id w:val="-1297910721"/>
                <w:picture/>
              </w:sdtPr>
              <w:sdtEndPr/>
              <w:sdtContent>
                <w:r w:rsidR="00957734">
                  <w:rPr>
                    <w:b/>
                    <w:sz w:val="28"/>
                    <w:szCs w:val="28"/>
                  </w:rPr>
                  <w:t xml:space="preserve">       </w:t>
                </w:r>
                <w:r w:rsidR="00806855">
                  <w:rPr>
                    <w:b/>
                    <w:sz w:val="28"/>
                    <w:szCs w:val="28"/>
                  </w:rPr>
                  <w:t>Riverdale L</w:t>
                </w:r>
                <w:r w:rsidR="00806855" w:rsidRPr="00D028C8">
                  <w:rPr>
                    <w:b/>
                    <w:sz w:val="28"/>
                    <w:szCs w:val="28"/>
                  </w:rPr>
                  <w:t>ocation</w:t>
                </w:r>
              </w:sdtContent>
            </w:sdt>
          </w:p>
        </w:tc>
        <w:tc>
          <w:tcPr>
            <w:tcW w:w="713" w:type="dxa"/>
          </w:tcPr>
          <w:p w:rsidR="00AB7725" w:rsidRDefault="00AB7725"/>
        </w:tc>
        <w:tc>
          <w:tcPr>
            <w:tcW w:w="713" w:type="dxa"/>
          </w:tcPr>
          <w:p w:rsidR="00AB7725" w:rsidRDefault="00AB7725"/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23"/>
              <w:gridCol w:w="20"/>
            </w:tblGrid>
            <w:tr w:rsidR="00AB7725">
              <w:trPr>
                <w:gridAfter w:val="1"/>
                <w:wAfter w:w="360" w:type="dxa"/>
                <w:trHeight w:hRule="exact" w:val="7920"/>
              </w:trPr>
              <w:tc>
                <w:tcPr>
                  <w:tcW w:w="5000" w:type="pct"/>
                </w:tcPr>
                <w:p w:rsidR="00AB7725" w:rsidRPr="004818A3" w:rsidRDefault="008A4691">
                  <w:pPr>
                    <w:pStyle w:val="Heading1"/>
                    <w:rPr>
                      <w:color w:val="00B050"/>
                    </w:rPr>
                  </w:pPr>
                  <w:r w:rsidRPr="004818A3">
                    <w:rPr>
                      <w:color w:val="00B050"/>
                    </w:rPr>
                    <w:t>Who We Are</w:t>
                  </w:r>
                </w:p>
                <w:p w:rsidR="00AB7725" w:rsidRDefault="008A4691">
                  <w:pPr>
                    <w:pStyle w:val="Heading2"/>
                  </w:pPr>
                  <w:r>
                    <w:t>About Us</w:t>
                  </w:r>
                </w:p>
                <w:p w:rsidR="00AB7725" w:rsidRPr="00D028C8" w:rsidRDefault="00626C3E">
                  <w:pPr>
                    <w:rPr>
                      <w:sz w:val="22"/>
                      <w:szCs w:val="22"/>
                    </w:rPr>
                  </w:pPr>
                  <w:r w:rsidRPr="00D028C8">
                    <w:rPr>
                      <w:sz w:val="22"/>
                      <w:szCs w:val="22"/>
                    </w:rPr>
                    <w:t>We</w:t>
                  </w:r>
                  <w:r w:rsidR="00B12CAB" w:rsidRPr="00D028C8">
                    <w:rPr>
                      <w:sz w:val="22"/>
                      <w:szCs w:val="22"/>
                    </w:rPr>
                    <w:t xml:space="preserve"> are a</w:t>
                  </w:r>
                  <w:r w:rsidR="00FF5CB9" w:rsidRPr="00D028C8">
                    <w:rPr>
                      <w:sz w:val="22"/>
                      <w:szCs w:val="22"/>
                    </w:rPr>
                    <w:t xml:space="preserve"> N</w:t>
                  </w:r>
                  <w:r w:rsidR="0040638B" w:rsidRPr="00D028C8">
                    <w:rPr>
                      <w:sz w:val="22"/>
                      <w:szCs w:val="22"/>
                    </w:rPr>
                    <w:t>on-profit</w:t>
                  </w:r>
                  <w:r w:rsidR="00FF5CB9" w:rsidRPr="00D028C8">
                    <w:rPr>
                      <w:sz w:val="22"/>
                      <w:szCs w:val="22"/>
                    </w:rPr>
                    <w:t>, Faith based, Multi-cultural</w:t>
                  </w:r>
                  <w:r w:rsidR="0040638B" w:rsidRPr="00D028C8">
                    <w:rPr>
                      <w:sz w:val="22"/>
                      <w:szCs w:val="22"/>
                    </w:rPr>
                    <w:t xml:space="preserve"> organization whose goal is to offer individualized treatment for individuals that desire a positive change for their life.</w:t>
                  </w:r>
                </w:p>
                <w:p w:rsidR="00D028C8" w:rsidRDefault="005868A6" w:rsidP="00D028C8">
                  <w:pPr>
                    <w:rPr>
                      <w:sz w:val="22"/>
                      <w:szCs w:val="22"/>
                    </w:rPr>
                  </w:pPr>
                  <w:r w:rsidRPr="00D028C8">
                    <w:rPr>
                      <w:sz w:val="22"/>
                      <w:szCs w:val="22"/>
                    </w:rPr>
                    <w:t>ALM provide</w:t>
                  </w:r>
                  <w:r w:rsidR="00D028C8">
                    <w:rPr>
                      <w:sz w:val="22"/>
                      <w:szCs w:val="22"/>
                    </w:rPr>
                    <w:t>s</w:t>
                  </w:r>
                  <w:r w:rsidRPr="00D028C8">
                    <w:rPr>
                      <w:sz w:val="22"/>
                      <w:szCs w:val="22"/>
                    </w:rPr>
                    <w:t xml:space="preserve"> a multi-faceted approach</w:t>
                  </w:r>
                  <w:r w:rsidR="002F4858" w:rsidRPr="00D028C8">
                    <w:rPr>
                      <w:sz w:val="22"/>
                      <w:szCs w:val="22"/>
                    </w:rPr>
                    <w:t xml:space="preserve"> that</w:t>
                  </w:r>
                  <w:r w:rsidRPr="00D028C8">
                    <w:rPr>
                      <w:sz w:val="22"/>
                      <w:szCs w:val="22"/>
                    </w:rPr>
                    <w:t xml:space="preserve"> is designed to address each person’s mental and/or behavioral health needs while empowering our residents with the ski</w:t>
                  </w:r>
                  <w:r w:rsidR="00B12CAB" w:rsidRPr="00D028C8">
                    <w:rPr>
                      <w:sz w:val="22"/>
                      <w:szCs w:val="22"/>
                    </w:rPr>
                    <w:t>lls needed to become productive citizens, while</w:t>
                  </w:r>
                  <w:r w:rsidR="008A4691" w:rsidRPr="00D028C8">
                    <w:rPr>
                      <w:sz w:val="22"/>
                      <w:szCs w:val="22"/>
                    </w:rPr>
                    <w:t xml:space="preserve"> </w:t>
                  </w:r>
                  <w:r w:rsidR="00B12CAB" w:rsidRPr="00D028C8">
                    <w:rPr>
                      <w:sz w:val="22"/>
                      <w:szCs w:val="22"/>
                    </w:rPr>
                    <w:t>enhancing</w:t>
                  </w:r>
                  <w:r w:rsidR="00FF5CB9" w:rsidRPr="00D028C8">
                    <w:rPr>
                      <w:sz w:val="22"/>
                      <w:szCs w:val="22"/>
                    </w:rPr>
                    <w:t xml:space="preserve"> the quality</w:t>
                  </w:r>
                  <w:r w:rsidR="002F4858" w:rsidRPr="00D028C8">
                    <w:rPr>
                      <w:sz w:val="22"/>
                      <w:szCs w:val="22"/>
                    </w:rPr>
                    <w:t xml:space="preserve"> in their lives.</w:t>
                  </w:r>
                </w:p>
                <w:p w:rsidR="00AB7725" w:rsidRPr="00D028C8" w:rsidRDefault="008A4691" w:rsidP="00D028C8">
                  <w:pPr>
                    <w:rPr>
                      <w:b/>
                      <w:sz w:val="24"/>
                      <w:szCs w:val="24"/>
                    </w:rPr>
                  </w:pPr>
                  <w:r w:rsidRPr="00D028C8">
                    <w:rPr>
                      <w:b/>
                      <w:sz w:val="24"/>
                      <w:szCs w:val="24"/>
                    </w:rPr>
                    <w:t>Contact Us</w:t>
                  </w:r>
                </w:p>
                <w:p w:rsidR="00217756" w:rsidRPr="00D028C8" w:rsidRDefault="00FF5CB9" w:rsidP="00217756">
                  <w:pPr>
                    <w:rPr>
                      <w:sz w:val="22"/>
                      <w:szCs w:val="22"/>
                    </w:rPr>
                  </w:pPr>
                  <w:r w:rsidRPr="00D028C8">
                    <w:rPr>
                      <w:sz w:val="22"/>
                      <w:szCs w:val="22"/>
                    </w:rPr>
                    <w:t xml:space="preserve">Mr. Rod A. Stovall                                               </w:t>
                  </w:r>
                  <w:r w:rsidR="00217756" w:rsidRPr="00D028C8">
                    <w:rPr>
                      <w:sz w:val="22"/>
                      <w:szCs w:val="22"/>
                    </w:rPr>
                    <w:t>CEO</w:t>
                  </w:r>
                  <w:r w:rsidRPr="00D028C8">
                    <w:rPr>
                      <w:sz w:val="22"/>
                      <w:szCs w:val="22"/>
                    </w:rPr>
                    <w:t xml:space="preserve"> and Program Director</w:t>
                  </w:r>
                </w:p>
                <w:p w:rsidR="00AB7725" w:rsidRPr="00D028C8" w:rsidRDefault="00EA224E" w:rsidP="00EA224E">
                  <w:pPr>
                    <w:rPr>
                      <w:sz w:val="22"/>
                      <w:szCs w:val="22"/>
                    </w:rPr>
                  </w:pPr>
                  <w:r w:rsidRPr="00D028C8">
                    <w:rPr>
                      <w:sz w:val="22"/>
                      <w:szCs w:val="22"/>
                    </w:rPr>
                    <w:t xml:space="preserve"> </w:t>
                  </w:r>
                  <w:r w:rsidR="007456AE" w:rsidRPr="00D028C8">
                    <w:rPr>
                      <w:sz w:val="22"/>
                      <w:szCs w:val="22"/>
                    </w:rPr>
                    <w:t xml:space="preserve">Main:   </w:t>
                  </w:r>
                  <w:r w:rsidR="00FF5CB9" w:rsidRPr="00D028C8">
                    <w:rPr>
                      <w:sz w:val="22"/>
                      <w:szCs w:val="22"/>
                    </w:rPr>
                    <w:t>770-</w:t>
                  </w:r>
                  <w:r w:rsidRPr="00D028C8">
                    <w:rPr>
                      <w:sz w:val="22"/>
                      <w:szCs w:val="22"/>
                    </w:rPr>
                    <w:t>402</w:t>
                  </w:r>
                  <w:r w:rsidR="00FF5CB9" w:rsidRPr="00D028C8">
                    <w:rPr>
                      <w:sz w:val="22"/>
                      <w:szCs w:val="22"/>
                    </w:rPr>
                    <w:t>-</w:t>
                  </w:r>
                  <w:r w:rsidRPr="00D028C8">
                    <w:rPr>
                      <w:sz w:val="22"/>
                      <w:szCs w:val="22"/>
                    </w:rPr>
                    <w:t>0112</w:t>
                  </w:r>
                  <w:r w:rsidR="00D028C8">
                    <w:rPr>
                      <w:sz w:val="22"/>
                      <w:szCs w:val="22"/>
                    </w:rPr>
                    <w:t xml:space="preserve">                         </w:t>
                  </w:r>
                  <w:r w:rsidR="008A4691" w:rsidRPr="00D028C8">
                    <w:rPr>
                      <w:sz w:val="22"/>
                      <w:szCs w:val="22"/>
                    </w:rPr>
                    <w:t>Email:</w:t>
                  </w:r>
                  <w:r w:rsidR="008A4691">
                    <w:t xml:space="preserve"> </w:t>
                  </w:r>
                  <w:r w:rsidR="00FF5CB9" w:rsidRPr="00D028C8">
                    <w:rPr>
                      <w:sz w:val="22"/>
                      <w:szCs w:val="22"/>
                    </w:rPr>
                    <w:t>anotherlevelministriesinc</w:t>
                  </w:r>
                  <w:r w:rsidRPr="00D028C8">
                    <w:rPr>
                      <w:sz w:val="22"/>
                      <w:szCs w:val="22"/>
                    </w:rPr>
                    <w:t>@gmail.com</w:t>
                  </w:r>
                  <w:r>
                    <w:br/>
                  </w:r>
                </w:p>
              </w:tc>
            </w:tr>
            <w:tr w:rsidR="00AB7725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15"/>
                    <w:gridCol w:w="268"/>
                    <w:gridCol w:w="2340"/>
                  </w:tblGrid>
                  <w:tr w:rsidR="00AB7725">
                    <w:sdt>
                      <w:sdtPr>
                        <w:alias w:val="Logo"/>
                        <w:tag w:val="Logo"/>
                        <w:id w:val="-180896203"/>
                        <w:picture/>
                      </w:sdtPr>
                      <w:sdtEndPr/>
                      <w:sdtContent>
                        <w:tc>
                          <w:tcPr>
                            <w:tcW w:w="1582" w:type="pct"/>
                            <w:vAlign w:val="center"/>
                          </w:tcPr>
                          <w:p w:rsidR="0094143B" w:rsidRDefault="0094143B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2DE4AFB" wp14:editId="14EF5727">
                                  <wp:extent cx="772902" cy="775970"/>
                                  <wp:effectExtent l="0" t="0" r="8255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902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7725" w:rsidRPr="0094143B" w:rsidRDefault="00AB7725" w:rsidP="0094143B"/>
                        </w:tc>
                      </w:sdtContent>
                    </w:sdt>
                    <w:tc>
                      <w:tcPr>
                        <w:tcW w:w="350" w:type="pct"/>
                      </w:tcPr>
                      <w:p w:rsidR="00AB7725" w:rsidRDefault="00AB7725"/>
                    </w:tc>
                    <w:tc>
                      <w:tcPr>
                        <w:tcW w:w="3050" w:type="pct"/>
                      </w:tcPr>
                      <w:sdt>
                        <w:sdtPr>
                          <w:rPr>
                            <w:color w:val="00B050"/>
                            <w:sz w:val="24"/>
                            <w:szCs w:val="24"/>
                          </w:rPr>
                          <w:alias w:val="Company"/>
                          <w:tag w:val=""/>
                          <w:id w:val="1621798997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AB7725" w:rsidRPr="004818A3" w:rsidRDefault="003F3FB2">
                            <w:pPr>
                              <w:pStyle w:val="Company"/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B050"/>
                                <w:sz w:val="24"/>
                                <w:szCs w:val="24"/>
                              </w:rPr>
                              <w:t>Another Level Ministries, Inc.</w:t>
                            </w:r>
                          </w:p>
                        </w:sdtContent>
                      </w:sdt>
                      <w:p w:rsidR="00043F82" w:rsidRPr="00C12A30" w:rsidRDefault="00043F82" w:rsidP="00090D88">
                        <w:pPr>
                          <w:pStyle w:val="Footer"/>
                          <w:rPr>
                            <w:sz w:val="20"/>
                          </w:rPr>
                        </w:pPr>
                        <w:r w:rsidRPr="00C12A30">
                          <w:rPr>
                            <w:sz w:val="20"/>
                          </w:rPr>
                          <w:t>Contact</w:t>
                        </w:r>
                        <w:r w:rsidR="00EE2699" w:rsidRPr="00C12A30">
                          <w:rPr>
                            <w:sz w:val="20"/>
                          </w:rPr>
                          <w:t xml:space="preserve"> us</w:t>
                        </w:r>
                        <w:r w:rsidRPr="00C12A30">
                          <w:rPr>
                            <w:sz w:val="20"/>
                          </w:rPr>
                          <w:t xml:space="preserve"> for an appointment</w:t>
                        </w:r>
                      </w:p>
                      <w:p w:rsidR="00043F82" w:rsidRPr="00C12A30" w:rsidRDefault="00EE2699" w:rsidP="00090D88">
                        <w:pPr>
                          <w:pStyle w:val="Footer"/>
                          <w:rPr>
                            <w:sz w:val="20"/>
                          </w:rPr>
                        </w:pPr>
                        <w:r w:rsidRPr="00C12A30">
                          <w:rPr>
                            <w:sz w:val="20"/>
                          </w:rPr>
                          <w:t>404-493-</w:t>
                        </w:r>
                        <w:r w:rsidR="00090D88" w:rsidRPr="00C12A30">
                          <w:rPr>
                            <w:sz w:val="20"/>
                          </w:rPr>
                          <w:t>3549</w:t>
                        </w:r>
                      </w:p>
                      <w:p w:rsidR="00090D88" w:rsidRPr="00C12A30" w:rsidRDefault="00EE2699" w:rsidP="00090D88">
                        <w:pPr>
                          <w:pStyle w:val="Footer"/>
                          <w:rPr>
                            <w:sz w:val="20"/>
                          </w:rPr>
                        </w:pPr>
                        <w:r w:rsidRPr="00C12A30">
                          <w:rPr>
                            <w:sz w:val="20"/>
                          </w:rPr>
                          <w:t>770-402-</w:t>
                        </w:r>
                        <w:r w:rsidR="00090D88" w:rsidRPr="00C12A30">
                          <w:rPr>
                            <w:sz w:val="20"/>
                          </w:rPr>
                          <w:t>0112</w:t>
                        </w:r>
                      </w:p>
                      <w:p w:rsidR="00090D88" w:rsidRDefault="00090D88" w:rsidP="00090D88">
                        <w:pPr>
                          <w:pStyle w:val="Footer"/>
                        </w:pPr>
                      </w:p>
                      <w:p w:rsidR="00043F82" w:rsidRDefault="00043F82" w:rsidP="00090D88">
                        <w:pPr>
                          <w:pStyle w:val="Footer"/>
                        </w:pPr>
                      </w:p>
                    </w:tc>
                  </w:tr>
                </w:tbl>
                <w:p w:rsidR="00AB7725" w:rsidRDefault="00AB7725"/>
              </w:tc>
              <w:tc>
                <w:tcPr>
                  <w:tcW w:w="360" w:type="dxa"/>
                </w:tcPr>
                <w:p w:rsidR="00AB7725" w:rsidRDefault="0094143B">
                  <w:r>
                    <w:tab/>
                  </w:r>
                </w:p>
              </w:tc>
            </w:tr>
          </w:tbl>
          <w:p w:rsidR="00AB7725" w:rsidRDefault="00AB7725"/>
        </w:tc>
        <w:tc>
          <w:tcPr>
            <w:tcW w:w="720" w:type="dxa"/>
          </w:tcPr>
          <w:p w:rsidR="00AB7725" w:rsidRDefault="00AB7725"/>
        </w:tc>
        <w:tc>
          <w:tcPr>
            <w:tcW w:w="720" w:type="dxa"/>
          </w:tcPr>
          <w:p w:rsidR="00AB7725" w:rsidRDefault="00AB7725"/>
        </w:tc>
        <w:tc>
          <w:tcPr>
            <w:tcW w:w="3851" w:type="dxa"/>
          </w:tcPr>
          <w:p w:rsidR="00806855" w:rsidRPr="009C546B" w:rsidRDefault="00806855" w:rsidP="009C546B">
            <w:pPr>
              <w:keepNext/>
              <w:jc w:val="center"/>
              <w:outlineLvl w:val="2"/>
              <w:rPr>
                <w:rFonts w:ascii="Times New Roman" w:hAnsi="Times New Roman"/>
                <w:b/>
                <w:color w:val="C00000"/>
                <w:sz w:val="36"/>
                <w:szCs w:val="36"/>
              </w:rPr>
            </w:pPr>
            <w:r w:rsidRPr="009C546B">
              <w:rPr>
                <w:rFonts w:ascii="Times New Roman" w:hAnsi="Times New Roman"/>
                <w:b/>
                <w:color w:val="C00000"/>
                <w:sz w:val="36"/>
                <w:szCs w:val="36"/>
              </w:rPr>
              <w:t>ANOTHER LEVEL MINISTRIES, INC.</w:t>
            </w:r>
          </w:p>
          <w:p w:rsidR="00806855" w:rsidRPr="00D16A74" w:rsidRDefault="00806855" w:rsidP="00806855">
            <w:pPr>
              <w:jc w:val="center"/>
              <w:rPr>
                <w:rFonts w:ascii="Times New Roman" w:hAnsi="Times New Roman"/>
                <w:i/>
                <w:iCs/>
                <w:color w:val="C0000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i/>
                <w:iCs/>
                <w:color w:val="C00000"/>
                <w:sz w:val="24"/>
                <w:szCs w:val="24"/>
              </w:rPr>
              <w:t>“Community T</w:t>
            </w:r>
            <w:r w:rsidRPr="001F66A7">
              <w:rPr>
                <w:rFonts w:ascii="Times New Roman" w:hAnsi="Times New Roman"/>
                <w:i/>
                <w:iCs/>
                <w:color w:val="C00000"/>
                <w:sz w:val="24"/>
                <w:szCs w:val="24"/>
              </w:rPr>
              <w:t>ransitional</w:t>
            </w:r>
            <w:r w:rsidRPr="00D16A74">
              <w:rPr>
                <w:rFonts w:ascii="Times New Roman" w:hAnsi="Times New Roman"/>
                <w:i/>
                <w:iCs/>
                <w:color w:val="C00000"/>
                <w:sz w:val="24"/>
                <w:szCs w:val="24"/>
              </w:rPr>
              <w:t xml:space="preserve"> Home</w:t>
            </w:r>
            <w:r w:rsidRPr="001F66A7">
              <w:rPr>
                <w:rFonts w:ascii="Times New Roman" w:hAnsi="Times New Roman"/>
                <w:i/>
                <w:iCs/>
                <w:color w:val="C00000"/>
                <w:sz w:val="24"/>
                <w:szCs w:val="24"/>
              </w:rPr>
              <w:t>s</w:t>
            </w:r>
            <w:r w:rsidRPr="00D16A74">
              <w:rPr>
                <w:rFonts w:ascii="Times New Roman" w:hAnsi="Times New Roman"/>
                <w:i/>
                <w:iCs/>
                <w:color w:val="C00000"/>
                <w:sz w:val="24"/>
                <w:szCs w:val="24"/>
              </w:rPr>
              <w:t>”</w:t>
            </w:r>
          </w:p>
          <w:p w:rsidR="009C546B" w:rsidRDefault="009C546B" w:rsidP="009C546B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CEF3016" wp14:editId="3F148952">
                  <wp:extent cx="1888435" cy="189592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use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6" cy="1897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546B" w:rsidRDefault="009C546B" w:rsidP="009C546B"/>
          <w:p w:rsidR="00806855" w:rsidRPr="009C546B" w:rsidRDefault="009C546B" w:rsidP="009C546B">
            <w:pPr>
              <w:jc w:val="center"/>
              <w:rPr>
                <w:strike/>
              </w:rPr>
            </w:pPr>
            <w:r w:rsidRPr="009C546B">
              <w:rPr>
                <w:strike/>
                <w:noProof/>
                <w:lang w:eastAsia="en-US"/>
              </w:rPr>
              <mc:AlternateContent>
                <mc:Choice Requires="wps">
                  <w:drawing>
                    <wp:inline distT="0" distB="0" distL="0" distR="0">
                      <wp:extent cx="2375452" cy="4003730"/>
                      <wp:effectExtent l="19050" t="19050" r="25400" b="15875"/>
                      <wp:docPr id="694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375452" cy="4003730"/>
                              </a:xfrm>
                              <a:prstGeom prst="bracketPair">
                                <a:avLst>
                                  <a:gd name="adj" fmla="val 8051"/>
                                </a:avLst>
                              </a:prstGeom>
                              <a:noFill/>
                              <a:ln w="38100">
                                <a:solidFill>
                                  <a:srgbClr val="9BBB5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943634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7961" dir="2700000" algn="ctr" rotWithShape="0">
                                        <a:srgbClr val="9BBB59">
                                          <a:gamma/>
                                          <a:shade val="60000"/>
                                          <a:invGamma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F0C33" w:rsidRPr="00957734" w:rsidRDefault="00CF0C33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957734">
                                    <w:rPr>
                                      <w:b/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Serving </w:t>
                                  </w:r>
                                  <w:proofErr w:type="spellStart"/>
                                  <w:r w:rsidRPr="00957734">
                                    <w:rPr>
                                      <w:b/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>Dekalb</w:t>
                                  </w:r>
                                  <w:proofErr w:type="spellEnd"/>
                                  <w:r w:rsidRPr="00957734">
                                    <w:rPr>
                                      <w:b/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>, Fulton and Clayton Counties.</w:t>
                                  </w:r>
                                  <w:proofErr w:type="gramEnd"/>
                                </w:p>
                                <w:p w:rsidR="00CF0C33" w:rsidRPr="00957734" w:rsidRDefault="00CF0C33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9C546B" w:rsidRPr="00957734" w:rsidRDefault="009C546B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  <w:color w:val="auto"/>
                                      <w:sz w:val="24"/>
                                    </w:rPr>
                                  </w:pPr>
                                  <w:r w:rsidRPr="00957734">
                                    <w:rPr>
                                      <w:i/>
                                      <w:iCs/>
                                      <w:color w:val="auto"/>
                                      <w:sz w:val="24"/>
                                    </w:rPr>
                                    <w:t>Celebrating 10 years of quality service</w:t>
                                  </w:r>
                                  <w:r w:rsidR="00957734">
                                    <w:rPr>
                                      <w:i/>
                                      <w:iCs/>
                                      <w:color w:val="auto"/>
                                      <w:sz w:val="24"/>
                                    </w:rPr>
                                    <w:t>s</w:t>
                                  </w:r>
                                  <w:r w:rsidR="00CF0C33" w:rsidRPr="00957734">
                                    <w:rPr>
                                      <w:i/>
                                      <w:iCs/>
                                      <w:color w:val="auto"/>
                                      <w:sz w:val="24"/>
                                    </w:rPr>
                                    <w:t xml:space="preserve">, dedication and leadership. Impacting our </w:t>
                                  </w:r>
                                  <w:proofErr w:type="gramStart"/>
                                  <w:r w:rsidR="00CF0C33" w:rsidRPr="00957734">
                                    <w:rPr>
                                      <w:i/>
                                      <w:iCs/>
                                      <w:color w:val="auto"/>
                                      <w:sz w:val="24"/>
                                    </w:rPr>
                                    <w:t>communities</w:t>
                                  </w:r>
                                  <w:proofErr w:type="gramEnd"/>
                                  <w:r w:rsidR="00CF0C33" w:rsidRPr="00957734">
                                    <w:rPr>
                                      <w:i/>
                                      <w:iCs/>
                                      <w:color w:val="auto"/>
                                      <w:sz w:val="24"/>
                                    </w:rPr>
                                    <w:t xml:space="preserve"> one soul at a time!</w:t>
                                  </w:r>
                                </w:p>
                                <w:p w:rsidR="00CF0C33" w:rsidRPr="00957734" w:rsidRDefault="00CF0C33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  <w:color w:val="auto"/>
                                      <w:sz w:val="24"/>
                                    </w:rPr>
                                  </w:pPr>
                                </w:p>
                                <w:p w:rsidR="00CF0C33" w:rsidRPr="00957734" w:rsidRDefault="00CF0C33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  <w:color w:val="auto"/>
                                      <w:sz w:val="24"/>
                                    </w:rPr>
                                  </w:pPr>
                                  <w:proofErr w:type="gramStart"/>
                                  <w:r w:rsidRPr="00957734">
                                    <w:rPr>
                                      <w:i/>
                                      <w:iCs/>
                                      <w:color w:val="auto"/>
                                      <w:sz w:val="24"/>
                                    </w:rPr>
                                    <w:t>Rod A. Stovall Sr.</w:t>
                                  </w:r>
                                  <w:proofErr w:type="gramEnd"/>
                                  <w:r w:rsidRPr="00957734">
                                    <w:rPr>
                                      <w:i/>
                                      <w:iCs/>
                                      <w:color w:val="auto"/>
                                      <w:sz w:val="24"/>
                                    </w:rPr>
                                    <w:t xml:space="preserve"> </w:t>
                                  </w:r>
                                  <w:r w:rsidR="00957734">
                                    <w:rPr>
                                      <w:i/>
                                      <w:iCs/>
                                      <w:color w:val="auto"/>
                                      <w:sz w:val="24"/>
                                    </w:rPr>
                                    <w:t xml:space="preserve">               </w:t>
                                  </w:r>
                                  <w:r w:rsidRPr="00957734">
                                    <w:rPr>
                                      <w:i/>
                                      <w:iCs/>
                                      <w:color w:val="auto"/>
                                      <w:sz w:val="24"/>
                                    </w:rPr>
                                    <w:t>President and Program Director</w:t>
                                  </w:r>
                                </w:p>
                                <w:p w:rsidR="00CF0C33" w:rsidRPr="00957734" w:rsidRDefault="00CF0C33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  <w:color w:val="auto"/>
                                      <w:sz w:val="24"/>
                                    </w:rPr>
                                  </w:pPr>
                                  <w:r w:rsidRPr="00957734">
                                    <w:rPr>
                                      <w:i/>
                                      <w:iCs/>
                                      <w:color w:val="auto"/>
                                      <w:sz w:val="24"/>
                                    </w:rPr>
                                    <w:t>Main: 770-402-0112</w:t>
                                  </w:r>
                                </w:p>
                                <w:p w:rsidR="00CF0C33" w:rsidRPr="00957734" w:rsidRDefault="0008091B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  <w:color w:val="auto"/>
                                      <w:sz w:val="24"/>
                                    </w:rPr>
                                  </w:pPr>
                                  <w:r w:rsidRPr="00957734">
                                    <w:rPr>
                                      <w:i/>
                                      <w:iCs/>
                                      <w:color w:val="auto"/>
                                      <w:sz w:val="24"/>
                                    </w:rPr>
                                    <w:t xml:space="preserve">Email: </w:t>
                                  </w:r>
                                </w:p>
                                <w:p w:rsidR="0008091B" w:rsidRPr="00957734" w:rsidRDefault="00133A80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  <w:color w:val="auto"/>
                                      <w:sz w:val="24"/>
                                    </w:rPr>
                                  </w:pPr>
                                  <w:hyperlink r:id="rId10" w:history="1">
                                    <w:r w:rsidR="00957734" w:rsidRPr="00957734">
                                      <w:rPr>
                                        <w:rStyle w:val="Hyperlink"/>
                                        <w:i/>
                                        <w:iCs/>
                                        <w:color w:val="auto"/>
                                        <w:sz w:val="24"/>
                                      </w:rPr>
                                      <w:t>Rodlop1@bellsouth.net</w:t>
                                    </w:r>
                                  </w:hyperlink>
                                </w:p>
                                <w:p w:rsidR="00957734" w:rsidRPr="00957734" w:rsidRDefault="00957734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  <w:color w:val="auto"/>
                                      <w:sz w:val="24"/>
                                    </w:rPr>
                                  </w:pPr>
                                  <w:r w:rsidRPr="00957734">
                                    <w:rPr>
                                      <w:i/>
                                      <w:iCs/>
                                      <w:color w:val="auto"/>
                                      <w:sz w:val="24"/>
                                    </w:rPr>
                                    <w:t>Website:</w:t>
                                  </w:r>
                                </w:p>
                                <w:p w:rsidR="00957734" w:rsidRPr="00957734" w:rsidRDefault="00133A80" w:rsidP="00957734">
                                  <w:pPr>
                                    <w:spacing w:after="0"/>
                                    <w:rPr>
                                      <w:i/>
                                      <w:iCs/>
                                      <w:color w:val="auto"/>
                                      <w:sz w:val="24"/>
                                    </w:rPr>
                                  </w:pPr>
                                  <w:hyperlink r:id="rId11" w:history="1">
                                    <w:r w:rsidR="00957734" w:rsidRPr="00957734">
                                      <w:rPr>
                                        <w:rStyle w:val="Hyperlink"/>
                                        <w:i/>
                                        <w:iCs/>
                                        <w:color w:val="auto"/>
                                        <w:sz w:val="24"/>
                                      </w:rPr>
                                      <w:t>www.anotherlevelministries.org</w:t>
                                    </w:r>
                                  </w:hyperlink>
                                </w:p>
                                <w:p w:rsidR="00957734" w:rsidRDefault="00957734" w:rsidP="00957734">
                                  <w:pPr>
                                    <w:spacing w:after="0"/>
                                    <w:rPr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AutoShape 2" o:spid="_x0000_s1026" type="#_x0000_t185" style="width:187.05pt;height:315.2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" adj="1739" fillcolor="#943634" strokecolor="#9bbb59" strokeweight="3pt">
                      <v:shadow color="#5d7035" offset="1pt,1pt"/>
                      <v:textbox inset="3.6pt,,3.6pt">
                        <w:txbxContent>
                          <w:p w:rsidR="00CF0C33" w:rsidRPr="00957734" w:rsidRDefault="00CF0C33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57734">
                              <w:rPr>
                                <w:b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Serving </w:t>
                            </w:r>
                            <w:proofErr w:type="spellStart"/>
                            <w:r w:rsidRPr="00957734">
                              <w:rPr>
                                <w:b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Dekalb</w:t>
                            </w:r>
                            <w:proofErr w:type="spellEnd"/>
                            <w:r w:rsidRPr="00957734">
                              <w:rPr>
                                <w:b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, Fulton and Clayton Counties.</w:t>
                            </w:r>
                            <w:proofErr w:type="gramEnd"/>
                          </w:p>
                          <w:p w:rsidR="00CF0C33" w:rsidRPr="00957734" w:rsidRDefault="00CF0C33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9C546B" w:rsidRPr="00957734" w:rsidRDefault="009C546B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auto"/>
                                <w:sz w:val="24"/>
                              </w:rPr>
                            </w:pPr>
                            <w:r w:rsidRPr="00957734">
                              <w:rPr>
                                <w:i/>
                                <w:iCs/>
                                <w:color w:val="auto"/>
                                <w:sz w:val="24"/>
                              </w:rPr>
                              <w:t>Celebrating 10 years of quality service</w:t>
                            </w:r>
                            <w:r w:rsidR="00957734">
                              <w:rPr>
                                <w:i/>
                                <w:iCs/>
                                <w:color w:val="auto"/>
                                <w:sz w:val="24"/>
                              </w:rPr>
                              <w:t>s</w:t>
                            </w:r>
                            <w:r w:rsidR="00CF0C33" w:rsidRPr="00957734">
                              <w:rPr>
                                <w:i/>
                                <w:iCs/>
                                <w:color w:val="auto"/>
                                <w:sz w:val="24"/>
                              </w:rPr>
                              <w:t xml:space="preserve">, dedication and leadership. Impacting our </w:t>
                            </w:r>
                            <w:proofErr w:type="gramStart"/>
                            <w:r w:rsidR="00CF0C33" w:rsidRPr="00957734">
                              <w:rPr>
                                <w:i/>
                                <w:iCs/>
                                <w:color w:val="auto"/>
                                <w:sz w:val="24"/>
                              </w:rPr>
                              <w:t>communities</w:t>
                            </w:r>
                            <w:proofErr w:type="gramEnd"/>
                            <w:r w:rsidR="00CF0C33" w:rsidRPr="00957734">
                              <w:rPr>
                                <w:i/>
                                <w:iCs/>
                                <w:color w:val="auto"/>
                                <w:sz w:val="24"/>
                              </w:rPr>
                              <w:t xml:space="preserve"> one soul at a time!</w:t>
                            </w:r>
                          </w:p>
                          <w:p w:rsidR="00CF0C33" w:rsidRPr="00957734" w:rsidRDefault="00CF0C33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auto"/>
                                <w:sz w:val="24"/>
                              </w:rPr>
                            </w:pPr>
                          </w:p>
                          <w:p w:rsidR="00CF0C33" w:rsidRPr="00957734" w:rsidRDefault="00CF0C33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auto"/>
                                <w:sz w:val="24"/>
                              </w:rPr>
                            </w:pPr>
                            <w:proofErr w:type="gramStart"/>
                            <w:r w:rsidRPr="00957734">
                              <w:rPr>
                                <w:i/>
                                <w:iCs/>
                                <w:color w:val="auto"/>
                                <w:sz w:val="24"/>
                              </w:rPr>
                              <w:t>Rod A. Stovall Sr.</w:t>
                            </w:r>
                            <w:proofErr w:type="gramEnd"/>
                            <w:r w:rsidRPr="00957734">
                              <w:rPr>
                                <w:i/>
                                <w:iCs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="00957734">
                              <w:rPr>
                                <w:i/>
                                <w:iCs/>
                                <w:color w:val="auto"/>
                                <w:sz w:val="24"/>
                              </w:rPr>
                              <w:t xml:space="preserve">               </w:t>
                            </w:r>
                            <w:r w:rsidRPr="00957734">
                              <w:rPr>
                                <w:i/>
                                <w:iCs/>
                                <w:color w:val="auto"/>
                                <w:sz w:val="24"/>
                              </w:rPr>
                              <w:t>President and Program Director</w:t>
                            </w:r>
                          </w:p>
                          <w:p w:rsidR="00CF0C33" w:rsidRPr="00957734" w:rsidRDefault="00CF0C33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auto"/>
                                <w:sz w:val="24"/>
                              </w:rPr>
                            </w:pPr>
                            <w:r w:rsidRPr="00957734">
                              <w:rPr>
                                <w:i/>
                                <w:iCs/>
                                <w:color w:val="auto"/>
                                <w:sz w:val="24"/>
                              </w:rPr>
                              <w:t>Main: 770-402-0112</w:t>
                            </w:r>
                          </w:p>
                          <w:p w:rsidR="00CF0C33" w:rsidRPr="00957734" w:rsidRDefault="0008091B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auto"/>
                                <w:sz w:val="24"/>
                              </w:rPr>
                            </w:pPr>
                            <w:r w:rsidRPr="00957734">
                              <w:rPr>
                                <w:i/>
                                <w:iCs/>
                                <w:color w:val="auto"/>
                                <w:sz w:val="24"/>
                              </w:rPr>
                              <w:t xml:space="preserve">Email: </w:t>
                            </w:r>
                          </w:p>
                          <w:p w:rsidR="0008091B" w:rsidRPr="00957734" w:rsidRDefault="00133A80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auto"/>
                                <w:sz w:val="24"/>
                              </w:rPr>
                            </w:pPr>
                            <w:hyperlink r:id="rId12" w:history="1">
                              <w:r w:rsidR="00957734" w:rsidRPr="00957734">
                                <w:rPr>
                                  <w:rStyle w:val="Hyperlink"/>
                                  <w:i/>
                                  <w:iCs/>
                                  <w:color w:val="auto"/>
                                  <w:sz w:val="24"/>
                                </w:rPr>
                                <w:t>Rodlop1@bellsouth.net</w:t>
                              </w:r>
                            </w:hyperlink>
                          </w:p>
                          <w:p w:rsidR="00957734" w:rsidRPr="00957734" w:rsidRDefault="0095773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auto"/>
                                <w:sz w:val="24"/>
                              </w:rPr>
                            </w:pPr>
                            <w:r w:rsidRPr="00957734">
                              <w:rPr>
                                <w:i/>
                                <w:iCs/>
                                <w:color w:val="auto"/>
                                <w:sz w:val="24"/>
                              </w:rPr>
                              <w:t>Website:</w:t>
                            </w:r>
                          </w:p>
                          <w:p w:rsidR="00957734" w:rsidRPr="00957734" w:rsidRDefault="00133A80" w:rsidP="00957734">
                            <w:pPr>
                              <w:spacing w:after="0"/>
                              <w:rPr>
                                <w:i/>
                                <w:iCs/>
                                <w:color w:val="auto"/>
                                <w:sz w:val="24"/>
                              </w:rPr>
                            </w:pPr>
                            <w:hyperlink r:id="rId13" w:history="1">
                              <w:r w:rsidR="00957734" w:rsidRPr="00957734">
                                <w:rPr>
                                  <w:rStyle w:val="Hyperlink"/>
                                  <w:i/>
                                  <w:iCs/>
                                  <w:color w:val="auto"/>
                                  <w:sz w:val="24"/>
                                </w:rPr>
                                <w:t>www.anotherlevelministries.org</w:t>
                              </w:r>
                            </w:hyperlink>
                          </w:p>
                          <w:p w:rsidR="00957734" w:rsidRDefault="00957734" w:rsidP="00957734">
                            <w:pPr>
                              <w:spacing w:after="0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AB7725" w:rsidRDefault="00AB7725">
      <w:pPr>
        <w:pStyle w:val="NoSpacing"/>
      </w:pPr>
    </w:p>
    <w:tbl>
      <w:tblPr>
        <w:tblStyle w:val="TableLayout"/>
        <w:tblW w:w="14420" w:type="dxa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790"/>
        <w:gridCol w:w="783"/>
        <w:gridCol w:w="713"/>
        <w:gridCol w:w="3843"/>
        <w:gridCol w:w="720"/>
        <w:gridCol w:w="720"/>
        <w:gridCol w:w="3851"/>
      </w:tblGrid>
      <w:tr w:rsidR="00AB7725" w:rsidTr="00957734">
        <w:trPr>
          <w:trHeight w:hRule="exact" w:val="10800"/>
          <w:jc w:val="center"/>
        </w:trPr>
        <w:tc>
          <w:tcPr>
            <w:tcW w:w="3790" w:type="dxa"/>
          </w:tcPr>
          <w:sdt>
            <w:sdtPr>
              <w:id w:val="-1941750188"/>
              <w:picture/>
            </w:sdtPr>
            <w:sdtEndPr/>
            <w:sdtContent>
              <w:p w:rsidR="00AB7725" w:rsidRDefault="008A4691">
                <w:r>
                  <w:rPr>
                    <w:noProof/>
                    <w:lang w:eastAsia="en-US"/>
                  </w:rPr>
                  <w:drawing>
                    <wp:inline distT="0" distB="0" distL="0" distR="0" wp14:anchorId="5029D8C6" wp14:editId="706DFCF1">
                      <wp:extent cx="2432300" cy="2211182"/>
                      <wp:effectExtent l="0" t="0" r="6350" b="0"/>
                      <wp:docPr id="11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2300" cy="22111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AB7725" w:rsidRPr="004818A3" w:rsidRDefault="00642F33" w:rsidP="00642F33">
            <w:pPr>
              <w:pStyle w:val="Heading1"/>
              <w:rPr>
                <w:rStyle w:val="Heading1Char"/>
                <w:b/>
                <w:bCs/>
                <w:color w:val="00B050"/>
              </w:rPr>
            </w:pPr>
            <w:proofErr w:type="gramStart"/>
            <w:r w:rsidRPr="004818A3">
              <w:rPr>
                <w:rStyle w:val="Heading1Char"/>
                <w:b/>
                <w:bCs/>
                <w:color w:val="00B050"/>
              </w:rPr>
              <w:t>Another Level Ministries Inc.</w:t>
            </w:r>
            <w:proofErr w:type="gramEnd"/>
            <w:r w:rsidRPr="004818A3">
              <w:rPr>
                <w:rStyle w:val="Heading1Char"/>
                <w:b/>
                <w:bCs/>
                <w:color w:val="00B050"/>
              </w:rPr>
              <w:t xml:space="preserve"> </w:t>
            </w:r>
          </w:p>
          <w:p w:rsidR="00642F33" w:rsidRDefault="00642F33" w:rsidP="00642F33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is</w:t>
            </w:r>
            <w:proofErr w:type="gramEnd"/>
            <w:r>
              <w:rPr>
                <w:sz w:val="22"/>
                <w:szCs w:val="22"/>
              </w:rPr>
              <w:t xml:space="preserve"> a</w:t>
            </w:r>
            <w:r w:rsidR="00FF5CB9">
              <w:rPr>
                <w:sz w:val="22"/>
                <w:szCs w:val="22"/>
              </w:rPr>
              <w:t xml:space="preserve"> N</w:t>
            </w:r>
            <w:r>
              <w:rPr>
                <w:sz w:val="22"/>
                <w:szCs w:val="22"/>
              </w:rPr>
              <w:t>on-prof</w:t>
            </w:r>
            <w:r w:rsidR="00FF5CB9">
              <w:rPr>
                <w:sz w:val="22"/>
                <w:szCs w:val="22"/>
              </w:rPr>
              <w:t>it organization reaching those</w:t>
            </w:r>
            <w:r>
              <w:rPr>
                <w:sz w:val="22"/>
                <w:szCs w:val="22"/>
              </w:rPr>
              <w:t xml:space="preserve"> suffering with mental illness and the effects of</w:t>
            </w:r>
            <w:r w:rsidR="00BB6F00">
              <w:rPr>
                <w:sz w:val="22"/>
                <w:szCs w:val="22"/>
              </w:rPr>
              <w:t xml:space="preserve"> substance abuse and</w:t>
            </w:r>
            <w:r>
              <w:rPr>
                <w:sz w:val="22"/>
                <w:szCs w:val="22"/>
              </w:rPr>
              <w:t xml:space="preserve"> homelessness. This program is designed to teach adults to </w:t>
            </w:r>
            <w:r w:rsidR="00236833">
              <w:rPr>
                <w:sz w:val="22"/>
                <w:szCs w:val="22"/>
              </w:rPr>
              <w:t xml:space="preserve">live </w:t>
            </w:r>
            <w:r w:rsidR="00FF5CB9">
              <w:rPr>
                <w:sz w:val="22"/>
                <w:szCs w:val="22"/>
              </w:rPr>
              <w:t>a</w:t>
            </w:r>
            <w:r w:rsidR="00224FD6">
              <w:rPr>
                <w:sz w:val="22"/>
                <w:szCs w:val="22"/>
              </w:rPr>
              <w:t>n</w:t>
            </w:r>
            <w:r w:rsidR="008A4691">
              <w:rPr>
                <w:sz w:val="22"/>
                <w:szCs w:val="22"/>
              </w:rPr>
              <w:t xml:space="preserve"> independent lifestyle.</w:t>
            </w:r>
          </w:p>
          <w:p w:rsidR="00642F33" w:rsidRPr="004818A3" w:rsidRDefault="00B12CAB" w:rsidP="00642F33">
            <w:pPr>
              <w:rPr>
                <w:b/>
                <w:i/>
                <w:color w:val="C00000"/>
                <w:sz w:val="44"/>
                <w:szCs w:val="44"/>
              </w:rPr>
            </w:pPr>
            <w:r w:rsidRPr="004818A3">
              <w:rPr>
                <w:b/>
                <w:i/>
                <w:color w:val="C00000"/>
                <w:sz w:val="44"/>
                <w:szCs w:val="44"/>
              </w:rPr>
              <w:t>Living</w:t>
            </w:r>
            <w:r w:rsidR="00642F33" w:rsidRPr="004818A3">
              <w:rPr>
                <w:b/>
                <w:i/>
                <w:color w:val="C00000"/>
                <w:sz w:val="44"/>
                <w:szCs w:val="44"/>
              </w:rPr>
              <w:t xml:space="preserve"> With Dignity. </w:t>
            </w:r>
          </w:p>
          <w:p w:rsidR="00236833" w:rsidRPr="00236833" w:rsidRDefault="00236833" w:rsidP="00642F33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We provide a safe, clean,</w:t>
            </w:r>
            <w:r w:rsidR="00043F82">
              <w:rPr>
                <w:b/>
                <w:sz w:val="22"/>
                <w:szCs w:val="22"/>
              </w:rPr>
              <w:t xml:space="preserve"> healthy, and caring environment</w:t>
            </w:r>
            <w:r w:rsidR="00BB6F00">
              <w:rPr>
                <w:b/>
                <w:sz w:val="22"/>
                <w:szCs w:val="22"/>
              </w:rPr>
              <w:t xml:space="preserve"> in a home-like family oriented setting all year round.</w:t>
            </w:r>
            <w:r w:rsidR="00957734">
              <w:rPr>
                <w:b/>
                <w:sz w:val="22"/>
                <w:szCs w:val="22"/>
              </w:rPr>
              <w:t xml:space="preserve"> </w:t>
            </w:r>
            <w:r w:rsidR="005914D6">
              <w:rPr>
                <w:b/>
                <w:sz w:val="22"/>
                <w:szCs w:val="22"/>
              </w:rPr>
              <w:t xml:space="preserve">Our </w:t>
            </w:r>
            <w:r w:rsidR="00957734">
              <w:rPr>
                <w:b/>
                <w:sz w:val="22"/>
                <w:szCs w:val="22"/>
              </w:rPr>
              <w:t xml:space="preserve">Facilities </w:t>
            </w:r>
            <w:r w:rsidR="005914D6">
              <w:rPr>
                <w:b/>
                <w:sz w:val="22"/>
                <w:szCs w:val="22"/>
              </w:rPr>
              <w:t>are located in the center of  Atlanta, GA.</w:t>
            </w:r>
          </w:p>
        </w:tc>
        <w:tc>
          <w:tcPr>
            <w:tcW w:w="783" w:type="dxa"/>
          </w:tcPr>
          <w:p w:rsidR="00AB7725" w:rsidRDefault="00AB7725"/>
        </w:tc>
        <w:tc>
          <w:tcPr>
            <w:tcW w:w="713" w:type="dxa"/>
          </w:tcPr>
          <w:p w:rsidR="00AB7725" w:rsidRDefault="00AB7725"/>
        </w:tc>
        <w:tc>
          <w:tcPr>
            <w:tcW w:w="3843" w:type="dxa"/>
          </w:tcPr>
          <w:p w:rsidR="00AB7725" w:rsidRDefault="00642F33" w:rsidP="00642F33">
            <w:pPr>
              <w:pStyle w:val="Heading2"/>
              <w:spacing w:before="200"/>
            </w:pPr>
            <w:r>
              <w:rPr>
                <w:rStyle w:val="Heading2Char"/>
                <w:b/>
                <w:bCs/>
              </w:rPr>
              <w:t xml:space="preserve">Our Mission: Is to </w:t>
            </w:r>
            <w:r w:rsidR="00BB6F00">
              <w:rPr>
                <w:rStyle w:val="Heading2Char"/>
                <w:b/>
                <w:bCs/>
              </w:rPr>
              <w:t>provide a full range of in-depth educational, professional and personal development services to men and women in our community</w:t>
            </w:r>
          </w:p>
          <w:p w:rsidR="00AB7725" w:rsidRPr="004818A3" w:rsidRDefault="00236833" w:rsidP="00236833">
            <w:pPr>
              <w:pStyle w:val="Quote"/>
              <w:rPr>
                <w:rStyle w:val="QuoteChar"/>
                <w:i/>
                <w:iCs/>
                <w:color w:val="00B050"/>
              </w:rPr>
            </w:pPr>
            <w:r w:rsidRPr="004818A3">
              <w:rPr>
                <w:rStyle w:val="QuoteChar"/>
                <w:i/>
                <w:iCs/>
                <w:color w:val="00B050"/>
              </w:rPr>
              <w:t>We offer housing, individualized counseling, support, medication management, educational training, case management services and job interview skills.</w:t>
            </w:r>
          </w:p>
          <w:p w:rsidR="00236833" w:rsidRDefault="00236833" w:rsidP="00B12CAB">
            <w:pPr>
              <w:rPr>
                <w:sz w:val="24"/>
                <w:szCs w:val="24"/>
              </w:rPr>
            </w:pPr>
            <w:r w:rsidRPr="00224FD6">
              <w:rPr>
                <w:sz w:val="24"/>
                <w:szCs w:val="24"/>
              </w:rPr>
              <w:t>Our tr</w:t>
            </w:r>
            <w:r w:rsidR="00B12CAB" w:rsidRPr="00224FD6">
              <w:rPr>
                <w:sz w:val="24"/>
                <w:szCs w:val="24"/>
              </w:rPr>
              <w:t xml:space="preserve">ansitional homes are faith </w:t>
            </w:r>
            <w:r w:rsidRPr="00224FD6">
              <w:rPr>
                <w:sz w:val="24"/>
                <w:szCs w:val="24"/>
              </w:rPr>
              <w:t xml:space="preserve">based </w:t>
            </w:r>
            <w:r w:rsidR="00795C72" w:rsidRPr="00224FD6">
              <w:rPr>
                <w:sz w:val="24"/>
                <w:szCs w:val="24"/>
              </w:rPr>
              <w:t xml:space="preserve">where you learn how to follow spiritual principles. Our facilities offers a solution to those who wish to live life with </w:t>
            </w:r>
            <w:r w:rsidR="0078035D" w:rsidRPr="00224FD6">
              <w:rPr>
                <w:sz w:val="24"/>
                <w:szCs w:val="24"/>
              </w:rPr>
              <w:t xml:space="preserve">the blessings and fruits only a </w:t>
            </w:r>
            <w:r w:rsidR="00224FD6" w:rsidRPr="00224FD6">
              <w:rPr>
                <w:sz w:val="24"/>
                <w:szCs w:val="24"/>
              </w:rPr>
              <w:t>strong spiritual approach</w:t>
            </w:r>
            <w:r w:rsidR="0078035D" w:rsidRPr="00224FD6">
              <w:rPr>
                <w:sz w:val="24"/>
                <w:szCs w:val="24"/>
              </w:rPr>
              <w:t xml:space="preserve"> can provide. </w:t>
            </w:r>
          </w:p>
          <w:p w:rsidR="00D549A7" w:rsidRDefault="004818A3" w:rsidP="00B12C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drawing>
                <wp:anchor distT="0" distB="0" distL="114300" distR="114300" simplePos="0" relativeHeight="251661312" behindDoc="1" locked="0" layoutInCell="1" allowOverlap="1" wp14:anchorId="65C7B9A1" wp14:editId="3A293493">
                  <wp:simplePos x="0" y="0"/>
                  <wp:positionH relativeFrom="column">
                    <wp:posOffset>1595120</wp:posOffset>
                  </wp:positionH>
                  <wp:positionV relativeFrom="paragraph">
                    <wp:posOffset>92075</wp:posOffset>
                  </wp:positionV>
                  <wp:extent cx="844550" cy="844550"/>
                  <wp:effectExtent l="0" t="0" r="0" b="0"/>
                  <wp:wrapTight wrapText="bothSides">
                    <wp:wrapPolygon edited="0">
                      <wp:start x="1949" y="0"/>
                      <wp:lineTo x="487" y="1462"/>
                      <wp:lineTo x="0" y="2923"/>
                      <wp:lineTo x="0" y="17540"/>
                      <wp:lineTo x="1462" y="20463"/>
                      <wp:lineTo x="2436" y="20950"/>
                      <wp:lineTo x="18514" y="20950"/>
                      <wp:lineTo x="19489" y="20463"/>
                      <wp:lineTo x="20950" y="17540"/>
                      <wp:lineTo x="20950" y="2923"/>
                      <wp:lineTo x="20463" y="1462"/>
                      <wp:lineTo x="19002" y="0"/>
                      <wp:lineTo x="1949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book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49A7">
              <w:rPr>
                <w:sz w:val="24"/>
                <w:szCs w:val="24"/>
              </w:rPr>
              <w:t>Matthew 25:35-40</w:t>
            </w:r>
          </w:p>
          <w:p w:rsidR="007569FD" w:rsidRPr="004818A3" w:rsidRDefault="000268C9" w:rsidP="007569FD">
            <w:pPr>
              <w:rPr>
                <w:b/>
                <w:sz w:val="24"/>
                <w:szCs w:val="24"/>
              </w:rPr>
            </w:pPr>
            <w:r w:rsidRPr="004818A3">
              <w:rPr>
                <w:b/>
                <w:noProof/>
                <w:lang w:eastAsia="en-US"/>
              </w:rPr>
              <w:drawing>
                <wp:anchor distT="0" distB="0" distL="114300" distR="114300" simplePos="0" relativeHeight="251662336" behindDoc="1" locked="0" layoutInCell="1" allowOverlap="1" wp14:anchorId="518B32D3" wp14:editId="6429AD2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264160</wp:posOffset>
                  </wp:positionV>
                  <wp:extent cx="854710" cy="765175"/>
                  <wp:effectExtent l="0" t="0" r="0" b="0"/>
                  <wp:wrapTight wrapText="bothSides">
                    <wp:wrapPolygon edited="0">
                      <wp:start x="1444" y="1076"/>
                      <wp:lineTo x="1444" y="13982"/>
                      <wp:lineTo x="2889" y="19359"/>
                      <wp:lineTo x="3851" y="20435"/>
                      <wp:lineTo x="6259" y="20435"/>
                      <wp:lineTo x="14924" y="19359"/>
                      <wp:lineTo x="20220" y="16133"/>
                      <wp:lineTo x="19738" y="1076"/>
                      <wp:lineTo x="1444" y="1076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witter_11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69FD" w:rsidRPr="004818A3">
              <w:rPr>
                <w:b/>
                <w:sz w:val="24"/>
                <w:szCs w:val="24"/>
              </w:rPr>
              <w:t>Follow us on…</w:t>
            </w:r>
          </w:p>
          <w:p w:rsidR="007569FD" w:rsidRPr="007569FD" w:rsidRDefault="007569FD" w:rsidP="007569F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8035D" w:rsidRDefault="0078035D"/>
          <w:p w:rsidR="0078035D" w:rsidRPr="0078035D" w:rsidRDefault="0078035D" w:rsidP="0078035D"/>
          <w:p w:rsidR="0078035D" w:rsidRPr="0078035D" w:rsidRDefault="0078035D" w:rsidP="0078035D"/>
          <w:p w:rsidR="0078035D" w:rsidRPr="0078035D" w:rsidRDefault="0078035D" w:rsidP="0078035D"/>
          <w:p w:rsidR="0078035D" w:rsidRPr="0078035D" w:rsidRDefault="0078035D" w:rsidP="0078035D"/>
          <w:p w:rsidR="0078035D" w:rsidRPr="0078035D" w:rsidRDefault="0078035D" w:rsidP="0078035D"/>
          <w:p w:rsidR="0078035D" w:rsidRPr="0078035D" w:rsidRDefault="0078035D" w:rsidP="0078035D"/>
          <w:p w:rsidR="0078035D" w:rsidRPr="0078035D" w:rsidRDefault="0078035D" w:rsidP="0078035D"/>
          <w:p w:rsidR="0078035D" w:rsidRPr="0078035D" w:rsidRDefault="0078035D" w:rsidP="0078035D"/>
          <w:p w:rsidR="0078035D" w:rsidRPr="0078035D" w:rsidRDefault="0078035D" w:rsidP="0078035D"/>
          <w:p w:rsidR="0078035D" w:rsidRPr="0078035D" w:rsidRDefault="0078035D" w:rsidP="0078035D"/>
          <w:p w:rsidR="0078035D" w:rsidRPr="0078035D" w:rsidRDefault="0078035D" w:rsidP="0078035D"/>
          <w:p w:rsidR="0078035D" w:rsidRPr="0078035D" w:rsidRDefault="0078035D" w:rsidP="0078035D"/>
          <w:p w:rsidR="0078035D" w:rsidRPr="0078035D" w:rsidRDefault="0078035D" w:rsidP="0078035D"/>
          <w:p w:rsidR="0078035D" w:rsidRPr="0078035D" w:rsidRDefault="0078035D" w:rsidP="0078035D"/>
          <w:p w:rsidR="0078035D" w:rsidRPr="0078035D" w:rsidRDefault="0078035D" w:rsidP="0078035D"/>
          <w:p w:rsidR="007569FD" w:rsidRDefault="007569FD" w:rsidP="0078035D"/>
          <w:p w:rsidR="007569FD" w:rsidRPr="007569FD" w:rsidRDefault="007569FD" w:rsidP="007569FD"/>
          <w:p w:rsidR="007569FD" w:rsidRPr="007569FD" w:rsidRDefault="007569FD" w:rsidP="007569FD"/>
          <w:p w:rsidR="007569FD" w:rsidRPr="007569FD" w:rsidRDefault="007569FD" w:rsidP="007569FD"/>
          <w:p w:rsidR="007569FD" w:rsidRDefault="007569FD" w:rsidP="007569FD"/>
          <w:p w:rsidR="00AB7725" w:rsidRPr="007569FD" w:rsidRDefault="00AB7725" w:rsidP="007569FD"/>
        </w:tc>
        <w:tc>
          <w:tcPr>
            <w:tcW w:w="720" w:type="dxa"/>
          </w:tcPr>
          <w:p w:rsidR="00AB7725" w:rsidRDefault="00AB7725"/>
        </w:tc>
        <w:tc>
          <w:tcPr>
            <w:tcW w:w="3851" w:type="dxa"/>
          </w:tcPr>
          <w:p w:rsidR="00AB7725" w:rsidRDefault="00AB7725"/>
          <w:p w:rsidR="00750555" w:rsidRDefault="00750555">
            <w:pPr>
              <w:pStyle w:val="Caption"/>
            </w:pPr>
          </w:p>
          <w:p w:rsidR="00750555" w:rsidRDefault="00750555">
            <w:pPr>
              <w:pStyle w:val="Caption"/>
            </w:pPr>
          </w:p>
          <w:p w:rsidR="00750555" w:rsidRDefault="00750555">
            <w:pPr>
              <w:pStyle w:val="Caption"/>
            </w:pPr>
          </w:p>
          <w:p w:rsidR="00750555" w:rsidRDefault="00750555">
            <w:pPr>
              <w:pStyle w:val="Caption"/>
            </w:pPr>
            <w:r>
              <w:t xml:space="preserve">                          </w:t>
            </w:r>
          </w:p>
          <w:p w:rsidR="00AB7725" w:rsidRPr="00750555" w:rsidRDefault="00750555">
            <w:pPr>
              <w:pStyle w:val="Caption"/>
              <w:rPr>
                <w:b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0288" behindDoc="1" locked="0" layoutInCell="1" allowOverlap="1" wp14:anchorId="652EDB39" wp14:editId="519D16B0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-1646555</wp:posOffset>
                  </wp:positionV>
                  <wp:extent cx="2049780" cy="1560195"/>
                  <wp:effectExtent l="0" t="0" r="7620" b="1905"/>
                  <wp:wrapTight wrapText="bothSides">
                    <wp:wrapPolygon edited="0">
                      <wp:start x="0" y="0"/>
                      <wp:lineTo x="0" y="21363"/>
                      <wp:lineTo x="21480" y="21363"/>
                      <wp:lineTo x="21480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tal ribbo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0555">
              <w:rPr>
                <w:b/>
              </w:rPr>
              <w:t xml:space="preserve">                   </w:t>
            </w:r>
            <w:r w:rsidR="00581DAC" w:rsidRPr="00750555">
              <w:rPr>
                <w:b/>
              </w:rPr>
              <w:t>Mental Health Awareness Ribbon</w:t>
            </w:r>
          </w:p>
          <w:p w:rsidR="00AB7725" w:rsidRPr="004818A3" w:rsidRDefault="00581DAC" w:rsidP="00581DAC">
            <w:pPr>
              <w:rPr>
                <w:color w:val="auto"/>
              </w:rPr>
            </w:pPr>
            <w:r w:rsidRPr="004818A3">
              <w:rPr>
                <w:color w:val="auto"/>
              </w:rPr>
              <w:t>Through our services and resources we are able to offer medication management for:</w:t>
            </w:r>
          </w:p>
          <w:p w:rsidR="00581DAC" w:rsidRPr="004818A3" w:rsidRDefault="00043F82" w:rsidP="00581DAC">
            <w:pPr>
              <w:rPr>
                <w:color w:val="auto"/>
              </w:rPr>
            </w:pPr>
            <w:r w:rsidRPr="004818A3">
              <w:rPr>
                <w:color w:val="auto"/>
              </w:rPr>
              <w:t>Adjustment disorders</w:t>
            </w:r>
          </w:p>
          <w:p w:rsidR="00043F82" w:rsidRPr="004818A3" w:rsidRDefault="00043F82" w:rsidP="00581DAC">
            <w:pPr>
              <w:rPr>
                <w:color w:val="auto"/>
              </w:rPr>
            </w:pPr>
            <w:r w:rsidRPr="004818A3">
              <w:rPr>
                <w:color w:val="auto"/>
              </w:rPr>
              <w:t>Anxiety disorders</w:t>
            </w:r>
          </w:p>
          <w:p w:rsidR="00043F82" w:rsidRPr="004818A3" w:rsidRDefault="00043F82" w:rsidP="00581DAC">
            <w:pPr>
              <w:rPr>
                <w:color w:val="auto"/>
              </w:rPr>
            </w:pPr>
            <w:r w:rsidRPr="004818A3">
              <w:rPr>
                <w:color w:val="auto"/>
              </w:rPr>
              <w:t>Bipolar disorders</w:t>
            </w:r>
          </w:p>
          <w:p w:rsidR="00043F82" w:rsidRPr="004818A3" w:rsidRDefault="00043F82" w:rsidP="00581DAC">
            <w:pPr>
              <w:rPr>
                <w:color w:val="auto"/>
              </w:rPr>
            </w:pPr>
            <w:r w:rsidRPr="004818A3">
              <w:rPr>
                <w:color w:val="auto"/>
              </w:rPr>
              <w:t>Depression</w:t>
            </w:r>
          </w:p>
          <w:p w:rsidR="00043F82" w:rsidRPr="004818A3" w:rsidRDefault="00043F82" w:rsidP="00581DAC">
            <w:pPr>
              <w:rPr>
                <w:color w:val="auto"/>
              </w:rPr>
            </w:pPr>
            <w:r w:rsidRPr="004818A3">
              <w:rPr>
                <w:color w:val="auto"/>
              </w:rPr>
              <w:t>Obsessive Compulsive disorder</w:t>
            </w:r>
          </w:p>
          <w:p w:rsidR="00043F82" w:rsidRPr="004818A3" w:rsidRDefault="00043F82" w:rsidP="00581DAC">
            <w:pPr>
              <w:rPr>
                <w:color w:val="auto"/>
              </w:rPr>
            </w:pPr>
            <w:r w:rsidRPr="004818A3">
              <w:rPr>
                <w:color w:val="auto"/>
              </w:rPr>
              <w:t>Panic disorder</w:t>
            </w:r>
          </w:p>
          <w:p w:rsidR="00043F82" w:rsidRPr="004818A3" w:rsidRDefault="008C2E72" w:rsidP="00581DAC">
            <w:pPr>
              <w:rPr>
                <w:color w:val="auto"/>
              </w:rPr>
            </w:pPr>
            <w:r w:rsidRPr="004818A3">
              <w:rPr>
                <w:color w:val="auto"/>
              </w:rPr>
              <w:t>Post-traumatic</w:t>
            </w:r>
            <w:r w:rsidR="00043F82" w:rsidRPr="004818A3">
              <w:rPr>
                <w:color w:val="auto"/>
              </w:rPr>
              <w:t xml:space="preserve"> Stress disorder</w:t>
            </w:r>
          </w:p>
          <w:p w:rsidR="00EA224E" w:rsidRPr="004818A3" w:rsidRDefault="00EA224E" w:rsidP="00581DAC">
            <w:pPr>
              <w:rPr>
                <w:color w:val="auto"/>
              </w:rPr>
            </w:pPr>
            <w:r w:rsidRPr="004818A3">
              <w:rPr>
                <w:color w:val="auto"/>
              </w:rPr>
              <w:t>Psychiatric Evaluations (by a medical professional)</w:t>
            </w:r>
          </w:p>
          <w:p w:rsidR="00626C3E" w:rsidRPr="004818A3" w:rsidRDefault="00626C3E" w:rsidP="00581DAC">
            <w:pPr>
              <w:rPr>
                <w:color w:val="auto"/>
              </w:rPr>
            </w:pPr>
            <w:r w:rsidRPr="004818A3">
              <w:rPr>
                <w:color w:val="auto"/>
              </w:rPr>
              <w:t>Schizoaffective disorder</w:t>
            </w:r>
          </w:p>
          <w:p w:rsidR="00626C3E" w:rsidRPr="004818A3" w:rsidRDefault="00626C3E" w:rsidP="00581DAC">
            <w:pPr>
              <w:rPr>
                <w:color w:val="auto"/>
              </w:rPr>
            </w:pPr>
            <w:r w:rsidRPr="004818A3">
              <w:rPr>
                <w:color w:val="auto"/>
              </w:rPr>
              <w:t>Schizophrenia</w:t>
            </w:r>
          </w:p>
          <w:p w:rsidR="005914D6" w:rsidRDefault="00DC423F" w:rsidP="00581DAC">
            <w:r>
              <w:t>*********************************************</w:t>
            </w:r>
          </w:p>
          <w:p w:rsidR="005914D6" w:rsidRPr="004818A3" w:rsidRDefault="007569FD" w:rsidP="00581DAC">
            <w:pPr>
              <w:rPr>
                <w:color w:val="auto"/>
                <w:sz w:val="24"/>
                <w:szCs w:val="24"/>
              </w:rPr>
            </w:pPr>
            <w:r w:rsidRPr="004818A3">
              <w:rPr>
                <w:color w:val="auto"/>
                <w:sz w:val="24"/>
                <w:szCs w:val="24"/>
              </w:rPr>
              <w:t>For more information about our services visit our website at:</w:t>
            </w:r>
          </w:p>
          <w:p w:rsidR="007569FD" w:rsidRPr="007569FD" w:rsidRDefault="00133A80" w:rsidP="00581DAC">
            <w:pPr>
              <w:rPr>
                <w:b/>
                <w:color w:val="C00000"/>
                <w:sz w:val="24"/>
                <w:szCs w:val="24"/>
              </w:rPr>
            </w:pPr>
            <w:hyperlink r:id="rId18" w:history="1">
              <w:r w:rsidR="007569FD" w:rsidRPr="007569FD">
                <w:rPr>
                  <w:rStyle w:val="Hyperlink"/>
                  <w:b/>
                  <w:color w:val="C00000"/>
                  <w:sz w:val="24"/>
                  <w:szCs w:val="24"/>
                </w:rPr>
                <w:t>www.anotherlevelministries.org</w:t>
              </w:r>
            </w:hyperlink>
          </w:p>
          <w:p w:rsidR="007569FD" w:rsidRDefault="007569FD" w:rsidP="00581DAC"/>
        </w:tc>
      </w:tr>
    </w:tbl>
    <w:p w:rsidR="00AB7725" w:rsidRDefault="00AB7725">
      <w:pPr>
        <w:pStyle w:val="NoSpacing"/>
      </w:pPr>
    </w:p>
    <w:sectPr w:rsidR="00AB7725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D88"/>
    <w:rsid w:val="000268C9"/>
    <w:rsid w:val="00043F82"/>
    <w:rsid w:val="0008091B"/>
    <w:rsid w:val="00090D88"/>
    <w:rsid w:val="00133A80"/>
    <w:rsid w:val="00217756"/>
    <w:rsid w:val="00224FD6"/>
    <w:rsid w:val="00236833"/>
    <w:rsid w:val="002F4858"/>
    <w:rsid w:val="003F3FB2"/>
    <w:rsid w:val="0040638B"/>
    <w:rsid w:val="004818A3"/>
    <w:rsid w:val="00581DAC"/>
    <w:rsid w:val="005868A6"/>
    <w:rsid w:val="005914D6"/>
    <w:rsid w:val="00626C3E"/>
    <w:rsid w:val="00642F33"/>
    <w:rsid w:val="007456AE"/>
    <w:rsid w:val="00750555"/>
    <w:rsid w:val="007569FD"/>
    <w:rsid w:val="0078035D"/>
    <w:rsid w:val="00795C72"/>
    <w:rsid w:val="007A0E9E"/>
    <w:rsid w:val="008038B8"/>
    <w:rsid w:val="00806855"/>
    <w:rsid w:val="0086181E"/>
    <w:rsid w:val="008A4691"/>
    <w:rsid w:val="008C2E72"/>
    <w:rsid w:val="0094143B"/>
    <w:rsid w:val="00957734"/>
    <w:rsid w:val="009C546B"/>
    <w:rsid w:val="00AA3130"/>
    <w:rsid w:val="00AB7725"/>
    <w:rsid w:val="00B12CAB"/>
    <w:rsid w:val="00BA0C97"/>
    <w:rsid w:val="00BB6F00"/>
    <w:rsid w:val="00BF3554"/>
    <w:rsid w:val="00C12A30"/>
    <w:rsid w:val="00CF0C33"/>
    <w:rsid w:val="00D028C8"/>
    <w:rsid w:val="00D549A7"/>
    <w:rsid w:val="00DC423F"/>
    <w:rsid w:val="00EA224E"/>
    <w:rsid w:val="00EE2699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8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7734"/>
    <w:rPr>
      <w:color w:val="4D4436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8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7734"/>
    <w:rPr>
      <w:color w:val="4D443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anotherlevelministries.org" TargetMode="External"/><Relationship Id="rId18" Type="http://schemas.openxmlformats.org/officeDocument/2006/relationships/hyperlink" Target="http://www.anotherlevelministries.org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Rodlop1@bellsouth.net" TargetMode="Externa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notherlevelministries.or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Rodlop1@bellsouth.net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by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286</TotalTime>
  <Pages>2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Another Level Ministries, Inc.</Company>
  <LinksUpToDate>false</LinksUpToDate>
  <CharactersWithSpaces>2641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Ruby Adams</dc:creator>
  <cp:lastModifiedBy>Tommy</cp:lastModifiedBy>
  <cp:revision>1</cp:revision>
  <cp:lastPrinted>2015-11-19T20:28:00Z</cp:lastPrinted>
  <dcterms:created xsi:type="dcterms:W3CDTF">2015-05-30T01:46:00Z</dcterms:created>
  <dcterms:modified xsi:type="dcterms:W3CDTF">2015-11-19T20:33:00Z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