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36F53C6D" w14:textId="77777777" w:rsidTr="002A4ED5">
        <w:sdt>
          <w:sdtPr>
            <w:id w:val="415748049"/>
            <w:placeholder>
              <w:docPart w:val="FA1DA940C33D4811829620312A2AFE0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78C14B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4038AEC" w14:textId="77777777" w:rsidR="002A4ED5" w:rsidRPr="00F26EAD" w:rsidRDefault="002A4ED5" w:rsidP="002A4ED5">
            <w:pPr>
              <w:rPr>
                <w:b/>
                <w:sz w:val="16"/>
                <w:szCs w:val="16"/>
              </w:rPr>
            </w:pPr>
          </w:p>
        </w:tc>
      </w:tr>
      <w:tr w:rsidR="002A4ED5" w:rsidRPr="002A4ED5" w14:paraId="4C25F498" w14:textId="77777777" w:rsidTr="002A4ED5">
        <w:sdt>
          <w:sdtPr>
            <w:id w:val="1692185716"/>
            <w:placeholder>
              <w:docPart w:val="544C02A5BBFE43A1BBDBC3CBC5F4EB6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91C0061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24780D3" w14:textId="77777777" w:rsidR="002A4ED5" w:rsidRPr="00F26EAD" w:rsidRDefault="002A4ED5" w:rsidP="002A4ED5">
            <w:pPr>
              <w:rPr>
                <w:b/>
                <w:sz w:val="16"/>
                <w:szCs w:val="16"/>
              </w:rPr>
            </w:pPr>
          </w:p>
        </w:tc>
      </w:tr>
      <w:tr w:rsidR="002A4ED5" w:rsidRPr="002A4ED5" w14:paraId="09673B85" w14:textId="77777777" w:rsidTr="002A4ED5">
        <w:sdt>
          <w:sdtPr>
            <w:id w:val="639315362"/>
            <w:placeholder>
              <w:docPart w:val="5CC0D055224E46D48E03FEE657FF84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725522B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DCE2B7E" w14:textId="77777777" w:rsidR="002A4ED5" w:rsidRPr="00F26EAD" w:rsidRDefault="002A4ED5" w:rsidP="002A4ED5">
            <w:pPr>
              <w:rPr>
                <w:b/>
                <w:sz w:val="16"/>
                <w:szCs w:val="16"/>
              </w:rPr>
            </w:pPr>
          </w:p>
        </w:tc>
      </w:tr>
      <w:tr w:rsidR="002A4ED5" w:rsidRPr="002A4ED5" w14:paraId="76ADA484" w14:textId="77777777" w:rsidTr="002A4ED5">
        <w:sdt>
          <w:sdtPr>
            <w:id w:val="1062217057"/>
            <w:placeholder>
              <w:docPart w:val="9EF7F249E55249BB899AEE6EB35B2C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58632060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DDF284" w14:textId="77777777" w:rsidR="002A4ED5" w:rsidRPr="00F26EAD" w:rsidRDefault="002A4ED5" w:rsidP="002A4ED5">
            <w:pPr>
              <w:rPr>
                <w:b/>
                <w:sz w:val="16"/>
                <w:szCs w:val="16"/>
              </w:rPr>
            </w:pPr>
          </w:p>
        </w:tc>
      </w:tr>
      <w:tr w:rsidR="002A4ED5" w:rsidRPr="002A4ED5" w14:paraId="27C13B51" w14:textId="77777777" w:rsidTr="002A4ED5">
        <w:sdt>
          <w:sdtPr>
            <w:id w:val="2001543155"/>
            <w:placeholder>
              <w:docPart w:val="28535289DCAC4021B3A7D218764EB29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E8D51D0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E888E21" w14:textId="77777777" w:rsidR="002A4ED5" w:rsidRPr="00F26EAD" w:rsidRDefault="002A4ED5" w:rsidP="002A4ED5">
            <w:pPr>
              <w:rPr>
                <w:b/>
                <w:sz w:val="16"/>
                <w:szCs w:val="16"/>
              </w:rPr>
            </w:pPr>
          </w:p>
        </w:tc>
      </w:tr>
    </w:tbl>
    <w:p w14:paraId="3B0D5629" w14:textId="17093A1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68"/>
        <w:gridCol w:w="3780"/>
        <w:gridCol w:w="1259"/>
        <w:gridCol w:w="1531"/>
        <w:gridCol w:w="1529"/>
        <w:gridCol w:w="1174"/>
        <w:gridCol w:w="1259"/>
        <w:gridCol w:w="1254"/>
      </w:tblGrid>
      <w:tr w:rsidR="002A4ED5" w:rsidRPr="002A4ED5" w14:paraId="316C6CE8" w14:textId="77777777" w:rsidTr="00582B1C">
        <w:sdt>
          <w:sdtPr>
            <w:id w:val="1101532736"/>
            <w:placeholder>
              <w:docPart w:val="9B523B41ADF74F89B2ECD1C3411718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9AF4488" w14:textId="77777777" w:rsidR="002A4ED5" w:rsidRPr="002A4ED5" w:rsidRDefault="002A4ED5" w:rsidP="002A4ED5">
                <w:pPr>
                  <w:pStyle w:val="TableHeaders"/>
                </w:pPr>
                <w:r w:rsidRPr="002A4ED5">
                  <w:t>Item</w:t>
                </w:r>
              </w:p>
            </w:tc>
          </w:sdtContent>
        </w:sdt>
        <w:sdt>
          <w:sdtPr>
            <w:id w:val="-734620487"/>
            <w:placeholder>
              <w:docPart w:val="55AE87589A404DC69E082B47D54E7F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3E4BC85" w14:textId="77777777" w:rsidR="002A4ED5" w:rsidRPr="002A4ED5" w:rsidRDefault="002A4ED5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920762618"/>
            <w:placeholder>
              <w:docPart w:val="F568979601964A6B955E1DB0437D00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7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9210D1D" w14:textId="77777777" w:rsidR="002A4ED5" w:rsidRPr="002A4ED5" w:rsidRDefault="002A4ED5" w:rsidP="002A4ED5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sdt>
          <w:sdtPr>
            <w:id w:val="799423125"/>
            <w:placeholder>
              <w:docPart w:val="04D96C7B11AF4A7E90021840F04104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400E05D" w14:textId="77777777" w:rsidR="002A4ED5" w:rsidRPr="002A4ED5" w:rsidRDefault="002A4ED5" w:rsidP="002A4ED5">
                <w:pPr>
                  <w:pStyle w:val="TableHeaders"/>
                </w:pPr>
                <w:r w:rsidRPr="002A4ED5">
                  <w:t>Color</w:t>
                </w:r>
              </w:p>
            </w:tc>
          </w:sdtContent>
        </w:sdt>
        <w:sdt>
          <w:sdtPr>
            <w:id w:val="405890554"/>
            <w:placeholder>
              <w:docPart w:val="5C3F6934F90D45DAA041B1DA711F076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AC068F" w14:textId="77777777" w:rsidR="002A4ED5" w:rsidRPr="002A4ED5" w:rsidRDefault="002A4ED5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E2A6EF9B7C104752B98FA09F111081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2846D52" w14:textId="77777777" w:rsidR="002A4ED5" w:rsidRPr="002A4ED5" w:rsidRDefault="002A4ED5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CB16303A8BCB4498837619EF60524E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D62C6AB" w14:textId="77777777" w:rsidR="002A4ED5" w:rsidRPr="002A4ED5" w:rsidRDefault="002A4ED5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2A4ED5" w:rsidRPr="002A4ED5" w14:paraId="335064FC" w14:textId="77777777" w:rsidTr="00582B1C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79AD18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96417CE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A7A1EA0CE8CE4B7B912199246FC9686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FF220CA" w14:textId="77777777" w:rsidR="002A4ED5" w:rsidRPr="002A4ED5" w:rsidRDefault="002A4ED5" w:rsidP="00582B1C">
                <w:pPr>
                  <w:pStyle w:val="TableSubheadings"/>
                </w:pPr>
                <w:r w:rsidRPr="002A4ED5">
                  <w:t>Adult/Youth</w:t>
                </w:r>
              </w:p>
            </w:tc>
          </w:sdtContent>
        </w:sdt>
        <w:sdt>
          <w:sdtPr>
            <w:id w:val="1971237693"/>
            <w:placeholder>
              <w:docPart w:val="3427CB9F11164185B8C838E3809B84C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6E0AF09" w14:textId="77777777" w:rsidR="002A4ED5" w:rsidRPr="002A4ED5" w:rsidRDefault="002A4ED5" w:rsidP="00582B1C">
                <w:pPr>
                  <w:pStyle w:val="TableSubheadings"/>
                </w:pPr>
                <w:r w:rsidRPr="002A4ED5">
                  <w:t>XS/S/M/L/XL/XXL</w:t>
                </w:r>
              </w:p>
            </w:tc>
          </w:sdtContent>
        </w:sdt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4A7DB5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6956D3F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D8CD3E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EAAA388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543830CA" w14:textId="77777777" w:rsidTr="00AD1AD3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3EE373" w14:textId="77777777" w:rsidR="002A4ED5" w:rsidRPr="002A4ED5" w:rsidRDefault="002A4ED5" w:rsidP="002A4ED5"/>
        </w:tc>
        <w:tc>
          <w:tcPr>
            <w:tcW w:w="14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A88CB1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2A3AF2" w14:textId="77777777" w:rsidR="002A4ED5" w:rsidRPr="002A4ED5" w:rsidRDefault="002A4ED5" w:rsidP="002A4ED5"/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2404D2" w14:textId="77777777" w:rsidR="002A4ED5" w:rsidRPr="002A4ED5" w:rsidRDefault="002A4ED5" w:rsidP="002A4ED5"/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D9BAE4" w14:textId="77777777" w:rsidR="002A4ED5" w:rsidRPr="002A4ED5" w:rsidRDefault="002A4ED5" w:rsidP="002A4ED5"/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E38510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746E30" w14:textId="77777777" w:rsidR="002A4ED5" w:rsidRPr="002A4ED5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B3E3D5" w14:textId="77777777" w:rsidR="002A4ED5" w:rsidRPr="002A4ED5" w:rsidRDefault="002A4ED5" w:rsidP="002A4ED5"/>
        </w:tc>
      </w:tr>
      <w:tr w:rsidR="002A4ED5" w:rsidRPr="002A4ED5" w14:paraId="750785CB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B4A5BE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47187A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82F1D5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847FB3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23D1AA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2F4638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A5958D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673FCD" w14:textId="77777777" w:rsidR="002A4ED5" w:rsidRPr="002A4ED5" w:rsidRDefault="002A4ED5" w:rsidP="002A4ED5"/>
        </w:tc>
      </w:tr>
      <w:tr w:rsidR="002A4ED5" w:rsidRPr="002A4ED5" w14:paraId="6C239910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A4B348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7EB8C9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83B283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642DF9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446FE3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54DC7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059DF0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88E771" w14:textId="77777777" w:rsidR="002A4ED5" w:rsidRPr="002A4ED5" w:rsidRDefault="002A4ED5" w:rsidP="002A4ED5"/>
        </w:tc>
      </w:tr>
      <w:tr w:rsidR="002A4ED5" w:rsidRPr="002A4ED5" w14:paraId="72C898CE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B3F1CD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500A09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9DB677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6DB9BD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7B5E94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E82237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7578A3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A1EB32" w14:textId="77777777" w:rsidR="002A4ED5" w:rsidRPr="002A4ED5" w:rsidRDefault="002A4ED5" w:rsidP="002A4ED5"/>
        </w:tc>
      </w:tr>
      <w:tr w:rsidR="002A4ED5" w:rsidRPr="002A4ED5" w14:paraId="15A01193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9B0728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6E47C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C534C7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867DB4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9119D7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991078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198A61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DEB3AE" w14:textId="77777777" w:rsidR="002A4ED5" w:rsidRPr="002A4ED5" w:rsidRDefault="002A4ED5" w:rsidP="002A4ED5"/>
        </w:tc>
      </w:tr>
      <w:tr w:rsidR="002A4ED5" w:rsidRPr="002A4ED5" w14:paraId="50CADA0A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CEF571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AABD00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2197BF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C73FD9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E929EA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F9FE27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97F9A8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51738D" w14:textId="77777777" w:rsidR="002A4ED5" w:rsidRPr="002A4ED5" w:rsidRDefault="002A4ED5" w:rsidP="002A4ED5"/>
        </w:tc>
      </w:tr>
      <w:tr w:rsidR="002A4ED5" w:rsidRPr="002A4ED5" w14:paraId="62252B7E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1B882E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43F85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9A30B1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4AB40B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E9D740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F37025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21F043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0B3CB7" w14:textId="77777777" w:rsidR="002A4ED5" w:rsidRPr="002A4ED5" w:rsidRDefault="002A4ED5" w:rsidP="002A4ED5"/>
        </w:tc>
      </w:tr>
      <w:tr w:rsidR="002A4ED5" w:rsidRPr="002A4ED5" w14:paraId="0EF83C41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027A15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125464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3C5538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9E3DD5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B6CADA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90E910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49B274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4FC2FE" w14:textId="77777777" w:rsidR="002A4ED5" w:rsidRPr="002A4ED5" w:rsidRDefault="002A4ED5" w:rsidP="002A4ED5"/>
        </w:tc>
      </w:tr>
      <w:tr w:rsidR="002A4ED5" w:rsidRPr="002A4ED5" w14:paraId="43D577F6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2C4302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13912E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B55B84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84AD91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0392FC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2A71F7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62CED9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62490" w14:textId="77777777" w:rsidR="002A4ED5" w:rsidRPr="002A4ED5" w:rsidRDefault="002A4ED5" w:rsidP="002A4ED5"/>
        </w:tc>
      </w:tr>
      <w:tr w:rsidR="002A4ED5" w:rsidRPr="002A4ED5" w14:paraId="57C56F7F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67F56D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3F475E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A1A2DC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F1B73A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0F0CBA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68218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DBD9DF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41E39B" w14:textId="77777777" w:rsidR="002A4ED5" w:rsidRPr="002A4ED5" w:rsidRDefault="002A4ED5" w:rsidP="002A4ED5"/>
        </w:tc>
      </w:tr>
      <w:tr w:rsidR="002A4ED5" w:rsidRPr="002A4ED5" w14:paraId="4DE0740A" w14:textId="77777777" w:rsidTr="00AD1AD3">
        <w:tc>
          <w:tcPr>
            <w:tcW w:w="451" w:type="pct"/>
            <w:tcBorders>
              <w:top w:val="single" w:sz="4" w:space="0" w:color="auto"/>
            </w:tcBorders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714"/>
              <w:gridCol w:w="238"/>
            </w:tblGrid>
            <w:tr w:rsidR="004963B5" w:rsidRPr="002A4ED5" w14:paraId="1711DE88" w14:textId="77777777" w:rsidTr="004B75A3">
              <w:tc>
                <w:tcPr>
                  <w:tcW w:w="1459" w:type="pct"/>
                  <w:tcBorders>
                    <w:top w:val="single" w:sz="4" w:space="0" w:color="auto"/>
                  </w:tcBorders>
                </w:tcPr>
                <w:p w14:paraId="146F5F48" w14:textId="7D68A002" w:rsidR="004963B5" w:rsidRPr="002A4ED5" w:rsidRDefault="004963B5" w:rsidP="00ED13AA"/>
              </w:tc>
              <w:tc>
                <w:tcPr>
                  <w:tcW w:w="486" w:type="pct"/>
                  <w:tcBorders>
                    <w:top w:val="single" w:sz="4" w:space="0" w:color="auto"/>
                  </w:tcBorders>
                </w:tcPr>
                <w:p w14:paraId="0FA70FB2" w14:textId="77777777" w:rsidR="004963B5" w:rsidRPr="002A4ED5" w:rsidRDefault="004963B5" w:rsidP="004963B5"/>
              </w:tc>
            </w:tr>
          </w:tbl>
          <w:p w14:paraId="4C535233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</w:tcBorders>
          </w:tcPr>
          <w:p w14:paraId="33854585" w14:textId="0D98BBBF" w:rsidR="002A4ED5" w:rsidRPr="002A4ED5" w:rsidRDefault="00ED13AA" w:rsidP="00ED13AA">
            <w:r w:rsidRPr="004963B5">
              <w:rPr>
                <w:b/>
                <w:sz w:val="12"/>
                <w:szCs w:val="12"/>
                <w:highlight w:val="yellow"/>
              </w:rPr>
              <w:t>Please allow 14 business days. All o</w:t>
            </w:r>
            <w:r>
              <w:rPr>
                <w:b/>
                <w:sz w:val="12"/>
                <w:szCs w:val="12"/>
                <w:highlight w:val="yellow"/>
              </w:rPr>
              <w:t xml:space="preserve">rders must be prepaid before the can be placed.                                  </w:t>
            </w:r>
          </w:p>
        </w:tc>
        <w:tc>
          <w:tcPr>
            <w:tcW w:w="486" w:type="pct"/>
            <w:tcBorders>
              <w:top w:val="single" w:sz="4" w:space="0" w:color="auto"/>
            </w:tcBorders>
          </w:tcPr>
          <w:p w14:paraId="1AC8D4BD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</w:tcBorders>
          </w:tcPr>
          <w:p w14:paraId="4FAD31F8" w14:textId="5DC3E51F" w:rsidR="00ED13AA" w:rsidRDefault="00ED13AA" w:rsidP="00ED13AA">
            <w:r>
              <w:rPr>
                <w:b/>
                <w:sz w:val="12"/>
                <w:szCs w:val="12"/>
              </w:rPr>
              <w:t>Form FR01</w:t>
            </w:r>
            <w:r>
              <w:rPr>
                <w:b/>
                <w:sz w:val="12"/>
                <w:szCs w:val="12"/>
              </w:rPr>
              <w:t xml:space="preserve">         </w:t>
            </w:r>
            <w:r>
              <w:rPr>
                <w:b/>
                <w:sz w:val="12"/>
                <w:szCs w:val="12"/>
              </w:rPr>
              <w:t xml:space="preserve"> rev.1/2/19</w:t>
            </w:r>
          </w:p>
          <w:p w14:paraId="25960CD6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</w:tcBorders>
          </w:tcPr>
          <w:p w14:paraId="08772DBC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</w:tcBorders>
          </w:tcPr>
          <w:p w14:paraId="5F223D6B" w14:textId="77777777" w:rsidR="002A4ED5" w:rsidRPr="002A4ED5" w:rsidRDefault="002A4ED5" w:rsidP="002A4ED5"/>
        </w:tc>
        <w:sdt>
          <w:sdtPr>
            <w:rPr>
              <w:b/>
            </w:rPr>
            <w:id w:val="2064670704"/>
            <w:placeholder>
              <w:docPart w:val="81D4DBC5F6474B9EBDB123F10F9F905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3F9B0D95" w14:textId="77777777" w:rsidR="002A4ED5" w:rsidRPr="002A4ED5" w:rsidRDefault="002A4ED5" w:rsidP="002A4ED5">
                <w:pPr>
                  <w:rPr>
                    <w:b/>
                  </w:rPr>
                </w:pPr>
                <w:r w:rsidRPr="002A4ED5">
                  <w:rPr>
                    <w:b/>
                  </w:rPr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3A64F38E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36D07B3A" w14:textId="64076A03" w:rsidR="00806FF3" w:rsidRDefault="00933395" w:rsidP="00562601">
      <w:pPr>
        <w:spacing w:before="0"/>
        <w:rPr>
          <w:sz w:val="12"/>
          <w:szCs w:val="12"/>
        </w:rPr>
      </w:pPr>
      <w:r>
        <w:rPr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D279508" w14:textId="77777777" w:rsidR="00933395" w:rsidRPr="004963B5" w:rsidRDefault="00933395" w:rsidP="00562601">
      <w:pPr>
        <w:spacing w:before="0"/>
        <w:rPr>
          <w:sz w:val="12"/>
          <w:szCs w:val="12"/>
        </w:rPr>
      </w:pPr>
    </w:p>
    <w:sectPr w:rsidR="00933395" w:rsidRPr="004963B5" w:rsidSect="00261C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6BF6D" w14:textId="77777777" w:rsidR="004D021B" w:rsidRDefault="004D021B" w:rsidP="00650259">
      <w:pPr>
        <w:spacing w:line="240" w:lineRule="auto"/>
      </w:pPr>
      <w:r>
        <w:separator/>
      </w:r>
    </w:p>
  </w:endnote>
  <w:endnote w:type="continuationSeparator" w:id="0">
    <w:p w14:paraId="4B3A09EF" w14:textId="77777777" w:rsidR="004D021B" w:rsidRDefault="004D021B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8D8C441-1E40-4132-AF16-1232C2CDA8CF}"/>
    <w:embedBold r:id="rId2" w:fontKey="{B805CCF7-6FFD-44B2-A861-DE68DDBFE626}"/>
    <w:embedItalic r:id="rId3" w:fontKey="{5CFF4709-1846-453B-BCFA-EE5333CC91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BE277B0-EF53-47FE-BEA8-5AF6E4B2D6C8}"/>
    <w:embedBold r:id="rId5" w:fontKey="{B226B35E-007E-481C-800D-8DCBBC2702C8}"/>
    <w:embedItalic r:id="rId6" w:fontKey="{E52CE14E-12EE-4F72-9CC2-B6136F34A50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9247E9E-ECC9-4C1D-A355-53D4AC5057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8027DF8-8DEA-4658-8A04-BFD1340CC7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28BA3" w14:textId="77777777" w:rsidR="00ED13AA" w:rsidRDefault="00ED13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4D021B" w:rsidRPr="00562601" w14:paraId="2DF75B6B" w14:textId="77777777" w:rsidTr="00562601">
      <w:tc>
        <w:tcPr>
          <w:tcW w:w="2500" w:type="pct"/>
          <w:vAlign w:val="center"/>
        </w:tcPr>
        <w:p w14:paraId="255E1E76" w14:textId="77777777" w:rsidR="00562601" w:rsidRPr="00562601" w:rsidRDefault="004D021B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5004922A" wp14:editId="5A684187">
                <wp:extent cx="1340172" cy="853313"/>
                <wp:effectExtent l="0" t="0" r="0" b="0"/>
                <wp:docPr id="2" name="Picture 2" descr="A close up of a logo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medium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2433" cy="886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0" w:type="pct"/>
          <w:vAlign w:val="center"/>
        </w:tcPr>
        <w:p w14:paraId="26C35096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</w:rPr>
            <w:drawing>
              <wp:inline distT="0" distB="0" distL="0" distR="0" wp14:anchorId="6CA6C3F0" wp14:editId="54B7BD9B">
                <wp:extent cx="1032191" cy="493920"/>
                <wp:effectExtent l="0" t="0" r="0" b="190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2191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57AD1F2" w14:textId="77777777" w:rsidR="00562601" w:rsidRDefault="00562601" w:rsidP="00562601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26D9E" w14:textId="77777777" w:rsidR="00ED13AA" w:rsidRDefault="00ED13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9A36C9" w14:textId="77777777" w:rsidR="004D021B" w:rsidRDefault="004D021B" w:rsidP="00650259">
      <w:pPr>
        <w:spacing w:line="240" w:lineRule="auto"/>
      </w:pPr>
      <w:r>
        <w:separator/>
      </w:r>
    </w:p>
  </w:footnote>
  <w:footnote w:type="continuationSeparator" w:id="0">
    <w:p w14:paraId="00F2E964" w14:textId="77777777" w:rsidR="004D021B" w:rsidRDefault="004D021B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90C82" w14:textId="77777777" w:rsidR="00ED13AA" w:rsidRDefault="00ED13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5D2DE9AE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537D12FE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9074E2E" wp14:editId="384F29D5">
                <wp:extent cx="457200" cy="457200"/>
                <wp:effectExtent l="0" t="0" r="0" b="0"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FA1DA940C33D4811829620312A2AFE02"/>
          </w:placeholder>
          <w:temporary/>
          <w:showingPlcHdr/>
          <w15:appearance w15:val="hidden"/>
        </w:sdtPr>
        <w:sdtEndPr/>
        <w:sdtContent>
          <w:bookmarkStart w:id="0" w:name="_GoBack" w:displacedByCustomXml="prev"/>
          <w:tc>
            <w:tcPr>
              <w:tcW w:w="4549" w:type="pct"/>
              <w:shd w:val="clear" w:color="auto" w:fill="731F1C" w:themeFill="accent5"/>
              <w:vAlign w:val="center"/>
            </w:tcPr>
            <w:p w14:paraId="004E76BD" w14:textId="77777777" w:rsidR="00562601" w:rsidRPr="002B69B4" w:rsidRDefault="002A4ED5" w:rsidP="002B69B4">
              <w:pPr>
                <w:pStyle w:val="Header"/>
              </w:pPr>
              <w:r>
                <w:t>Logo Wear Order Form</w:t>
              </w:r>
            </w:p>
          </w:tc>
          <w:bookmarkEnd w:id="0" w:displacedByCustomXml="next"/>
        </w:sdtContent>
      </w:sdt>
    </w:tr>
  </w:tbl>
  <w:p w14:paraId="456A9AD1" w14:textId="77777777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50359" w14:textId="77777777" w:rsidR="00ED13AA" w:rsidRDefault="00ED13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21B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261C01"/>
    <w:rsid w:val="002A4ED5"/>
    <w:rsid w:val="002B69B4"/>
    <w:rsid w:val="002C56E6"/>
    <w:rsid w:val="002D3A9F"/>
    <w:rsid w:val="00354B3D"/>
    <w:rsid w:val="00361E11"/>
    <w:rsid w:val="003B4744"/>
    <w:rsid w:val="003F0847"/>
    <w:rsid w:val="0040090B"/>
    <w:rsid w:val="00446538"/>
    <w:rsid w:val="0046302A"/>
    <w:rsid w:val="00487D2D"/>
    <w:rsid w:val="004963B5"/>
    <w:rsid w:val="004D021B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5BCD"/>
    <w:rsid w:val="0091229C"/>
    <w:rsid w:val="00933395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210D0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61C09"/>
    <w:rsid w:val="00E677FE"/>
    <w:rsid w:val="00EB3B58"/>
    <w:rsid w:val="00EC7359"/>
    <w:rsid w:val="00ED13AA"/>
    <w:rsid w:val="00EE3054"/>
    <w:rsid w:val="00F00606"/>
    <w:rsid w:val="00F01256"/>
    <w:rsid w:val="00F26EAD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87A5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A4ED5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21B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2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b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A1DA940C33D4811829620312A2AF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630A2-8F91-442B-8526-FB849D13F937}"/>
      </w:docPartPr>
      <w:docPartBody>
        <w:p w:rsidR="00BD6F82" w:rsidRDefault="00BD6F82">
          <w:pPr>
            <w:pStyle w:val="FA1DA940C33D4811829620312A2AFE02"/>
          </w:pPr>
          <w:r w:rsidRPr="002A4ED5">
            <w:rPr>
              <w:rFonts w:eastAsia="Calibri"/>
            </w:rPr>
            <w:t>Submitted by</w:t>
          </w:r>
        </w:p>
      </w:docPartBody>
    </w:docPart>
    <w:docPart>
      <w:docPartPr>
        <w:name w:val="544C02A5BBFE43A1BBDBC3CBC5F4E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9A5E7-F857-4AF7-B867-3147DC0B5D61}"/>
      </w:docPartPr>
      <w:docPartBody>
        <w:p w:rsidR="00BD6F82" w:rsidRDefault="00BD6F82">
          <w:pPr>
            <w:pStyle w:val="544C02A5BBFE43A1BBDBC3CBC5F4EB69"/>
          </w:pPr>
          <w:r w:rsidRPr="002A4ED5">
            <w:rPr>
              <w:rFonts w:eastAsia="Calibri"/>
            </w:rPr>
            <w:t>Phone</w:t>
          </w:r>
        </w:p>
      </w:docPartBody>
    </w:docPart>
    <w:docPart>
      <w:docPartPr>
        <w:name w:val="5CC0D055224E46D48E03FEE657FF8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54635-BEC7-4689-BFD4-FED75EB6817A}"/>
      </w:docPartPr>
      <w:docPartBody>
        <w:p w:rsidR="00BD6F82" w:rsidRDefault="00BD6F82">
          <w:pPr>
            <w:pStyle w:val="5CC0D055224E46D48E03FEE657FF8473"/>
          </w:pPr>
          <w:r w:rsidRPr="002A4ED5">
            <w:rPr>
              <w:rFonts w:eastAsia="Calibri"/>
            </w:rPr>
            <w:t>Email</w:t>
          </w:r>
        </w:p>
      </w:docPartBody>
    </w:docPart>
    <w:docPart>
      <w:docPartPr>
        <w:name w:val="9EF7F249E55249BB899AEE6EB35B2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8DF0B-0B9F-4EC6-A52A-B694D635AE5E}"/>
      </w:docPartPr>
      <w:docPartBody>
        <w:p w:rsidR="00BD6F82" w:rsidRDefault="00BD6F82">
          <w:pPr>
            <w:pStyle w:val="9EF7F249E55249BB899AEE6EB35B2CB7"/>
          </w:pPr>
          <w:r w:rsidRPr="002A4ED5">
            <w:rPr>
              <w:rFonts w:eastAsia="Calibri"/>
            </w:rPr>
            <w:t>Address</w:t>
          </w:r>
        </w:p>
      </w:docPartBody>
    </w:docPart>
    <w:docPart>
      <w:docPartPr>
        <w:name w:val="28535289DCAC4021B3A7D218764EB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F0315-4183-469E-B0EB-42A97F1F4BA4}"/>
      </w:docPartPr>
      <w:docPartBody>
        <w:p w:rsidR="00BD6F82" w:rsidRDefault="00BD6F82">
          <w:pPr>
            <w:pStyle w:val="28535289DCAC4021B3A7D218764EB29E"/>
          </w:pPr>
          <w:r w:rsidRPr="002A4ED5">
            <w:rPr>
              <w:rFonts w:eastAsia="Calibri"/>
            </w:rPr>
            <w:t>City/State/Zip</w:t>
          </w:r>
        </w:p>
      </w:docPartBody>
    </w:docPart>
    <w:docPart>
      <w:docPartPr>
        <w:name w:val="9B523B41ADF74F89B2ECD1C341171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B7BFF-4CD0-49DA-849D-BB21399A068A}"/>
      </w:docPartPr>
      <w:docPartBody>
        <w:p w:rsidR="00BD6F82" w:rsidRDefault="00BD6F82">
          <w:pPr>
            <w:pStyle w:val="9B523B41ADF74F89B2ECD1C341171843"/>
          </w:pPr>
          <w:r w:rsidRPr="002A4ED5">
            <w:rPr>
              <w:rFonts w:eastAsia="Calibri"/>
              <w:b/>
              <w:noProof/>
            </w:rPr>
            <w:t>Item</w:t>
          </w:r>
        </w:p>
      </w:docPartBody>
    </w:docPart>
    <w:docPart>
      <w:docPartPr>
        <w:name w:val="55AE87589A404DC69E082B47D54E7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F78BB-D05A-4A5F-BAAC-2A693281A4B3}"/>
      </w:docPartPr>
      <w:docPartBody>
        <w:p w:rsidR="00BD6F82" w:rsidRDefault="00BD6F82">
          <w:pPr>
            <w:pStyle w:val="55AE87589A404DC69E082B47D54E7FDF"/>
          </w:pPr>
          <w:r w:rsidRPr="002A4ED5">
            <w:rPr>
              <w:rFonts w:eastAsia="Calibri"/>
              <w:b/>
              <w:noProof/>
            </w:rPr>
            <w:t>Description</w:t>
          </w:r>
        </w:p>
      </w:docPartBody>
    </w:docPart>
    <w:docPart>
      <w:docPartPr>
        <w:name w:val="F568979601964A6B955E1DB0437D0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94BC0-394A-4A14-982B-509AB9672BBC}"/>
      </w:docPartPr>
      <w:docPartBody>
        <w:p w:rsidR="00BD6F82" w:rsidRDefault="00BD6F82">
          <w:pPr>
            <w:pStyle w:val="F568979601964A6B955E1DB0437D00B4"/>
          </w:pPr>
          <w:r w:rsidRPr="002A4ED5">
            <w:rPr>
              <w:rFonts w:eastAsia="Calibri"/>
              <w:b/>
              <w:noProof/>
            </w:rPr>
            <w:t>Size</w:t>
          </w:r>
        </w:p>
      </w:docPartBody>
    </w:docPart>
    <w:docPart>
      <w:docPartPr>
        <w:name w:val="04D96C7B11AF4A7E90021840F0410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9B031-5875-4C0D-88D3-3C53794DCB76}"/>
      </w:docPartPr>
      <w:docPartBody>
        <w:p w:rsidR="00BD6F82" w:rsidRDefault="00BD6F82">
          <w:pPr>
            <w:pStyle w:val="04D96C7B11AF4A7E90021840F041047C"/>
          </w:pPr>
          <w:r w:rsidRPr="002A4ED5">
            <w:rPr>
              <w:rFonts w:eastAsia="Calibri"/>
              <w:b/>
              <w:noProof/>
            </w:rPr>
            <w:t>Color</w:t>
          </w:r>
        </w:p>
      </w:docPartBody>
    </w:docPart>
    <w:docPart>
      <w:docPartPr>
        <w:name w:val="5C3F6934F90D45DAA041B1DA711F0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CC670-F734-4CE8-8AE7-93DD95F60B2E}"/>
      </w:docPartPr>
      <w:docPartBody>
        <w:p w:rsidR="00BD6F82" w:rsidRDefault="00BD6F82">
          <w:pPr>
            <w:pStyle w:val="5C3F6934F90D45DAA041B1DA711F0760"/>
          </w:pPr>
          <w:r w:rsidRPr="002A4ED5">
            <w:rPr>
              <w:rFonts w:eastAsia="Calibri"/>
              <w:b/>
              <w:noProof/>
            </w:rPr>
            <w:t>Quantity</w:t>
          </w:r>
        </w:p>
      </w:docPartBody>
    </w:docPart>
    <w:docPart>
      <w:docPartPr>
        <w:name w:val="E2A6EF9B7C104752B98FA09F11108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EC8E8-E15A-41DD-8E1A-5086FEC27292}"/>
      </w:docPartPr>
      <w:docPartBody>
        <w:p w:rsidR="00BD6F82" w:rsidRDefault="00BD6F82">
          <w:pPr>
            <w:pStyle w:val="E2A6EF9B7C104752B98FA09F11108108"/>
          </w:pPr>
          <w:r w:rsidRPr="002A4ED5">
            <w:rPr>
              <w:rFonts w:eastAsia="Calibri"/>
              <w:b/>
              <w:noProof/>
            </w:rPr>
            <w:t>Unit Price</w:t>
          </w:r>
        </w:p>
      </w:docPartBody>
    </w:docPart>
    <w:docPart>
      <w:docPartPr>
        <w:name w:val="CB16303A8BCB4498837619EF60524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58120-CDCE-448F-BE6A-03703D9ADE28}"/>
      </w:docPartPr>
      <w:docPartBody>
        <w:p w:rsidR="00BD6F82" w:rsidRDefault="00BD6F82">
          <w:pPr>
            <w:pStyle w:val="CB16303A8BCB4498837619EF60524EC0"/>
          </w:pPr>
          <w:r w:rsidRPr="002A4ED5">
            <w:rPr>
              <w:rFonts w:eastAsia="Calibri"/>
              <w:b/>
              <w:noProof/>
            </w:rPr>
            <w:t>Amount</w:t>
          </w:r>
        </w:p>
      </w:docPartBody>
    </w:docPart>
    <w:docPart>
      <w:docPartPr>
        <w:name w:val="A7A1EA0CE8CE4B7B912199246FC96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7E5A1-B91B-4BBD-874F-3D809DC66E35}"/>
      </w:docPartPr>
      <w:docPartBody>
        <w:p w:rsidR="00BD6F82" w:rsidRDefault="00BD6F82">
          <w:pPr>
            <w:pStyle w:val="A7A1EA0CE8CE4B7B912199246FC96863"/>
          </w:pPr>
          <w:r w:rsidRPr="002A4ED5">
            <w:rPr>
              <w:i/>
            </w:rPr>
            <w:t>Adult/Youth</w:t>
          </w:r>
        </w:p>
      </w:docPartBody>
    </w:docPart>
    <w:docPart>
      <w:docPartPr>
        <w:name w:val="3427CB9F11164185B8C838E3809B8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5A758-91CC-4EAA-A6E0-DDA899154845}"/>
      </w:docPartPr>
      <w:docPartBody>
        <w:p w:rsidR="00BD6F82" w:rsidRDefault="00BD6F82">
          <w:pPr>
            <w:pStyle w:val="3427CB9F11164185B8C838E3809B84CD"/>
          </w:pPr>
          <w:r w:rsidRPr="002A4ED5">
            <w:rPr>
              <w:i/>
            </w:rPr>
            <w:t>XS/S/M/L/XL/XXL</w:t>
          </w:r>
        </w:p>
      </w:docPartBody>
    </w:docPart>
    <w:docPart>
      <w:docPartPr>
        <w:name w:val="81D4DBC5F6474B9EBDB123F10F9F9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FCF8F-45F2-49ED-85CC-44CDE6B45A46}"/>
      </w:docPartPr>
      <w:docPartBody>
        <w:p w:rsidR="00BD6F82" w:rsidRDefault="00BD6F82">
          <w:pPr>
            <w:pStyle w:val="81D4DBC5F6474B9EBDB123F10F9F9055"/>
          </w:pPr>
          <w:r w:rsidRPr="002A4ED5">
            <w:rPr>
              <w:b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F82"/>
    <w:rsid w:val="00BD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1DA940C33D4811829620312A2AFE02">
    <w:name w:val="FA1DA940C33D4811829620312A2AFE02"/>
  </w:style>
  <w:style w:type="paragraph" w:customStyle="1" w:styleId="544C02A5BBFE43A1BBDBC3CBC5F4EB69">
    <w:name w:val="544C02A5BBFE43A1BBDBC3CBC5F4EB69"/>
  </w:style>
  <w:style w:type="paragraph" w:customStyle="1" w:styleId="5CC0D055224E46D48E03FEE657FF8473">
    <w:name w:val="5CC0D055224E46D48E03FEE657FF8473"/>
  </w:style>
  <w:style w:type="paragraph" w:customStyle="1" w:styleId="9EF7F249E55249BB899AEE6EB35B2CB7">
    <w:name w:val="9EF7F249E55249BB899AEE6EB35B2CB7"/>
  </w:style>
  <w:style w:type="paragraph" w:customStyle="1" w:styleId="28535289DCAC4021B3A7D218764EB29E">
    <w:name w:val="28535289DCAC4021B3A7D218764EB29E"/>
  </w:style>
  <w:style w:type="paragraph" w:customStyle="1" w:styleId="9B523B41ADF74F89B2ECD1C341171843">
    <w:name w:val="9B523B41ADF74F89B2ECD1C341171843"/>
  </w:style>
  <w:style w:type="paragraph" w:customStyle="1" w:styleId="55AE87589A404DC69E082B47D54E7FDF">
    <w:name w:val="55AE87589A404DC69E082B47D54E7FDF"/>
  </w:style>
  <w:style w:type="paragraph" w:customStyle="1" w:styleId="F568979601964A6B955E1DB0437D00B4">
    <w:name w:val="F568979601964A6B955E1DB0437D00B4"/>
  </w:style>
  <w:style w:type="paragraph" w:customStyle="1" w:styleId="04D96C7B11AF4A7E90021840F041047C">
    <w:name w:val="04D96C7B11AF4A7E90021840F041047C"/>
  </w:style>
  <w:style w:type="paragraph" w:customStyle="1" w:styleId="5C3F6934F90D45DAA041B1DA711F0760">
    <w:name w:val="5C3F6934F90D45DAA041B1DA711F0760"/>
  </w:style>
  <w:style w:type="paragraph" w:customStyle="1" w:styleId="E2A6EF9B7C104752B98FA09F11108108">
    <w:name w:val="E2A6EF9B7C104752B98FA09F11108108"/>
  </w:style>
  <w:style w:type="paragraph" w:customStyle="1" w:styleId="CB16303A8BCB4498837619EF60524EC0">
    <w:name w:val="CB16303A8BCB4498837619EF60524EC0"/>
  </w:style>
  <w:style w:type="paragraph" w:customStyle="1" w:styleId="A7A1EA0CE8CE4B7B912199246FC96863">
    <w:name w:val="A7A1EA0CE8CE4B7B912199246FC96863"/>
  </w:style>
  <w:style w:type="paragraph" w:customStyle="1" w:styleId="3427CB9F11164185B8C838E3809B84CD">
    <w:name w:val="3427CB9F11164185B8C838E3809B84CD"/>
  </w:style>
  <w:style w:type="paragraph" w:customStyle="1" w:styleId="81D4DBC5F6474B9EBDB123F10F9F9055">
    <w:name w:val="81D4DBC5F6474B9EBDB123F10F9F90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7E6B3-1E65-4BE6-8FBB-EDE7C2826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EF3BC0-7864-4D71-9D50-8BEFE071A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F72738-C638-4238-A7C6-490EC0B3F45B}">
  <ds:schemaRefs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D45A71B-5347-43D6-AD48-30925D5D4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2019-01-14T19:29:00Z</dcterms:created>
  <dcterms:modified xsi:type="dcterms:W3CDTF">2019-01-14T19:42:00Z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