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97B" w:rsidRDefault="00892417" w:rsidP="007C1A49">
      <w:pPr>
        <w:spacing w:after="0"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1169035</wp:posOffset>
                </wp:positionV>
                <wp:extent cx="2806065" cy="3263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97B" w:rsidRDefault="008F09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6pt;margin-top:92.05pt;width:220.95pt;height:25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" filled="f" stroked="f">
                <v:textbox>
                  <w:txbxContent>
                    <w:p w:rsidR="008F097B" w:rsidRDefault="008F097B"/>
                  </w:txbxContent>
                </v:textbox>
                <w10:wrap type="square"/>
              </v:shape>
            </w:pict>
          </mc:Fallback>
        </mc:AlternateContent>
      </w:r>
      <w:r w:rsidRPr="007C1A4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3EC481" wp14:editId="7E055C41">
                <wp:simplePos x="0" y="0"/>
                <wp:positionH relativeFrom="margin">
                  <wp:align>center</wp:align>
                </wp:positionH>
                <wp:positionV relativeFrom="paragraph">
                  <wp:posOffset>1390650</wp:posOffset>
                </wp:positionV>
                <wp:extent cx="3625215" cy="2730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A49" w:rsidRPr="007C1A49" w:rsidRDefault="00892417" w:rsidP="007C1A4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HAND PASSED HORS D’OEUVRES</w:t>
                            </w:r>
                          </w:p>
                          <w:p w:rsidR="007C1A49" w:rsidRDefault="007C1A49" w:rsidP="007C1A49">
                            <w:r>
                              <w:t>w</w:t>
                            </w:r>
                          </w:p>
                          <w:p w:rsidR="007C1A49" w:rsidRDefault="007C1A49" w:rsidP="007C1A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C481" id="_x0000_s1027" type="#_x0000_t202" style="position:absolute;left:0;text-align:left;margin-left:0;margin-top:109.5pt;width:285.45pt;height:21.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" stroked="f">
                <v:textbox>
                  <w:txbxContent>
                    <w:p w:rsidR="007C1A49" w:rsidRPr="007C1A49" w:rsidRDefault="00892417" w:rsidP="007C1A4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HAND PASSED HORS D’OEUVRES</w:t>
                      </w:r>
                    </w:p>
                    <w:p w:rsidR="007C1A49" w:rsidRDefault="007C1A49" w:rsidP="007C1A49">
                      <w:r>
                        <w:t>w</w:t>
                      </w:r>
                    </w:p>
                    <w:p w:rsidR="007C1A49" w:rsidRDefault="007C1A49" w:rsidP="007C1A49"/>
                  </w:txbxContent>
                </v:textbox>
                <w10:wrap type="square" anchorx="margin"/>
              </v:shape>
            </w:pict>
          </mc:Fallback>
        </mc:AlternateContent>
      </w:r>
      <w:r w:rsidR="007C1A49">
        <w:rPr>
          <w:noProof/>
          <w:lang w:eastAsia="ja-JP"/>
        </w:rPr>
        <mc:AlternateContent>
          <mc:Choice Requires="wps">
            <w:drawing>
              <wp:anchor distT="0" distB="548640" distL="114300" distR="114300" simplePos="0" relativeHeight="251644928" behindDoc="0" locked="0" layoutInCell="1" allowOverlap="1" wp14:editId="39ED6B05">
                <wp:simplePos x="0" y="0"/>
                <wp:positionH relativeFrom="margin">
                  <wp:align>right</wp:align>
                </wp:positionH>
                <wp:positionV relativeFrom="margin">
                  <wp:posOffset>-139700</wp:posOffset>
                </wp:positionV>
                <wp:extent cx="6400800" cy="130302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0302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3D42DAAD" id="Rectangle 2" o:spid="_x0000_s1026" style="position:absolute;margin-left:452.8pt;margin-top:-11pt;width:7in;height:102.6pt;z-index:251644928;visibility:visible;mso-wrap-style:square;mso-width-percent:1000;mso-height-percent:150;mso-wrap-distance-left:9pt;mso-wrap-distance-top:0;mso-wrap-distance-right:9pt;mso-wrap-distance-bottom:43.2pt;mso-position-horizontal:right;mso-position-horizontal-relative:margin;mso-position-vertical:absolute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B4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ZQAAAABSZ2h0bG9uZwAA&#10;Bd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GOEJJTQQM&#10;AAAAAB3mAAAAAQAAAKAAAAB4AAAB4AAA4QAAAB3KABgAAf/Y/+AAEEpGSUYAAQIAAEgASAAA/+0A&#10;DEFkb2JlX0NNAAH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" stroked="f" strokeweight="1.5pt">
                <v:fill r:id="rId14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7C1A49">
        <w:rPr>
          <w:noProof/>
          <w:lang w:eastAsia="ja-JP"/>
        </w:rPr>
        <mc:AlternateContent>
          <mc:Choice Requires="wps">
            <w:drawing>
              <wp:anchor distT="0" distB="274320" distL="457200" distR="457200" simplePos="0" relativeHeight="251675648" behindDoc="0" locked="0" layoutInCell="1" allowOverlap="1" wp14:editId="21C33FDC">
                <wp:simplePos x="0" y="0"/>
                <wp:positionH relativeFrom="margin">
                  <wp:align>center</wp:align>
                </wp:positionH>
                <wp:positionV relativeFrom="margin">
                  <wp:posOffset>217805</wp:posOffset>
                </wp:positionV>
                <wp:extent cx="2729865" cy="541020"/>
                <wp:effectExtent l="19050" t="19050" r="45720" b="30480"/>
                <wp:wrapTopAndBottom/>
                <wp:docPr id="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29865" cy="5410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2E7D5F" w:rsidRDefault="00892417" w:rsidP="008F097B">
                            <w:pPr>
                              <w:pStyle w:val="PersonalName"/>
                              <w:jc w:val="both"/>
                            </w:pPr>
                            <w:r>
                              <w:t>GRAND EVENT</w:t>
                            </w:r>
                          </w:p>
                        </w:txbxContent>
                      </wps:txbx>
                      <wps:bodyPr vert="horz" wrap="none" lIns="182880" tIns="91440" rIns="182880" bIns="4572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0;margin-top:17.15pt;width:214.95pt;height:42.6pt;z-index:251675648;visibility:visible;mso-wrap-style:none;mso-width-percent:0;mso-height-percent:0;mso-wrap-distance-left:36pt;mso-wrap-distance-top:0;mso-wrap-distance-right:36pt;mso-wrap-distance-bottom:21.6pt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14.4pt,7.2pt,14.4pt">
                  <w:txbxContent>
                    <w:p w:rsidR="002E7D5F" w:rsidRDefault="00892417" w:rsidP="008F097B">
                      <w:pPr>
                        <w:pStyle w:val="PersonalName"/>
                        <w:jc w:val="both"/>
                      </w:pPr>
                      <w:r>
                        <w:t>GRAND EVENT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t>(Choice of Nine)</w:t>
      </w:r>
    </w:p>
    <w:p w:rsidR="00D34445" w:rsidRDefault="00D34445" w:rsidP="007C1A49">
      <w:pPr>
        <w:spacing w:after="0" w:line="276" w:lineRule="auto"/>
      </w:pPr>
      <w:r>
        <w:t>(Includes Domestic Cheese and Seasonal Fruit Tray)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9F4A57" wp14:editId="60F39C15">
                <wp:simplePos x="0" y="0"/>
                <wp:positionH relativeFrom="column">
                  <wp:posOffset>3943797</wp:posOffset>
                </wp:positionH>
                <wp:positionV relativeFrom="paragraph">
                  <wp:posOffset>71064</wp:posOffset>
                </wp:positionV>
                <wp:extent cx="45719" cy="45719"/>
                <wp:effectExtent l="0" t="0" r="12065" b="1206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DAE2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6" type="#_x0000_t120" style="position:absolute;margin-left:310.55pt;margin-top:5.6pt;width:3.6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2614450</wp:posOffset>
                </wp:positionH>
                <wp:positionV relativeFrom="paragraph">
                  <wp:posOffset>60967</wp:posOffset>
                </wp:positionV>
                <wp:extent cx="45719" cy="45719"/>
                <wp:effectExtent l="0" t="0" r="12065" b="1206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473F1" id="Flowchart: Connector 11" o:spid="_x0000_s1026" type="#_x0000_t120" style="position:absolute;margin-left:205.85pt;margin-top:4.8pt;width:3.6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" fillcolor="black [3213]" strokecolor="black [3213]" strokeweight="1.5pt"/>
            </w:pict>
          </mc:Fallback>
        </mc:AlternateContent>
      </w:r>
      <w:r>
        <w:t>Fried Catfish Nuggets with Tarter   Coconut Fried Shrimp   Crab</w:t>
      </w:r>
      <w:bookmarkStart w:id="0" w:name="_GoBack"/>
      <w:bookmarkEnd w:id="0"/>
      <w:r>
        <w:t>meat Stuffed Mushrooms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9F4A57" wp14:editId="60F39C15">
                <wp:simplePos x="0" y="0"/>
                <wp:positionH relativeFrom="column">
                  <wp:posOffset>4119357</wp:posOffset>
                </wp:positionH>
                <wp:positionV relativeFrom="paragraph">
                  <wp:posOffset>72446</wp:posOffset>
                </wp:positionV>
                <wp:extent cx="45719" cy="45719"/>
                <wp:effectExtent l="0" t="0" r="12065" b="1206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90F9" id="Flowchart: Connector 14" o:spid="_x0000_s1026" type="#_x0000_t120" style="position:absolute;margin-left:324.35pt;margin-top:5.7pt;width:3.6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9F4A57" wp14:editId="60F39C15">
                <wp:simplePos x="0" y="0"/>
                <wp:positionH relativeFrom="column">
                  <wp:posOffset>2486967</wp:posOffset>
                </wp:positionH>
                <wp:positionV relativeFrom="paragraph">
                  <wp:posOffset>72243</wp:posOffset>
                </wp:positionV>
                <wp:extent cx="45719" cy="45719"/>
                <wp:effectExtent l="0" t="0" r="12065" b="1206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10750" id="Flowchart: Connector 13" o:spid="_x0000_s1026" type="#_x0000_t120" style="position:absolute;margin-left:195.8pt;margin-top:5.7pt;width:3.6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" fillcolor="black" strokeweight="1.5pt"/>
            </w:pict>
          </mc:Fallback>
        </mc:AlternateContent>
      </w:r>
      <w:r>
        <w:t xml:space="preserve">Bacon Wrapped Shrimp   Assorted Finger Sandwiches   Chicken Drumettes 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9F4A57" wp14:editId="60F39C15">
                <wp:simplePos x="0" y="0"/>
                <wp:positionH relativeFrom="column">
                  <wp:posOffset>3526790</wp:posOffset>
                </wp:positionH>
                <wp:positionV relativeFrom="paragraph">
                  <wp:posOffset>66675</wp:posOffset>
                </wp:positionV>
                <wp:extent cx="45085" cy="45085"/>
                <wp:effectExtent l="0" t="0" r="12065" b="1206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B2E1" id="Flowchart: Connector 16" o:spid="_x0000_s1026" type="#_x0000_t120" style="position:absolute;margin-left:277.7pt;margin-top:5.25pt;width:3.55pt;height: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9F4A57" wp14:editId="60F39C15">
                <wp:simplePos x="0" y="0"/>
                <wp:positionH relativeFrom="column">
                  <wp:posOffset>2607310</wp:posOffset>
                </wp:positionH>
                <wp:positionV relativeFrom="paragraph">
                  <wp:posOffset>67142</wp:posOffset>
                </wp:positionV>
                <wp:extent cx="45719" cy="45719"/>
                <wp:effectExtent l="0" t="0" r="12065" b="1206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F282" id="Flowchart: Connector 15" o:spid="_x0000_s1026" type="#_x0000_t120" style="position:absolute;margin-left:205.3pt;margin-top:5.3pt;width:3.6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" fillcolor="black" strokeweight="1.5pt"/>
            </w:pict>
          </mc:Fallback>
        </mc:AlternateContent>
      </w:r>
      <w:r>
        <w:t xml:space="preserve">Mini Crawfish Pies   Mini Egg Rolls   Fried Mozzarella Sticks </w:t>
      </w:r>
    </w:p>
    <w:p w:rsidR="00892417" w:rsidRDefault="00892417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9F4A57" wp14:editId="60F39C15">
                <wp:simplePos x="0" y="0"/>
                <wp:positionH relativeFrom="column">
                  <wp:posOffset>1904163</wp:posOffset>
                </wp:positionH>
                <wp:positionV relativeFrom="paragraph">
                  <wp:posOffset>67764</wp:posOffset>
                </wp:positionV>
                <wp:extent cx="45719" cy="45719"/>
                <wp:effectExtent l="0" t="0" r="12065" b="1206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98F4" id="Flowchart: Connector 19" o:spid="_x0000_s1026" type="#_x0000_t120" style="position:absolute;margin-left:149.95pt;margin-top:5.35pt;width:3.6pt;height: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9F4A57" wp14:editId="60F39C15">
                <wp:simplePos x="0" y="0"/>
                <wp:positionH relativeFrom="column">
                  <wp:posOffset>3843020</wp:posOffset>
                </wp:positionH>
                <wp:positionV relativeFrom="paragraph">
                  <wp:posOffset>67143</wp:posOffset>
                </wp:positionV>
                <wp:extent cx="45719" cy="45719"/>
                <wp:effectExtent l="0" t="0" r="12065" b="1206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8B78" id="Flowchart: Connector 18" o:spid="_x0000_s1026" type="#_x0000_t120" style="position:absolute;margin-left:302.6pt;margin-top:5.3pt;width:3.6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9F4A57" wp14:editId="60F39C15">
                <wp:simplePos x="0" y="0"/>
                <wp:positionH relativeFrom="column">
                  <wp:posOffset>2919046</wp:posOffset>
                </wp:positionH>
                <wp:positionV relativeFrom="paragraph">
                  <wp:posOffset>57715</wp:posOffset>
                </wp:positionV>
                <wp:extent cx="45719" cy="45719"/>
                <wp:effectExtent l="0" t="0" r="12065" b="1206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D74F" id="Flowchart: Connector 17" o:spid="_x0000_s1026" type="#_x0000_t120" style="position:absolute;margin-left:229.85pt;margin-top:4.55pt;width:3.6pt;height: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" fillcolor="black" strokeweight="1.5pt"/>
            </w:pict>
          </mc:Fallback>
        </mc:AlternateContent>
      </w:r>
      <w:r w:rsidR="00EB3D6A">
        <w:rPr>
          <w:noProof/>
        </w:rPr>
        <w:t>Alligator Balls</w:t>
      </w:r>
      <w:r>
        <w:t xml:space="preserve">   Assorted Quiche   Mini Meat Pies   Crab </w:t>
      </w:r>
      <w:r w:rsidR="00CD4F74">
        <w:t>Au gratin</w:t>
      </w:r>
      <w:r>
        <w:t xml:space="preserve"> on French</w:t>
      </w:r>
    </w:p>
    <w:p w:rsidR="00892417" w:rsidRDefault="00EB3D6A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9F4A57" wp14:editId="60F39C15">
                <wp:simplePos x="0" y="0"/>
                <wp:positionH relativeFrom="column">
                  <wp:posOffset>1571625</wp:posOffset>
                </wp:positionH>
                <wp:positionV relativeFrom="paragraph">
                  <wp:posOffset>57150</wp:posOffset>
                </wp:positionV>
                <wp:extent cx="45719" cy="45719"/>
                <wp:effectExtent l="0" t="0" r="12065" b="12065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3A9A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0" o:spid="_x0000_s1026" type="#_x0000_t120" style="position:absolute;margin-left:123.75pt;margin-top:4.5pt;width:3.6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9F4A57" wp14:editId="60F39C15">
                <wp:simplePos x="0" y="0"/>
                <wp:positionH relativeFrom="column">
                  <wp:posOffset>3158490</wp:posOffset>
                </wp:positionH>
                <wp:positionV relativeFrom="paragraph">
                  <wp:posOffset>54610</wp:posOffset>
                </wp:positionV>
                <wp:extent cx="45719" cy="45719"/>
                <wp:effectExtent l="0" t="0" r="12065" b="1206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963C" id="Flowchart: Connector 21" o:spid="_x0000_s1026" type="#_x0000_t120" style="position:absolute;margin-left:248.7pt;margin-top:4.3pt;width:3.6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" fillcolor="black" strokeweight="1.5pt"/>
            </w:pict>
          </mc:Fallback>
        </mc:AlternateContent>
      </w:r>
      <w:r w:rsidR="00892417">
        <w:t>Stuffed Potato Skins   Artichoke Quiche Triangles</w:t>
      </w:r>
      <w:r>
        <w:t xml:space="preserve">   Chicken on a Stick (Plain, Buffalo or Garlic </w:t>
      </w:r>
      <w:proofErr w:type="spellStart"/>
      <w:r>
        <w:t>Parm</w:t>
      </w:r>
      <w:proofErr w:type="spellEnd"/>
      <w:r>
        <w:t>.)</w:t>
      </w:r>
    </w:p>
    <w:p w:rsidR="00892417" w:rsidRDefault="004373AF" w:rsidP="0089241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740617" wp14:editId="331A6A29">
                <wp:simplePos x="0" y="0"/>
                <wp:positionH relativeFrom="column">
                  <wp:posOffset>4190162</wp:posOffset>
                </wp:positionH>
                <wp:positionV relativeFrom="paragraph">
                  <wp:posOffset>62467</wp:posOffset>
                </wp:positionV>
                <wp:extent cx="45719" cy="45719"/>
                <wp:effectExtent l="0" t="0" r="12065" b="1206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59B5" id="Flowchart: Connector 24" o:spid="_x0000_s1026" type="#_x0000_t120" style="position:absolute;margin-left:329.95pt;margin-top:4.9pt;width:3.6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" fill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740617" wp14:editId="331A6A29">
                <wp:simplePos x="0" y="0"/>
                <wp:positionH relativeFrom="column">
                  <wp:posOffset>3446584</wp:posOffset>
                </wp:positionH>
                <wp:positionV relativeFrom="paragraph">
                  <wp:posOffset>61560</wp:posOffset>
                </wp:positionV>
                <wp:extent cx="45719" cy="45719"/>
                <wp:effectExtent l="0" t="0" r="12065" b="1206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5078" id="Flowchart: Connector 23" o:spid="_x0000_s1026" type="#_x0000_t120" style="position:absolute;margin-left:271.4pt;margin-top:4.85pt;width:3.6pt;height: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" fillcolor="black" strokeweight="1.5pt"/>
            </w:pict>
          </mc:Fallback>
        </mc:AlternateContent>
      </w:r>
      <w:r w:rsidR="0089241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9F4A57" wp14:editId="60F39C15">
                <wp:simplePos x="0" y="0"/>
                <wp:positionH relativeFrom="column">
                  <wp:posOffset>2441631</wp:posOffset>
                </wp:positionH>
                <wp:positionV relativeFrom="paragraph">
                  <wp:posOffset>66563</wp:posOffset>
                </wp:positionV>
                <wp:extent cx="45719" cy="45719"/>
                <wp:effectExtent l="0" t="0" r="12065" b="12065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7BCD" id="Flowchart: Connector 22" o:spid="_x0000_s1026" type="#_x0000_t120" style="position:absolute;margin-left:192.25pt;margin-top:5.25pt;width:3.6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" fillcolor="black" strokeweight="1.5pt"/>
            </w:pict>
          </mc:Fallback>
        </mc:AlternateContent>
      </w:r>
      <w:r w:rsidR="00892417">
        <w:t xml:space="preserve">Bacon Wrapped Scallops   Mini </w:t>
      </w:r>
      <w:r w:rsidR="00CD4F74">
        <w:t>Muffulettas</w:t>
      </w:r>
      <w:r>
        <w:t xml:space="preserve">   Mini Sliders   Mini Crescent Dogs</w:t>
      </w:r>
    </w:p>
    <w:p w:rsidR="00892417" w:rsidRPr="00892417" w:rsidRDefault="00892417" w:rsidP="00892417">
      <w:pPr>
        <w:spacing w:after="0"/>
        <w:rPr>
          <w:b/>
          <w:sz w:val="28"/>
        </w:rPr>
      </w:pPr>
      <w:r w:rsidRPr="00892417">
        <w:rPr>
          <w:b/>
          <w:sz w:val="28"/>
        </w:rPr>
        <w:t xml:space="preserve">BUFFET TABLE </w:t>
      </w:r>
    </w:p>
    <w:p w:rsidR="00892417" w:rsidRDefault="00892417" w:rsidP="00892417">
      <w:pPr>
        <w:spacing w:after="0"/>
      </w:pPr>
      <w:r>
        <w:t>(Choice of Three)</w:t>
      </w:r>
    </w:p>
    <w:p w:rsidR="00892417" w:rsidRDefault="00892417" w:rsidP="00892417">
      <w:pPr>
        <w:spacing w:after="0"/>
      </w:pPr>
      <w:r>
        <w:t xml:space="preserve">Chicken Fettuccini Alfredo </w:t>
      </w:r>
    </w:p>
    <w:p w:rsidR="00892417" w:rsidRDefault="00892417" w:rsidP="00892417">
      <w:pPr>
        <w:spacing w:after="0"/>
      </w:pPr>
      <w:r>
        <w:t>Shrimp Penne Pasta</w:t>
      </w:r>
    </w:p>
    <w:p w:rsidR="00892417" w:rsidRDefault="00892417" w:rsidP="00892417">
      <w:pPr>
        <w:spacing w:after="0"/>
      </w:pPr>
      <w:r>
        <w:t xml:space="preserve">Pastalaya </w:t>
      </w:r>
    </w:p>
    <w:p w:rsidR="00892417" w:rsidRDefault="00892417" w:rsidP="00892417">
      <w:pPr>
        <w:spacing w:after="0"/>
      </w:pPr>
      <w:r>
        <w:t xml:space="preserve">Chicken and Andouille Sausage Jambalaya </w:t>
      </w:r>
    </w:p>
    <w:p w:rsidR="00892417" w:rsidRDefault="00892417" w:rsidP="00892417">
      <w:pPr>
        <w:spacing w:after="0"/>
      </w:pPr>
      <w:r>
        <w:t>Meatballs with Red Wine Marinara</w:t>
      </w:r>
    </w:p>
    <w:p w:rsidR="00892417" w:rsidRPr="00892417" w:rsidRDefault="00892417" w:rsidP="00892417">
      <w:pPr>
        <w:spacing w:after="0"/>
      </w:pPr>
      <w:r>
        <w:t>(Choice of One)</w:t>
      </w:r>
    </w:p>
    <w:p w:rsidR="00892417" w:rsidRDefault="00892417" w:rsidP="00892417">
      <w:pPr>
        <w:spacing w:after="0"/>
      </w:pPr>
      <w:r w:rsidRPr="00892417">
        <w:t>Italian</w:t>
      </w:r>
      <w:r>
        <w:t xml:space="preserve"> Garden Pasta Salad </w:t>
      </w:r>
    </w:p>
    <w:p w:rsidR="00892417" w:rsidRDefault="00892417" w:rsidP="00892417">
      <w:pPr>
        <w:spacing w:after="0"/>
      </w:pPr>
      <w:r>
        <w:t>Creamy Spinach and Artichoke Dip Served with Toasted Bagel Chips</w:t>
      </w:r>
    </w:p>
    <w:p w:rsidR="00892417" w:rsidRDefault="00892417" w:rsidP="00892417">
      <w:pPr>
        <w:spacing w:after="0"/>
      </w:pPr>
      <w:r>
        <w:t>Crab Spinach and Artichoke Dip</w:t>
      </w:r>
    </w:p>
    <w:p w:rsidR="00892417" w:rsidRDefault="00892417" w:rsidP="00892417">
      <w:pPr>
        <w:spacing w:after="0"/>
      </w:pPr>
      <w:r>
        <w:t>Queso Dip</w:t>
      </w:r>
    </w:p>
    <w:p w:rsidR="00892417" w:rsidRDefault="00892417" w:rsidP="00892417">
      <w:pPr>
        <w:spacing w:after="0"/>
        <w:rPr>
          <w:b/>
          <w:sz w:val="28"/>
        </w:rPr>
      </w:pPr>
      <w:r>
        <w:rPr>
          <w:b/>
          <w:sz w:val="28"/>
        </w:rPr>
        <w:t>SOUP</w:t>
      </w:r>
    </w:p>
    <w:p w:rsidR="00892417" w:rsidRDefault="00892417" w:rsidP="00892417">
      <w:pPr>
        <w:spacing w:after="0"/>
      </w:pPr>
      <w:r>
        <w:t>(Choice of One)</w:t>
      </w:r>
    </w:p>
    <w:p w:rsidR="00892417" w:rsidRDefault="00892417" w:rsidP="00892417">
      <w:pPr>
        <w:spacing w:after="0"/>
      </w:pPr>
      <w:r>
        <w:t>Corn, Crab and Shrimp Soup</w:t>
      </w:r>
    </w:p>
    <w:p w:rsidR="00892417" w:rsidRDefault="00892417" w:rsidP="00892417">
      <w:pPr>
        <w:spacing w:after="0"/>
      </w:pPr>
      <w:r>
        <w:t>Chicken Tortilla Soup</w:t>
      </w:r>
    </w:p>
    <w:p w:rsidR="00892417" w:rsidRDefault="00892417" w:rsidP="00892417">
      <w:pPr>
        <w:spacing w:after="0"/>
      </w:pPr>
      <w:r>
        <w:t>Chicken and Andouille Gumbo</w:t>
      </w:r>
    </w:p>
    <w:p w:rsidR="00892417" w:rsidRDefault="00892417" w:rsidP="00892417">
      <w:pPr>
        <w:spacing w:after="0"/>
      </w:pPr>
      <w:r>
        <w:t>Broccoli and Cheese Soup</w:t>
      </w:r>
    </w:p>
    <w:p w:rsidR="00892417" w:rsidRPr="00892417" w:rsidRDefault="00892417" w:rsidP="00892417">
      <w:pPr>
        <w:spacing w:after="0"/>
      </w:pPr>
      <w:r>
        <w:t>Potato Soup</w:t>
      </w:r>
    </w:p>
    <w:p w:rsidR="00892417" w:rsidRDefault="00892417" w:rsidP="00892417">
      <w:pPr>
        <w:spacing w:after="0"/>
      </w:pPr>
    </w:p>
    <w:p w:rsidR="00892417" w:rsidRDefault="00892417" w:rsidP="00892417">
      <w:pPr>
        <w:spacing w:after="0"/>
      </w:pPr>
      <w:r>
        <w:t>Price List</w:t>
      </w:r>
    </w:p>
    <w:p w:rsidR="00892417" w:rsidRDefault="00892417" w:rsidP="00892417">
      <w:pPr>
        <w:spacing w:after="0"/>
      </w:pPr>
      <w:r>
        <w:t>Friday and Saturday</w:t>
      </w:r>
    </w:p>
    <w:p w:rsidR="00892417" w:rsidRDefault="00892417" w:rsidP="00892417">
      <w:pPr>
        <w:spacing w:after="0"/>
      </w:pPr>
      <w:r>
        <w:t>25% Deposit Reserves Your Date</w:t>
      </w:r>
    </w:p>
    <w:p w:rsidR="00892417" w:rsidRDefault="00892417" w:rsidP="00892417">
      <w:pPr>
        <w:spacing w:after="0"/>
      </w:pPr>
      <w:r>
        <w:t>Additional Charge 2-Detail Officers for 4 Hours at $120.00 Each</w:t>
      </w:r>
    </w:p>
    <w:sectPr w:rsidR="00892417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6EC" w:rsidRDefault="007C06EC">
      <w:pPr>
        <w:spacing w:after="0" w:line="240" w:lineRule="auto"/>
      </w:pPr>
      <w:r>
        <w:separator/>
      </w:r>
    </w:p>
  </w:endnote>
  <w:endnote w:type="continuationSeparator" w:id="0">
    <w:p w:rsidR="007C06EC" w:rsidRDefault="007C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D5F" w:rsidRDefault="002E7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6EC" w:rsidRDefault="007C06EC">
      <w:pPr>
        <w:spacing w:after="0" w:line="240" w:lineRule="auto"/>
      </w:pPr>
      <w:r>
        <w:separator/>
      </w:r>
    </w:p>
  </w:footnote>
  <w:footnote w:type="continuationSeparator" w:id="0">
    <w:p w:rsidR="007C06EC" w:rsidRDefault="007C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D5F" w:rsidRDefault="002E7D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7B"/>
    <w:rsid w:val="002C36C8"/>
    <w:rsid w:val="002E7D5F"/>
    <w:rsid w:val="004373AF"/>
    <w:rsid w:val="00740FA1"/>
    <w:rsid w:val="007979B3"/>
    <w:rsid w:val="007C06EC"/>
    <w:rsid w:val="007C1A49"/>
    <w:rsid w:val="00803AD1"/>
    <w:rsid w:val="00861F42"/>
    <w:rsid w:val="00892417"/>
    <w:rsid w:val="008F097B"/>
    <w:rsid w:val="0099342E"/>
    <w:rsid w:val="00CD4F74"/>
    <w:rsid w:val="00D34445"/>
    <w:rsid w:val="00EA3E86"/>
    <w:rsid w:val="00EB3D6A"/>
    <w:rsid w:val="00EC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29E4E0C"/>
  <w15:docId w15:val="{CFB504DB-467E-4029-ACF6-94312623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ol\AppData\Roaming\Microsoft\Templates\Resume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2038-12-31T08:00:00+00:00</AssetExpire>
    <IntlLangReviewDate xmlns="4873beb7-5857-4685-be1f-d57550cc96cc">2010-03-08T21:43:00+00:00</IntlLangReviewDate>
    <TPFriendlyName xmlns="4873beb7-5857-4685-be1f-d57550cc96cc" xsi:nil="true"/>
    <IntlLangReview xmlns="4873beb7-5857-4685-be1f-d57550cc96cc" xsi:nil="true"/>
    <PolicheckWords xmlns="4873beb7-5857-4685-be1f-d57550cc96cc" xsi:nil="true"/>
    <SubmitterId xmlns="4873beb7-5857-4685-be1f-d57550cc96cc" xsi:nil="true"/>
    <AcquiredFrom xmlns="4873beb7-5857-4685-be1f-d57550cc96cc">Community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2010-03-08T21:27:27+00:00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754409</Value>
      <Value>1309359</Value>
    </PublishStatusLookup>
    <APAuthor xmlns="4873beb7-5857-4685-be1f-d57550cc96cc">
      <UserInfo>
        <DisplayName/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true</OutputCachingOn>
    <TemplateStatus xmlns="4873beb7-5857-4685-be1f-d57550cc96cc" xsi:nil="true"/>
    <IsSearchable xmlns="4873beb7-5857-4685-be1f-d57550cc96cc">true</IsSearchable>
    <ContentItem xmlns="4873beb7-5857-4685-be1f-d57550cc96cc" xsi:nil="true"/>
    <HandoffToMSDN xmlns="4873beb7-5857-4685-be1f-d57550cc96cc">2010-03-08T21:43:00+00:00</HandoffToMSDN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>2010-03-08T21:43:00+00:00</LastModifiedDateTime>
    <LastPublishResultLookup xmlns="4873beb7-5857-4685-be1f-d57550cc96cc" xsi:nil="true"/>
    <LegacyData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>2010-03-08T21:43:00+00:00</PlannedPubDate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TPLaunchHelpLinkType xmlns="4873beb7-5857-4685-be1f-d57550cc96cc">Template</TPLaunchHelpLinkType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Provider xmlns="4873beb7-5857-4685-be1f-d57550cc96cc" xsi:nil="true"/>
    <UACurrentWords xmlns="4873beb7-5857-4685-be1f-d57550cc96cc" xsi:nil="true"/>
    <AssetId xmlns="4873beb7-5857-4685-be1f-d57550cc96cc">TP101840834</AssetId>
    <TPClientViewer xmlns="4873beb7-5857-4685-be1f-d57550cc96cc" xsi:nil="true"/>
    <DSATActionTaken xmlns="4873beb7-5857-4685-be1f-d57550cc96cc">Best Bets</DSATActionTaken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 xsi:nil="true"/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21529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504380EC-9838-439F-BC47-CD684B9360BA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4873beb7-5857-4685-be1f-d57550cc96cc"/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7FEDC7-A4BE-4254-8B87-F98FC3A8F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2CA1E33-8634-43A9-AC13-5BAE1472A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</dc:creator>
  <cp:lastModifiedBy>harold wall</cp:lastModifiedBy>
  <cp:revision>2</cp:revision>
  <cp:lastPrinted>2019-01-16T19:12:00Z</cp:lastPrinted>
  <dcterms:created xsi:type="dcterms:W3CDTF">2019-02-25T11:20:00Z</dcterms:created>
  <dcterms:modified xsi:type="dcterms:W3CDTF">2019-02-25T11:20:00Z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