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497"/>
        <w:gridCol w:w="4820"/>
        <w:gridCol w:w="718"/>
        <w:gridCol w:w="3900"/>
      </w:tblGrid>
      <w:tr w:rsidR="00A26D8E" w14:paraId="3CAB01C8" w14:textId="77777777" w:rsidTr="005E2848">
        <w:trPr>
          <w:trHeight w:hRule="exact" w:val="10800"/>
        </w:trPr>
        <w:tc>
          <w:tcPr>
            <w:tcW w:w="37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A26D8E" w14:paraId="21CDC3FA" w14:textId="77777777" w:rsidTr="000979E8">
              <w:trPr>
                <w:trHeight w:hRule="exact" w:val="10206"/>
              </w:trPr>
              <w:tc>
                <w:tcPr>
                  <w:tcW w:w="5000" w:type="pct"/>
                  <w:shd w:val="clear" w:color="auto" w:fill="74CBC8" w:themeFill="accent1"/>
                </w:tcPr>
                <w:p w14:paraId="1E754B4A" w14:textId="1AE1FBD8" w:rsidR="00E355D8" w:rsidRDefault="00E355D8" w:rsidP="00E355D8">
                  <w:pPr>
                    <w:pStyle w:val="BlockHeading"/>
                  </w:pPr>
                  <w:r>
                    <w:t>Your</w:t>
                  </w:r>
                  <w:r w:rsidR="004828F1">
                    <w:t xml:space="preserve"> affordable </w:t>
                  </w:r>
                  <w:r>
                    <w:t>neighborhood</w:t>
                  </w:r>
                  <w:r w:rsidR="00040277">
                    <w:t xml:space="preserve"> Y</w:t>
                  </w:r>
                  <w:r>
                    <w:t xml:space="preserve">oga &amp; </w:t>
                  </w:r>
                  <w:r w:rsidR="00040277">
                    <w:t>Pilates</w:t>
                  </w:r>
                  <w:r>
                    <w:t xml:space="preserve"> studio</w:t>
                  </w:r>
                </w:p>
                <w:p w14:paraId="14D6198C" w14:textId="77777777" w:rsidR="00E355D8" w:rsidRDefault="00E355D8" w:rsidP="00E355D8">
                  <w:pPr>
                    <w:pStyle w:val="BlockHeading"/>
                  </w:pPr>
                </w:p>
                <w:p w14:paraId="749EC428" w14:textId="77777777" w:rsidR="00A26D8E" w:rsidRDefault="00040277" w:rsidP="00E355D8">
                  <w:pPr>
                    <w:pStyle w:val="BlockHeading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</w:t>
                  </w:r>
                  <w:r w:rsidR="00EC2D26">
                    <w:rPr>
                      <w:sz w:val="22"/>
                    </w:rPr>
                    <w:t xml:space="preserve">Enjoy </w:t>
                  </w:r>
                  <w:r w:rsidRPr="00A817B9">
                    <w:rPr>
                      <w:b/>
                      <w:color w:val="000000" w:themeColor="text1"/>
                      <w:sz w:val="22"/>
                    </w:rPr>
                    <w:t>Y</w:t>
                  </w:r>
                  <w:r w:rsidR="00E355D8" w:rsidRPr="00A817B9">
                    <w:rPr>
                      <w:b/>
                      <w:color w:val="000000" w:themeColor="text1"/>
                      <w:sz w:val="22"/>
                    </w:rPr>
                    <w:t xml:space="preserve">oga and </w:t>
                  </w:r>
                  <w:r w:rsidRPr="00A817B9">
                    <w:rPr>
                      <w:b/>
                      <w:color w:val="000000" w:themeColor="text1"/>
                      <w:sz w:val="22"/>
                    </w:rPr>
                    <w:t>Pilates</w:t>
                  </w:r>
                  <w:r w:rsidR="00E355D8" w:rsidRPr="00A817B9">
                    <w:rPr>
                      <w:color w:val="000000" w:themeColor="text1"/>
                      <w:sz w:val="22"/>
                    </w:rPr>
                    <w:t xml:space="preserve"> </w:t>
                  </w:r>
                  <w:r w:rsidR="00B846B1">
                    <w:rPr>
                      <w:sz w:val="22"/>
                    </w:rPr>
                    <w:t xml:space="preserve">in a retreat setting located on a </w:t>
                  </w:r>
                  <w:r w:rsidR="00A817B9">
                    <w:rPr>
                      <w:sz w:val="22"/>
                    </w:rPr>
                    <w:t>Picturesque B</w:t>
                  </w:r>
                  <w:r w:rsidR="00B846B1">
                    <w:rPr>
                      <w:sz w:val="22"/>
                    </w:rPr>
                    <w:t>lueberry farm</w:t>
                  </w:r>
                  <w:r w:rsidR="00E971DC">
                    <w:rPr>
                      <w:sz w:val="22"/>
                    </w:rPr>
                    <w:t xml:space="preserve"> in </w:t>
                  </w:r>
                  <w:proofErr w:type="spellStart"/>
                  <w:r w:rsidR="00E971DC">
                    <w:rPr>
                      <w:sz w:val="22"/>
                    </w:rPr>
                    <w:t>Saanichton</w:t>
                  </w:r>
                  <w:proofErr w:type="spellEnd"/>
                  <w:r w:rsidR="00E971DC">
                    <w:rPr>
                      <w:sz w:val="22"/>
                    </w:rPr>
                    <w:t xml:space="preserve">. </w:t>
                  </w:r>
                  <w:r w:rsidR="00B846B1">
                    <w:rPr>
                      <w:sz w:val="22"/>
                    </w:rPr>
                    <w:t xml:space="preserve"> </w:t>
                  </w:r>
                </w:p>
                <w:p w14:paraId="09D82A7F" w14:textId="77777777" w:rsidR="00E355D8" w:rsidRDefault="00E355D8" w:rsidP="00E355D8">
                  <w:pPr>
                    <w:pStyle w:val="BlockHeading"/>
                  </w:pPr>
                </w:p>
                <w:p w14:paraId="44E2F645" w14:textId="2D7EA551" w:rsidR="00EC2D26" w:rsidRDefault="00040277" w:rsidP="00EC2D26">
                  <w:pPr>
                    <w:pStyle w:val="BlockHeading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</w:t>
                  </w:r>
                  <w:r w:rsidR="00883585">
                    <w:rPr>
                      <w:sz w:val="22"/>
                    </w:rPr>
                    <w:t>Please see the back for the</w:t>
                  </w:r>
                  <w:r w:rsidR="00A817B9">
                    <w:rPr>
                      <w:sz w:val="22"/>
                    </w:rPr>
                    <w:t xml:space="preserve"> </w:t>
                  </w:r>
                  <w:r w:rsidR="004828F1">
                    <w:rPr>
                      <w:b/>
                      <w:color w:val="000000" w:themeColor="text1"/>
                      <w:sz w:val="22"/>
                    </w:rPr>
                    <w:t xml:space="preserve">WINTER </w:t>
                  </w:r>
                  <w:r w:rsidR="00EC2D26">
                    <w:rPr>
                      <w:b/>
                      <w:color w:val="000000" w:themeColor="text1"/>
                      <w:sz w:val="22"/>
                    </w:rPr>
                    <w:t>Schedule.</w:t>
                  </w:r>
                  <w:r w:rsidR="00883585">
                    <w:rPr>
                      <w:sz w:val="22"/>
                    </w:rPr>
                    <w:t xml:space="preserve"> </w:t>
                  </w:r>
                  <w:r w:rsidR="00D120DC">
                    <w:rPr>
                      <w:sz w:val="22"/>
                    </w:rPr>
                    <w:t>Give yourself an extra 15 mins</w:t>
                  </w:r>
                  <w:r w:rsidR="00EC2D26">
                    <w:rPr>
                      <w:sz w:val="22"/>
                    </w:rPr>
                    <w:t xml:space="preserve"> for registration</w:t>
                  </w:r>
                  <w:r w:rsidR="00ED3039">
                    <w:rPr>
                      <w:sz w:val="22"/>
                    </w:rPr>
                    <w:t xml:space="preserve"> if this</w:t>
                  </w:r>
                  <w:r w:rsidR="00EC2D26">
                    <w:rPr>
                      <w:sz w:val="22"/>
                    </w:rPr>
                    <w:t xml:space="preserve"> is your first visit to the studio.</w:t>
                  </w:r>
                </w:p>
                <w:p w14:paraId="520E8E61" w14:textId="77777777" w:rsidR="00EC2D26" w:rsidRDefault="00EC2D26" w:rsidP="00EC2D26">
                  <w:pPr>
                    <w:pStyle w:val="BlockHeading"/>
                    <w:rPr>
                      <w:sz w:val="22"/>
                    </w:rPr>
                  </w:pPr>
                </w:p>
                <w:p w14:paraId="13790CDD" w14:textId="77777777" w:rsidR="007C1113" w:rsidRDefault="00BB4182" w:rsidP="00EC2D26">
                  <w:pPr>
                    <w:pStyle w:val="BlockHeading"/>
                    <w:rPr>
                      <w:b/>
                      <w:color w:val="auto"/>
                      <w:sz w:val="22"/>
                    </w:rPr>
                  </w:pPr>
                  <w:r>
                    <w:rPr>
                      <w:b/>
                      <w:color w:val="auto"/>
                      <w:sz w:val="22"/>
                    </w:rPr>
                    <w:t>NEW:</w:t>
                  </w:r>
                </w:p>
                <w:p w14:paraId="25EF23CC" w14:textId="0A94E6C1" w:rsidR="00EC2D26" w:rsidRPr="00620E6B" w:rsidRDefault="00501EA2" w:rsidP="00EC2D26">
                  <w:pPr>
                    <w:pStyle w:val="BlockHeading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Barre and Aerial Yoga</w:t>
                  </w:r>
                </w:p>
                <w:p w14:paraId="623D14B6" w14:textId="77777777" w:rsidR="00EC2D26" w:rsidRDefault="00EC2D26" w:rsidP="00EC2D26">
                  <w:pPr>
                    <w:pStyle w:val="BlockHeading"/>
                    <w:rPr>
                      <w:sz w:val="22"/>
                    </w:rPr>
                  </w:pPr>
                </w:p>
                <w:p w14:paraId="14ACCD72" w14:textId="48365B1B" w:rsidR="00EC2D26" w:rsidRPr="004828F1" w:rsidRDefault="00EC2D26" w:rsidP="004828F1">
                  <w:pPr>
                    <w:pStyle w:val="BlockHeading"/>
                    <w:ind w:left="0"/>
                    <w:rPr>
                      <w:b/>
                      <w:color w:val="auto"/>
                      <w:sz w:val="22"/>
                    </w:rPr>
                  </w:pPr>
                </w:p>
                <w:p w14:paraId="44523BD2" w14:textId="77777777" w:rsidR="00E355D8" w:rsidRPr="00E355D8" w:rsidRDefault="00ED3039" w:rsidP="00EC2D26">
                  <w:pPr>
                    <w:pStyle w:val="BlockHeading"/>
                    <w:rPr>
                      <w:sz w:val="22"/>
                    </w:rPr>
                  </w:pPr>
                  <w:r>
                    <w:rPr>
                      <w:sz w:val="22"/>
                    </w:rPr>
                    <w:t>Please v</w:t>
                  </w:r>
                  <w:r w:rsidR="00883585">
                    <w:rPr>
                      <w:sz w:val="22"/>
                    </w:rPr>
                    <w:t xml:space="preserve">isit our website for more details!  </w:t>
                  </w:r>
                </w:p>
              </w:tc>
            </w:tr>
            <w:tr w:rsidR="00A26D8E" w14:paraId="630944A1" w14:textId="77777777">
              <w:trPr>
                <w:trHeight w:hRule="exact" w:val="504"/>
              </w:trPr>
              <w:tc>
                <w:tcPr>
                  <w:tcW w:w="5000" w:type="pct"/>
                  <w:shd w:val="clear" w:color="auto" w:fill="74CBC8" w:themeFill="accent1"/>
                </w:tcPr>
                <w:p w14:paraId="6DE41BBE" w14:textId="77777777" w:rsidR="00A26D8E" w:rsidRDefault="00A26D8E"/>
              </w:tc>
            </w:tr>
            <w:tr w:rsidR="00A26D8E" w14:paraId="4A861988" w14:textId="77777777">
              <w:trPr>
                <w:trHeight w:hRule="exact" w:val="216"/>
              </w:trPr>
              <w:tc>
                <w:tcPr>
                  <w:tcW w:w="5000" w:type="pct"/>
                </w:tcPr>
                <w:p w14:paraId="759AB106" w14:textId="77777777" w:rsidR="00A26D8E" w:rsidRDefault="00A26D8E"/>
              </w:tc>
            </w:tr>
            <w:tr w:rsidR="00A26D8E" w14:paraId="10614A49" w14:textId="77777777">
              <w:trPr>
                <w:trHeight w:hRule="exact" w:val="216"/>
              </w:trPr>
              <w:tc>
                <w:tcPr>
                  <w:tcW w:w="5000" w:type="pct"/>
                  <w:shd w:val="clear" w:color="auto" w:fill="74CBC8" w:themeFill="accent1"/>
                </w:tcPr>
                <w:p w14:paraId="158E550B" w14:textId="77777777" w:rsidR="00A26D8E" w:rsidRDefault="00A26D8E"/>
              </w:tc>
            </w:tr>
          </w:tbl>
          <w:p w14:paraId="7F6B8A56" w14:textId="77777777" w:rsidR="00A26D8E" w:rsidRDefault="00A26D8E"/>
        </w:tc>
        <w:tc>
          <w:tcPr>
            <w:tcW w:w="724" w:type="dxa"/>
          </w:tcPr>
          <w:p w14:paraId="5BA711CE" w14:textId="77777777" w:rsidR="00A26D8E" w:rsidRDefault="00A26D8E"/>
        </w:tc>
        <w:tc>
          <w:tcPr>
            <w:tcW w:w="497" w:type="dxa"/>
          </w:tcPr>
          <w:p w14:paraId="336302C0" w14:textId="77777777" w:rsidR="00A26D8E" w:rsidRDefault="00A26D8E"/>
        </w:tc>
        <w:tc>
          <w:tcPr>
            <w:tcW w:w="482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20"/>
            </w:tblGrid>
            <w:tr w:rsidR="00A26D8E" w14:paraId="0610E297" w14:textId="77777777" w:rsidTr="00E971DC">
              <w:trPr>
                <w:cantSplit/>
                <w:trHeight w:hRule="exact" w:val="6480"/>
              </w:trPr>
              <w:tc>
                <w:tcPr>
                  <w:tcW w:w="5000" w:type="pct"/>
                </w:tcPr>
                <w:p w14:paraId="786D3D57" w14:textId="21C0A967" w:rsidR="005C041F" w:rsidRPr="008C7F28" w:rsidRDefault="00F20686" w:rsidP="00E971DC">
                  <w:pPr>
                    <w:pStyle w:val="Recipient"/>
                    <w:jc w:val="center"/>
                    <w:rPr>
                      <w:rFonts w:asciiTheme="majorHAnsi" w:hAnsiTheme="majorHAnsi"/>
                      <w:b/>
                      <w:color w:val="2B7471" w:themeColor="accent1" w:themeShade="80"/>
                    </w:rPr>
                  </w:pPr>
                  <w:r>
                    <w:rPr>
                      <w:rFonts w:asciiTheme="majorHAnsi" w:hAnsiTheme="majorHAnsi"/>
                      <w:b/>
                      <w:color w:val="2B7471" w:themeColor="accent1" w:themeShade="80"/>
                      <w:sz w:val="24"/>
                    </w:rPr>
                    <w:t>F</w:t>
                  </w:r>
                  <w:r w:rsidR="00AF03C1">
                    <w:rPr>
                      <w:rFonts w:asciiTheme="majorHAnsi" w:hAnsiTheme="majorHAnsi"/>
                      <w:b/>
                      <w:color w:val="2B7471" w:themeColor="accent1" w:themeShade="80"/>
                      <w:sz w:val="24"/>
                    </w:rPr>
                    <w:t>ALL</w:t>
                  </w:r>
                  <w:r w:rsidR="00FC551A">
                    <w:rPr>
                      <w:rFonts w:asciiTheme="majorHAnsi" w:hAnsiTheme="majorHAnsi"/>
                      <w:b/>
                      <w:color w:val="2B7471" w:themeColor="accent1" w:themeShade="80"/>
                      <w:sz w:val="24"/>
                    </w:rPr>
                    <w:t xml:space="preserve"> </w:t>
                  </w:r>
                  <w:r w:rsidR="00883585" w:rsidRPr="008C7F28">
                    <w:rPr>
                      <w:rFonts w:asciiTheme="majorHAnsi" w:hAnsiTheme="majorHAnsi"/>
                      <w:b/>
                      <w:color w:val="2B7471" w:themeColor="accent1" w:themeShade="80"/>
                      <w:sz w:val="24"/>
                    </w:rPr>
                    <w:t>CLASS SCHEDULE</w:t>
                  </w:r>
                </w:p>
                <w:p w14:paraId="11D71849" w14:textId="77777777" w:rsidR="005C041F" w:rsidRPr="008C7F28" w:rsidRDefault="005C041F" w:rsidP="005C041F">
                  <w:pPr>
                    <w:pStyle w:val="Recipient"/>
                    <w:rPr>
                      <w:b/>
                      <w:color w:val="2B7471" w:themeColor="accent1" w:themeShade="80"/>
                    </w:rPr>
                  </w:pPr>
                </w:p>
                <w:p w14:paraId="03CB6EBB" w14:textId="77777777" w:rsidR="00E971DC" w:rsidRPr="00883585" w:rsidRDefault="00E971DC" w:rsidP="005C041F">
                  <w:pPr>
                    <w:pStyle w:val="Recipient"/>
                    <w:rPr>
                      <w:b/>
                    </w:rPr>
                  </w:pPr>
                </w:p>
                <w:p w14:paraId="35671D0A" w14:textId="1587D2E2" w:rsidR="00594180" w:rsidRDefault="00A817B9" w:rsidP="005C041F">
                  <w:pPr>
                    <w:pStyle w:val="Recipient"/>
                    <w:rPr>
                      <w:b/>
                      <w:color w:val="auto"/>
                    </w:rPr>
                  </w:pPr>
                  <w:r w:rsidRPr="00F86AB1">
                    <w:rPr>
                      <w:b/>
                    </w:rPr>
                    <w:t>Monday</w:t>
                  </w:r>
                  <w:r w:rsidR="007C1113">
                    <w:rPr>
                      <w:b/>
                    </w:rPr>
                    <w:t xml:space="preserve">  </w:t>
                  </w:r>
                  <w:r>
                    <w:t xml:space="preserve"> </w:t>
                  </w:r>
                  <w:r w:rsidR="00A00BB4">
                    <w:t xml:space="preserve">  </w:t>
                  </w:r>
                  <w:r w:rsidR="004A0861">
                    <w:t xml:space="preserve"> </w:t>
                  </w:r>
                  <w:r w:rsidR="005C3ED0">
                    <w:t xml:space="preserve"> </w:t>
                  </w:r>
                  <w:r w:rsidR="003B4B7C">
                    <w:t xml:space="preserve"> </w:t>
                  </w:r>
                  <w:r w:rsidR="003B4B7C">
                    <w:rPr>
                      <w:b/>
                      <w:bCs/>
                    </w:rPr>
                    <w:t>Pilates Barre 5:30-6:30</w:t>
                  </w:r>
                  <w:r w:rsidR="008C666D" w:rsidRPr="005C3ED0">
                    <w:rPr>
                      <w:b/>
                      <w:color w:val="auto"/>
                    </w:rPr>
                    <w:t xml:space="preserve">  </w:t>
                  </w:r>
                </w:p>
                <w:p w14:paraId="6BD05521" w14:textId="6EB172AB" w:rsidR="00F86AB1" w:rsidRDefault="00594180" w:rsidP="005C041F">
                  <w:pPr>
                    <w:pStyle w:val="Recipient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 xml:space="preserve">                     </w:t>
                  </w:r>
                  <w:r w:rsidR="003B4B7C">
                    <w:rPr>
                      <w:b/>
                      <w:color w:val="auto"/>
                    </w:rPr>
                    <w:t>Flow 6:35</w:t>
                  </w:r>
                  <w:r>
                    <w:rPr>
                      <w:b/>
                      <w:color w:val="auto"/>
                    </w:rPr>
                    <w:t>-</w:t>
                  </w:r>
                  <w:r w:rsidR="003B4B7C">
                    <w:rPr>
                      <w:b/>
                      <w:color w:val="auto"/>
                    </w:rPr>
                    <w:t>7:35</w:t>
                  </w:r>
                  <w:r w:rsidR="008C666D" w:rsidRPr="005C3ED0">
                    <w:rPr>
                      <w:b/>
                      <w:color w:val="auto"/>
                    </w:rPr>
                    <w:t xml:space="preserve">   </w:t>
                  </w:r>
                </w:p>
                <w:p w14:paraId="1C613E10" w14:textId="77777777" w:rsidR="00594180" w:rsidRDefault="00594180" w:rsidP="005C041F">
                  <w:pPr>
                    <w:pStyle w:val="Recipient"/>
                    <w:rPr>
                      <w:color w:val="C00000"/>
                    </w:rPr>
                  </w:pPr>
                </w:p>
                <w:p w14:paraId="0ED1491A" w14:textId="6FA2903D" w:rsidR="00F86AB1" w:rsidRPr="00B6501E" w:rsidRDefault="00594180" w:rsidP="005C041F">
                  <w:pPr>
                    <w:pStyle w:val="Recipient"/>
                    <w:rPr>
                      <w:b/>
                      <w:color w:val="auto"/>
                    </w:rPr>
                  </w:pPr>
                  <w:r w:rsidRPr="00594180">
                    <w:rPr>
                      <w:b/>
                      <w:color w:val="auto"/>
                    </w:rPr>
                    <w:t>T</w:t>
                  </w:r>
                  <w:r w:rsidR="00F86AB1" w:rsidRPr="00594180">
                    <w:rPr>
                      <w:b/>
                      <w:color w:val="auto"/>
                    </w:rPr>
                    <w:t xml:space="preserve">uesday:    </w:t>
                  </w:r>
                  <w:r w:rsidR="00A00BB4" w:rsidRPr="00594180">
                    <w:rPr>
                      <w:b/>
                      <w:color w:val="auto"/>
                    </w:rPr>
                    <w:t xml:space="preserve"> </w:t>
                  </w:r>
                  <w:r w:rsidR="005C3ED0" w:rsidRPr="00594180">
                    <w:rPr>
                      <w:b/>
                      <w:color w:val="auto"/>
                    </w:rPr>
                    <w:t xml:space="preserve"> </w:t>
                  </w:r>
                  <w:r w:rsidR="00BB4182" w:rsidRPr="00594180">
                    <w:rPr>
                      <w:b/>
                      <w:color w:val="auto"/>
                    </w:rPr>
                    <w:t xml:space="preserve"> </w:t>
                  </w:r>
                  <w:r w:rsidR="003B4B7C">
                    <w:rPr>
                      <w:b/>
                      <w:color w:val="auto"/>
                    </w:rPr>
                    <w:t>Barre 101</w:t>
                  </w:r>
                  <w:r w:rsidR="00F86AB1" w:rsidRPr="00B6501E">
                    <w:rPr>
                      <w:b/>
                      <w:color w:val="auto"/>
                    </w:rPr>
                    <w:t xml:space="preserve"> </w:t>
                  </w:r>
                  <w:r w:rsidR="003B4B7C">
                    <w:rPr>
                      <w:b/>
                      <w:color w:val="auto"/>
                    </w:rPr>
                    <w:t>noon</w:t>
                  </w:r>
                </w:p>
                <w:p w14:paraId="0DEE3168" w14:textId="0218BAAC" w:rsidR="00F86AB1" w:rsidRPr="00BB4182" w:rsidRDefault="00F86AB1" w:rsidP="005C041F">
                  <w:pPr>
                    <w:pStyle w:val="Recipient"/>
                    <w:rPr>
                      <w:b/>
                      <w:color w:val="auto"/>
                      <w:lang w:val="en-CA"/>
                    </w:rPr>
                  </w:pPr>
                  <w:r w:rsidRPr="00B6501E">
                    <w:rPr>
                      <w:b/>
                      <w:color w:val="auto"/>
                    </w:rPr>
                    <w:t xml:space="preserve">                 </w:t>
                  </w:r>
                  <w:r w:rsidR="00A00BB4" w:rsidRPr="00B6501E">
                    <w:rPr>
                      <w:b/>
                      <w:color w:val="auto"/>
                    </w:rPr>
                    <w:t xml:space="preserve"> </w:t>
                  </w:r>
                  <w:r w:rsidR="005E2848" w:rsidRPr="00B6501E">
                    <w:rPr>
                      <w:b/>
                      <w:color w:val="auto"/>
                    </w:rPr>
                    <w:t xml:space="preserve"> </w:t>
                  </w:r>
                  <w:r w:rsidR="00A00BB4" w:rsidRPr="00B6501E">
                    <w:rPr>
                      <w:b/>
                      <w:color w:val="auto"/>
                    </w:rPr>
                    <w:t xml:space="preserve"> </w:t>
                  </w:r>
                  <w:r w:rsidR="005C3ED0">
                    <w:rPr>
                      <w:b/>
                      <w:color w:val="auto"/>
                    </w:rPr>
                    <w:t xml:space="preserve"> </w:t>
                  </w:r>
                  <w:r w:rsidR="00BB4182">
                    <w:rPr>
                      <w:b/>
                      <w:color w:val="auto"/>
                    </w:rPr>
                    <w:t xml:space="preserve"> </w:t>
                  </w:r>
                  <w:r w:rsidR="00B01A15">
                    <w:rPr>
                      <w:b/>
                      <w:color w:val="auto"/>
                    </w:rPr>
                    <w:t xml:space="preserve">Yin/Iyengar </w:t>
                  </w:r>
                  <w:r w:rsidR="00BB4182">
                    <w:rPr>
                      <w:b/>
                      <w:color w:val="auto"/>
                      <w:lang w:val="en-CA"/>
                    </w:rPr>
                    <w:t>@</w:t>
                  </w:r>
                  <w:r w:rsidR="00B01A15">
                    <w:rPr>
                      <w:b/>
                      <w:color w:val="auto"/>
                      <w:lang w:val="en-CA"/>
                    </w:rPr>
                    <w:t>6:3</w:t>
                  </w:r>
                  <w:r w:rsidR="003B4B7C">
                    <w:rPr>
                      <w:b/>
                      <w:color w:val="auto"/>
                      <w:lang w:val="en-CA"/>
                    </w:rPr>
                    <w:t>0-7:30</w:t>
                  </w:r>
                </w:p>
                <w:p w14:paraId="05EA16C9" w14:textId="77777777" w:rsidR="00E971DC" w:rsidRDefault="00E971DC" w:rsidP="005C041F">
                  <w:pPr>
                    <w:pStyle w:val="Recipient"/>
                  </w:pPr>
                </w:p>
                <w:p w14:paraId="01341F6D" w14:textId="3AEDE798" w:rsidR="00594180" w:rsidRDefault="00E971DC" w:rsidP="005C041F">
                  <w:pPr>
                    <w:pStyle w:val="Recipient"/>
                    <w:rPr>
                      <w:b/>
                      <w:color w:val="auto"/>
                    </w:rPr>
                  </w:pPr>
                  <w:r w:rsidRPr="005E2848">
                    <w:rPr>
                      <w:b/>
                    </w:rPr>
                    <w:t>Wednesday</w:t>
                  </w:r>
                  <w:r w:rsidR="00A00BB4">
                    <w:t xml:space="preserve">: </w:t>
                  </w:r>
                  <w:r w:rsidR="003B4B7C">
                    <w:rPr>
                      <w:b/>
                      <w:color w:val="auto"/>
                    </w:rPr>
                    <w:t xml:space="preserve">  Barre and Band 12:30</w:t>
                  </w:r>
                </w:p>
                <w:p w14:paraId="0078D2BF" w14:textId="26CB7974" w:rsidR="00E971DC" w:rsidRPr="00764024" w:rsidRDefault="00594180" w:rsidP="005C041F">
                  <w:pPr>
                    <w:pStyle w:val="Recipient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 xml:space="preserve">                     </w:t>
                  </w:r>
                  <w:r w:rsidR="003B4B7C">
                    <w:rPr>
                      <w:b/>
                      <w:color w:val="auto"/>
                    </w:rPr>
                    <w:t xml:space="preserve">  Strong Hatha 6:30</w:t>
                  </w:r>
                  <w:r w:rsidR="00764024" w:rsidRPr="00764024">
                    <w:rPr>
                      <w:b/>
                      <w:color w:val="auto"/>
                    </w:rPr>
                    <w:t xml:space="preserve">        </w:t>
                  </w:r>
                </w:p>
                <w:p w14:paraId="3639A5EE" w14:textId="77777777" w:rsidR="00F86AB1" w:rsidRDefault="00F86AB1" w:rsidP="005C041F">
                  <w:pPr>
                    <w:pStyle w:val="Recipient"/>
                  </w:pPr>
                </w:p>
                <w:p w14:paraId="5C9F6C4F" w14:textId="1D18CD39" w:rsidR="00F86AB1" w:rsidRPr="00B6501E" w:rsidRDefault="00F86AB1" w:rsidP="00F86AB1">
                  <w:pPr>
                    <w:pStyle w:val="Recipient"/>
                    <w:rPr>
                      <w:b/>
                      <w:color w:val="auto"/>
                    </w:rPr>
                  </w:pPr>
                  <w:r w:rsidRPr="005E2848">
                    <w:rPr>
                      <w:b/>
                    </w:rPr>
                    <w:t>Thursday</w:t>
                  </w:r>
                  <w:r w:rsidRPr="00B6501E">
                    <w:rPr>
                      <w:b/>
                      <w:color w:val="auto"/>
                    </w:rPr>
                    <w:t>:</w:t>
                  </w:r>
                  <w:r w:rsidRPr="00B6501E">
                    <w:rPr>
                      <w:color w:val="auto"/>
                    </w:rPr>
                    <w:t xml:space="preserve">   </w:t>
                  </w:r>
                  <w:r w:rsidR="00A00BB4" w:rsidRPr="00B6501E">
                    <w:rPr>
                      <w:color w:val="auto"/>
                    </w:rPr>
                    <w:t xml:space="preserve">  </w:t>
                  </w:r>
                  <w:r w:rsidR="00AF03C1">
                    <w:rPr>
                      <w:color w:val="auto"/>
                    </w:rPr>
                    <w:t xml:space="preserve">  </w:t>
                  </w:r>
                  <w:r w:rsidRPr="00B6501E">
                    <w:rPr>
                      <w:b/>
                      <w:color w:val="auto"/>
                    </w:rPr>
                    <w:t xml:space="preserve">Pilates </w:t>
                  </w:r>
                  <w:r w:rsidR="00B01A15">
                    <w:rPr>
                      <w:b/>
                      <w:color w:val="auto"/>
                    </w:rPr>
                    <w:t>5:30-6:30</w:t>
                  </w:r>
                  <w:r w:rsidR="00EB3F70">
                    <w:rPr>
                      <w:b/>
                      <w:color w:val="auto"/>
                    </w:rPr>
                    <w:t>pm</w:t>
                  </w:r>
                </w:p>
                <w:p w14:paraId="59612BDE" w14:textId="33FF55AE" w:rsidR="00B01A15" w:rsidRDefault="00F86AB1" w:rsidP="00F86AB1">
                  <w:pPr>
                    <w:pStyle w:val="Recipient"/>
                    <w:rPr>
                      <w:b/>
                      <w:color w:val="auto"/>
                    </w:rPr>
                  </w:pPr>
                  <w:r w:rsidRPr="00B6501E">
                    <w:rPr>
                      <w:b/>
                      <w:color w:val="auto"/>
                    </w:rPr>
                    <w:t xml:space="preserve">                  </w:t>
                  </w:r>
                  <w:r w:rsidR="005E2848" w:rsidRPr="00B6501E">
                    <w:rPr>
                      <w:b/>
                      <w:color w:val="auto"/>
                    </w:rPr>
                    <w:t xml:space="preserve"> </w:t>
                  </w:r>
                  <w:r w:rsidR="00A00BB4" w:rsidRPr="00B6501E">
                    <w:rPr>
                      <w:b/>
                      <w:color w:val="auto"/>
                    </w:rPr>
                    <w:t xml:space="preserve">  </w:t>
                  </w:r>
                  <w:r w:rsidR="00BB4182">
                    <w:rPr>
                      <w:b/>
                      <w:color w:val="auto"/>
                    </w:rPr>
                    <w:t xml:space="preserve"> </w:t>
                  </w:r>
                  <w:r w:rsidR="00AF03C1">
                    <w:rPr>
                      <w:b/>
                      <w:color w:val="auto"/>
                    </w:rPr>
                    <w:t xml:space="preserve">  </w:t>
                  </w:r>
                  <w:r w:rsidR="00BB4182">
                    <w:rPr>
                      <w:b/>
                      <w:color w:val="auto"/>
                    </w:rPr>
                    <w:t xml:space="preserve">Hatha and Yoga </w:t>
                  </w:r>
                  <w:proofErr w:type="spellStart"/>
                  <w:r w:rsidR="00BB4182">
                    <w:rPr>
                      <w:b/>
                      <w:color w:val="auto"/>
                    </w:rPr>
                    <w:t>Nidra</w:t>
                  </w:r>
                  <w:proofErr w:type="spellEnd"/>
                  <w:r w:rsidR="00B01A15">
                    <w:rPr>
                      <w:b/>
                      <w:color w:val="auto"/>
                    </w:rPr>
                    <w:t xml:space="preserve"> 6:35</w:t>
                  </w:r>
                  <w:r w:rsidR="00EB3F70">
                    <w:rPr>
                      <w:b/>
                      <w:color w:val="auto"/>
                    </w:rPr>
                    <w:t>pm</w:t>
                  </w:r>
                </w:p>
                <w:p w14:paraId="6CEDC0E6" w14:textId="77777777" w:rsidR="00594180" w:rsidRDefault="00594180" w:rsidP="00F86AB1">
                  <w:pPr>
                    <w:pStyle w:val="Recipient"/>
                    <w:rPr>
                      <w:b/>
                      <w:color w:val="auto"/>
                    </w:rPr>
                  </w:pPr>
                </w:p>
                <w:p w14:paraId="3DA5CBE9" w14:textId="77777777" w:rsidR="00E971DC" w:rsidRDefault="00594180" w:rsidP="00594180">
                  <w:pPr>
                    <w:pStyle w:val="Recipient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Friday:           Hatha 9:30-10:30</w:t>
                  </w:r>
                </w:p>
                <w:p w14:paraId="27FBE870" w14:textId="1E322AC7" w:rsidR="00AF03C1" w:rsidRDefault="00AF03C1" w:rsidP="00594180">
                  <w:pPr>
                    <w:pStyle w:val="Recipient"/>
                  </w:pPr>
                  <w:r>
                    <w:rPr>
                      <w:b/>
                      <w:color w:val="auto"/>
                    </w:rPr>
                    <w:t xml:space="preserve">                       Pilates Barre 101 noon</w:t>
                  </w:r>
                </w:p>
              </w:tc>
            </w:tr>
            <w:tr w:rsidR="00A26D8E" w14:paraId="4DFBE385" w14:textId="77777777" w:rsidTr="00E971DC">
              <w:trPr>
                <w:cantSplit/>
                <w:trHeight w:hRule="exact" w:val="4320"/>
              </w:trPr>
              <w:tc>
                <w:tcPr>
                  <w:tcW w:w="5000" w:type="pct"/>
                </w:tcPr>
                <w:p w14:paraId="2EF8F5FE" w14:textId="39E8E44A" w:rsidR="00594180" w:rsidRPr="00594180" w:rsidRDefault="005E2848" w:rsidP="00E971DC">
                  <w:pPr>
                    <w:pStyle w:val="ReturnAddress"/>
                    <w:rPr>
                      <w:b/>
                      <w:color w:val="auto"/>
                    </w:rPr>
                  </w:pPr>
                  <w:r w:rsidRPr="00594180">
                    <w:rPr>
                      <w:b/>
                      <w:color w:val="auto"/>
                    </w:rPr>
                    <w:t xml:space="preserve"> </w:t>
                  </w:r>
                  <w:r w:rsidR="00594180" w:rsidRPr="00594180">
                    <w:rPr>
                      <w:b/>
                      <w:color w:val="auto"/>
                    </w:rPr>
                    <w:t xml:space="preserve">                     </w:t>
                  </w:r>
                  <w:r w:rsidR="00594180">
                    <w:rPr>
                      <w:b/>
                      <w:color w:val="auto"/>
                    </w:rPr>
                    <w:t xml:space="preserve">                                   </w:t>
                  </w:r>
                </w:p>
                <w:p w14:paraId="0AD38377" w14:textId="77777777" w:rsidR="00F86AB1" w:rsidRDefault="00F86AB1" w:rsidP="00E971DC">
                  <w:pPr>
                    <w:pStyle w:val="ReturnAddress"/>
                  </w:pPr>
                </w:p>
                <w:p w14:paraId="6046EACC" w14:textId="7BF746A2" w:rsidR="005E2848" w:rsidRPr="00AF03C1" w:rsidRDefault="003B4B7C" w:rsidP="00E971DC">
                  <w:pPr>
                    <w:pStyle w:val="ReturnAddress"/>
                    <w:rPr>
                      <w:b/>
                      <w:color w:val="DA2F4A" w:themeColor="accent6" w:themeShade="BF"/>
                    </w:rPr>
                  </w:pPr>
                  <w:r>
                    <w:rPr>
                      <w:b/>
                      <w:noProof/>
                      <w:color w:val="auto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9504" behindDoc="0" locked="0" layoutInCell="1" allowOverlap="1" wp14:anchorId="235DB4AD" wp14:editId="3E0F59F6">
                            <wp:simplePos x="0" y="0"/>
                            <wp:positionH relativeFrom="column">
                              <wp:posOffset>1893167</wp:posOffset>
                            </wp:positionH>
                            <wp:positionV relativeFrom="paragraph">
                              <wp:posOffset>64391</wp:posOffset>
                            </wp:positionV>
                            <wp:extent cx="13320" cy="2520"/>
                            <wp:effectExtent l="38100" t="38100" r="44450" b="55245"/>
                            <wp:wrapNone/>
                            <wp:docPr id="6" name="Ink 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3320" cy="25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4ECAB7D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nk 6" o:spid="_x0000_s1026" type="#_x0000_t75" style="position:absolute;margin-left:148.35pt;margin-top:4.35pt;width:2.5pt;height: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">
                            <v:imagedata r:id="rId9" o:title="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color w:val="auto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8480" behindDoc="0" locked="0" layoutInCell="1" allowOverlap="1" wp14:anchorId="4BB1B115" wp14:editId="2C33B5EE">
                            <wp:simplePos x="0" y="0"/>
                            <wp:positionH relativeFrom="column">
                              <wp:posOffset>1822967</wp:posOffset>
                            </wp:positionH>
                            <wp:positionV relativeFrom="paragraph">
                              <wp:posOffset>130271</wp:posOffset>
                            </wp:positionV>
                            <wp:extent cx="6480" cy="9000"/>
                            <wp:effectExtent l="38100" t="38100" r="50800" b="48260"/>
                            <wp:wrapNone/>
                            <wp:docPr id="5" name="Ink 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480" cy="90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318FF04" id="Ink 5" o:spid="_x0000_s1026" type="#_x0000_t75" style="position:absolute;margin-left:142.85pt;margin-top:9.55pt;width:1.9pt;height: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"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color w:val="auto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7456" behindDoc="0" locked="0" layoutInCell="1" allowOverlap="1" wp14:anchorId="0D136DC3" wp14:editId="788C8856">
                            <wp:simplePos x="0" y="0"/>
                            <wp:positionH relativeFrom="column">
                              <wp:posOffset>2017367</wp:posOffset>
                            </wp:positionH>
                            <wp:positionV relativeFrom="paragraph">
                              <wp:posOffset>76991</wp:posOffset>
                            </wp:positionV>
                            <wp:extent cx="5400" cy="5400"/>
                            <wp:effectExtent l="38100" t="38100" r="52070" b="52070"/>
                            <wp:wrapNone/>
                            <wp:docPr id="4" name="Ink 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400" cy="54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D218584" id="Ink 4" o:spid="_x0000_s1026" type="#_x0000_t75" style="position:absolute;margin-left:158.15pt;margin-top:5.35pt;width:1.85pt;height: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">
                            <v:imagedata r:id="rId13" o:title=""/>
                          </v:shape>
                        </w:pict>
                      </mc:Fallback>
                    </mc:AlternateContent>
                  </w:r>
                  <w:r w:rsidR="00F86AB1" w:rsidRPr="00594180">
                    <w:rPr>
                      <w:b/>
                      <w:color w:val="auto"/>
                    </w:rPr>
                    <w:t>Satu</w:t>
                  </w:r>
                  <w:r w:rsidR="00801F7F" w:rsidRPr="00594180">
                    <w:rPr>
                      <w:b/>
                      <w:color w:val="auto"/>
                    </w:rPr>
                    <w:t>rday</w:t>
                  </w:r>
                  <w:r w:rsidR="00801F7F">
                    <w:t xml:space="preserve">   </w:t>
                  </w:r>
                  <w:r w:rsidR="00594180">
                    <w:t xml:space="preserve">    </w:t>
                  </w:r>
                  <w:r w:rsidR="00AF03C1">
                    <w:rPr>
                      <w:b/>
                      <w:color w:val="auto"/>
                    </w:rPr>
                    <w:t xml:space="preserve"> </w:t>
                  </w:r>
                  <w:r w:rsidR="00AF03C1">
                    <w:rPr>
                      <w:b/>
                      <w:color w:val="DA2F4A" w:themeColor="accent6" w:themeShade="BF"/>
                    </w:rPr>
                    <w:t>CLOSED</w:t>
                  </w:r>
                </w:p>
                <w:p w14:paraId="1BAA83FB" w14:textId="77777777" w:rsidR="005E2848" w:rsidRDefault="005E2848" w:rsidP="00E971DC">
                  <w:pPr>
                    <w:pStyle w:val="ReturnAddress"/>
                    <w:rPr>
                      <w:b/>
                      <w:color w:val="C00000"/>
                    </w:rPr>
                  </w:pPr>
                </w:p>
                <w:p w14:paraId="76AED447" w14:textId="3C9E4DB2" w:rsidR="00A779BA" w:rsidRDefault="005E2848" w:rsidP="000979E8">
                  <w:pPr>
                    <w:pStyle w:val="ReturnAddress"/>
                    <w:rPr>
                      <w:color w:val="auto"/>
                    </w:rPr>
                  </w:pPr>
                  <w:r w:rsidRPr="005E2848">
                    <w:rPr>
                      <w:b/>
                      <w:color w:val="auto"/>
                    </w:rPr>
                    <w:t xml:space="preserve">Sunday </w:t>
                  </w:r>
                  <w:r w:rsidR="000979E8">
                    <w:rPr>
                      <w:b/>
                      <w:color w:val="auto"/>
                    </w:rPr>
                    <w:t xml:space="preserve">      </w:t>
                  </w:r>
                  <w:r w:rsidR="000979E8" w:rsidRPr="000979E8">
                    <w:rPr>
                      <w:b/>
                      <w:color w:val="C00000"/>
                    </w:rPr>
                    <w:t xml:space="preserve"> </w:t>
                  </w:r>
                  <w:r w:rsidR="00AF03C1">
                    <w:rPr>
                      <w:b/>
                      <w:color w:val="C00000"/>
                    </w:rPr>
                    <w:t xml:space="preserve">    CLOSED</w:t>
                  </w:r>
                </w:p>
                <w:p w14:paraId="5FCFB552" w14:textId="77777777" w:rsidR="00B01A15" w:rsidRDefault="00B01A15" w:rsidP="000979E8">
                  <w:pPr>
                    <w:pStyle w:val="ReturnAddress"/>
                    <w:rPr>
                      <w:color w:val="auto"/>
                    </w:rPr>
                  </w:pPr>
                </w:p>
                <w:p w14:paraId="7795EEED" w14:textId="2E0CC218" w:rsidR="00B01A15" w:rsidRPr="00B01A15" w:rsidRDefault="00B01A15" w:rsidP="000979E8">
                  <w:pPr>
                    <w:pStyle w:val="ReturnAddress"/>
                    <w:rPr>
                      <w:b/>
                      <w:color w:val="auto"/>
                    </w:rPr>
                  </w:pPr>
                  <w:r w:rsidRPr="00B01A15">
                    <w:rPr>
                      <w:b/>
                      <w:color w:val="0070C0"/>
                    </w:rPr>
                    <w:t xml:space="preserve">PLEASE REGISTER FOR </w:t>
                  </w:r>
                  <w:r w:rsidR="00AF03C1">
                    <w:rPr>
                      <w:b/>
                      <w:color w:val="0070C0"/>
                    </w:rPr>
                    <w:t>AERIAL YOGA</w:t>
                  </w:r>
                  <w:r w:rsidRPr="00B01A15">
                    <w:rPr>
                      <w:b/>
                      <w:color w:val="0070C0"/>
                    </w:rPr>
                    <w:t xml:space="preserve"> BY TEXT TO 6043417407</w:t>
                  </w:r>
                  <w:r w:rsidR="00764024">
                    <w:rPr>
                      <w:b/>
                      <w:color w:val="0070C0"/>
                    </w:rPr>
                    <w:t>, OR EMAIL.</w:t>
                  </w:r>
                  <w:r w:rsidR="00764024" w:rsidRPr="00B01A15">
                    <w:rPr>
                      <w:b/>
                      <w:color w:val="0070C0"/>
                    </w:rPr>
                    <w:t xml:space="preserve"> If</w:t>
                  </w:r>
                  <w:r w:rsidRPr="00B01A15">
                    <w:rPr>
                      <w:b/>
                      <w:color w:val="0070C0"/>
                    </w:rPr>
                    <w:t xml:space="preserve"> there are less than 2 registrants, the class will not run</w:t>
                  </w:r>
                  <w:r w:rsidR="00764024">
                    <w:rPr>
                      <w:b/>
                      <w:color w:val="0070C0"/>
                    </w:rPr>
                    <w:t>.</w:t>
                  </w:r>
                </w:p>
              </w:tc>
            </w:tr>
          </w:tbl>
          <w:p w14:paraId="53545509" w14:textId="77777777" w:rsidR="00A26D8E" w:rsidRDefault="00A26D8E"/>
        </w:tc>
        <w:tc>
          <w:tcPr>
            <w:tcW w:w="718" w:type="dxa"/>
          </w:tcPr>
          <w:p w14:paraId="654F0D70" w14:textId="77777777" w:rsidR="00A26D8E" w:rsidRDefault="00A26D8E"/>
        </w:tc>
        <w:tc>
          <w:tcPr>
            <w:tcW w:w="390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A26D8E" w14:paraId="55FA9E1A" w14:textId="77777777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14:paraId="24C3735B" w14:textId="77777777" w:rsidR="00A26D8E" w:rsidRPr="005C041F" w:rsidRDefault="005C041F">
                  <w:pPr>
                    <w:pStyle w:val="Title"/>
                    <w:rPr>
                      <w:sz w:val="52"/>
                    </w:rPr>
                  </w:pPr>
                  <w:r>
                    <w:rPr>
                      <w:sz w:val="52"/>
                    </w:rPr>
                    <w:t>Welcome to Blueberry Y</w:t>
                  </w:r>
                  <w:r w:rsidRPr="005C041F">
                    <w:rPr>
                      <w:sz w:val="52"/>
                    </w:rPr>
                    <w:t>oga &amp; Pilates</w:t>
                  </w:r>
                  <w:r>
                    <w:rPr>
                      <w:sz w:val="52"/>
                    </w:rPr>
                    <w:t>!</w:t>
                  </w:r>
                  <w:r w:rsidRPr="005C041F">
                    <w:rPr>
                      <w:sz w:val="52"/>
                    </w:rPr>
                    <w:t xml:space="preserve"> </w:t>
                  </w:r>
                </w:p>
                <w:p w14:paraId="792D3296" w14:textId="77777777" w:rsidR="00867D2E" w:rsidRPr="008C7F28" w:rsidRDefault="00A817B9" w:rsidP="00867D2E">
                  <w:pPr>
                    <w:pStyle w:val="Subtitle"/>
                    <w:rPr>
                      <w:b/>
                    </w:rPr>
                  </w:pPr>
                  <w:r w:rsidRPr="008C7F28">
                    <w:rPr>
                      <w:b/>
                      <w:color w:val="2B7471" w:themeColor="accent1" w:themeShade="80"/>
                    </w:rPr>
                    <w:t>Gina v</w:t>
                  </w:r>
                  <w:r w:rsidR="00867D2E" w:rsidRPr="008C7F28">
                    <w:rPr>
                      <w:b/>
                      <w:color w:val="2B7471" w:themeColor="accent1" w:themeShade="80"/>
                    </w:rPr>
                    <w:t>an</w:t>
                  </w:r>
                  <w:r w:rsidRPr="008C7F28">
                    <w:rPr>
                      <w:b/>
                      <w:color w:val="2B7471" w:themeColor="accent1" w:themeShade="80"/>
                    </w:rPr>
                    <w:t xml:space="preserve"> d</w:t>
                  </w:r>
                  <w:r w:rsidR="00867D2E" w:rsidRPr="008C7F28">
                    <w:rPr>
                      <w:b/>
                      <w:color w:val="2B7471" w:themeColor="accent1" w:themeShade="80"/>
                    </w:rPr>
                    <w:t>er</w:t>
                  </w:r>
                  <w:r w:rsidRPr="008C7F28">
                    <w:rPr>
                      <w:b/>
                      <w:color w:val="2B7471" w:themeColor="accent1" w:themeShade="80"/>
                    </w:rPr>
                    <w:t xml:space="preserve"> </w:t>
                  </w:r>
                  <w:r w:rsidR="00A64CBF">
                    <w:rPr>
                      <w:b/>
                      <w:color w:val="2B7471" w:themeColor="accent1" w:themeShade="80"/>
                    </w:rPr>
                    <w:t>Eyden – Certified Yoga and P</w:t>
                  </w:r>
                  <w:r w:rsidR="00867D2E" w:rsidRPr="008C7F28">
                    <w:rPr>
                      <w:b/>
                      <w:color w:val="2B7471" w:themeColor="accent1" w:themeShade="80"/>
                    </w:rPr>
                    <w:t xml:space="preserve">ilates instructor </w:t>
                  </w:r>
                </w:p>
              </w:tc>
            </w:tr>
            <w:tr w:rsidR="00A26D8E" w14:paraId="55D3C01F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0A901DCC" w14:textId="77777777" w:rsidR="00A26D8E" w:rsidRDefault="00A26D8E"/>
              </w:tc>
            </w:tr>
            <w:tr w:rsidR="00A26D8E" w14:paraId="057AA9C1" w14:textId="77777777">
              <w:trPr>
                <w:trHeight w:hRule="exact" w:val="6624"/>
              </w:trPr>
              <w:tc>
                <w:tcPr>
                  <w:tcW w:w="5000" w:type="pct"/>
                </w:tcPr>
                <w:p w14:paraId="377E5B20" w14:textId="77777777" w:rsidR="00A26D8E" w:rsidRDefault="005C041F">
                  <w:r w:rsidRPr="005C041F"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66432" behindDoc="0" locked="0" layoutInCell="1" allowOverlap="1" wp14:anchorId="2FD1A1B6" wp14:editId="18359BAF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476500" cy="3263900"/>
                        <wp:effectExtent l="0" t="0" r="0" b="0"/>
                        <wp:wrapSquare wrapText="bothSides"/>
                        <wp:docPr id="7" name="Picture 7" descr="http://hrsbstaff.ednet.ns.ca/jillianluk/images/yoga_tr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hrsbstaff.ednet.ns.ca/jillianluk/images/yoga_tr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326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26D8E" w14:paraId="18DBF2F2" w14:textId="77777777">
              <w:trPr>
                <w:trHeight w:hRule="exact" w:val="216"/>
              </w:trPr>
              <w:tc>
                <w:tcPr>
                  <w:tcW w:w="5000" w:type="pct"/>
                </w:tcPr>
                <w:p w14:paraId="4DCEFD65" w14:textId="77777777" w:rsidR="00A26D8E" w:rsidRDefault="00A26D8E"/>
              </w:tc>
            </w:tr>
            <w:tr w:rsidR="00A26D8E" w14:paraId="36A53716" w14:textId="77777777">
              <w:trPr>
                <w:trHeight w:hRule="exact" w:val="360"/>
              </w:trPr>
              <w:tc>
                <w:tcPr>
                  <w:tcW w:w="5000" w:type="pct"/>
                  <w:shd w:val="clear" w:color="auto" w:fill="74CBC8" w:themeFill="accent1"/>
                </w:tcPr>
                <w:p w14:paraId="4903ECEE" w14:textId="77777777" w:rsidR="00A26D8E" w:rsidRDefault="00A26D8E"/>
              </w:tc>
            </w:tr>
          </w:tbl>
          <w:p w14:paraId="7B3F0B8C" w14:textId="77777777" w:rsidR="00A26D8E" w:rsidRDefault="00A26D8E"/>
        </w:tc>
      </w:tr>
    </w:tbl>
    <w:p w14:paraId="07701C51" w14:textId="77777777" w:rsidR="00A26D8E" w:rsidRDefault="00867D2E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5BA256DF" wp14:editId="7DEBA218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707666" id="Fold guide lines" o:spid="_x0000_s1026" alt="Fold guide lines. Delete before printing.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HostTable"/>
        <w:tblW w:w="14760" w:type="dxa"/>
        <w:tblLayout w:type="fixed"/>
        <w:tblLook w:val="04A0" w:firstRow="1" w:lastRow="0" w:firstColumn="1" w:lastColumn="0" w:noHBand="0" w:noVBand="1"/>
        <w:tblDescription w:val="Layout table for inside of trifold brochure"/>
      </w:tblPr>
      <w:tblGrid>
        <w:gridCol w:w="5041"/>
        <w:gridCol w:w="4465"/>
        <w:gridCol w:w="865"/>
        <w:gridCol w:w="4389"/>
      </w:tblGrid>
      <w:tr w:rsidR="00A26D8E" w14:paraId="681DA3B7" w14:textId="77777777" w:rsidTr="00C97365">
        <w:trPr>
          <w:trHeight w:hRule="exact" w:val="10080"/>
        </w:trPr>
        <w:tc>
          <w:tcPr>
            <w:tcW w:w="50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041"/>
            </w:tblGrid>
            <w:tr w:rsidR="00A26D8E" w14:paraId="2451B695" w14:textId="77777777" w:rsidTr="00137686">
              <w:trPr>
                <w:trHeight w:hRule="exact" w:val="3600"/>
              </w:trPr>
              <w:tc>
                <w:tcPr>
                  <w:tcW w:w="5000" w:type="pct"/>
                  <w:shd w:val="clear" w:color="auto" w:fill="74CBC8" w:themeFill="accent1"/>
                </w:tcPr>
                <w:p w14:paraId="72FB0DEA" w14:textId="77777777" w:rsidR="00A26D8E" w:rsidRDefault="00E355D8">
                  <w:pPr>
                    <w:spacing w:after="160"/>
                  </w:pPr>
                  <w:r w:rsidRPr="00E355D8">
                    <w:rPr>
                      <w:noProof/>
                      <w:lang w:val="en-CA" w:eastAsia="en-CA"/>
                    </w:rPr>
                    <w:lastRenderedPageBreak/>
                    <w:drawing>
                      <wp:inline distT="0" distB="0" distL="0" distR="0" wp14:anchorId="53B660F0" wp14:editId="2AA82D5D">
                        <wp:extent cx="5159693" cy="2290617"/>
                        <wp:effectExtent l="0" t="0" r="3175" b="0"/>
                        <wp:docPr id="8" name="Picture 8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vitalbridgesnutrition.files.wordpress.com/2014/06/bunch_of_blueberries_one_unripe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5701" cy="229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6D8E" w14:paraId="7ADAFE46" w14:textId="77777777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14:paraId="6DD62D3F" w14:textId="77777777" w:rsidR="00A26D8E" w:rsidRPr="008C7F28" w:rsidRDefault="00E355D8">
                  <w:pPr>
                    <w:pStyle w:val="Heading1"/>
                    <w:outlineLvl w:val="0"/>
                    <w:rPr>
                      <w:b/>
                      <w:color w:val="2B7471" w:themeColor="accent1" w:themeShade="80"/>
                    </w:rPr>
                  </w:pPr>
                  <w:r w:rsidRPr="008C7F28">
                    <w:rPr>
                      <w:b/>
                      <w:color w:val="2B7471" w:themeColor="accent1" w:themeShade="80"/>
                    </w:rPr>
                    <w:t xml:space="preserve">What we offer! </w:t>
                  </w:r>
                </w:p>
                <w:p w14:paraId="4C92AFCA" w14:textId="77777777" w:rsidR="005148CA" w:rsidRPr="005148CA" w:rsidRDefault="005148CA" w:rsidP="005148CA">
                  <w:pPr>
                    <w:spacing w:after="160"/>
                    <w:jc w:val="center"/>
                    <w:rPr>
                      <w:b/>
                      <w:color w:val="auto"/>
                    </w:rPr>
                  </w:pPr>
                  <w:r w:rsidRPr="005148CA">
                    <w:rPr>
                      <w:b/>
                      <w:color w:val="auto"/>
                    </w:rPr>
                    <w:t>YOGA CLASSES</w:t>
                  </w:r>
                </w:p>
                <w:p w14:paraId="326EB36C" w14:textId="77777777" w:rsidR="009F2ED3" w:rsidRDefault="00E355D8" w:rsidP="009F2ED3">
                  <w:pPr>
                    <w:spacing w:after="160"/>
                  </w:pPr>
                  <w:r w:rsidRPr="00E355D8">
                    <w:rPr>
                      <w:b/>
                    </w:rPr>
                    <w:t>Hatha</w:t>
                  </w:r>
                  <w:r>
                    <w:t xml:space="preserve"> </w:t>
                  </w:r>
                  <w:r w:rsidR="00BB4182">
                    <w:t>(60</w:t>
                  </w:r>
                  <w:r w:rsidR="005148CA">
                    <w:t>mins) – A practice of yoga postures, breathing exercises and relaxation techniques. Special focus will be based on alignment, rotation, and engagement.</w:t>
                  </w:r>
                  <w:r w:rsidR="00AB5278">
                    <w:t xml:space="preserve"> </w:t>
                  </w:r>
                  <w:r w:rsidR="009F2ED3" w:rsidRPr="009F2ED3">
                    <w:rPr>
                      <w:i/>
                      <w:u w:val="single"/>
                    </w:rPr>
                    <w:t>Suitable for all levels</w:t>
                  </w:r>
                  <w:r w:rsidR="009F2ED3">
                    <w:t xml:space="preserve"> </w:t>
                  </w:r>
                </w:p>
                <w:p w14:paraId="5BE6044F" w14:textId="77777777" w:rsidR="005148CA" w:rsidRPr="00040277" w:rsidRDefault="005148CA">
                  <w:pPr>
                    <w:spacing w:after="160"/>
                    <w:rPr>
                      <w:i/>
                      <w:u w:val="single"/>
                    </w:rPr>
                  </w:pPr>
                  <w:r w:rsidRPr="005148CA">
                    <w:rPr>
                      <w:b/>
                    </w:rPr>
                    <w:t>Flow</w:t>
                  </w:r>
                  <w:r w:rsidR="00BB4182">
                    <w:t xml:space="preserve"> (60</w:t>
                  </w:r>
                  <w:r>
                    <w:t>mins</w:t>
                  </w:r>
                  <w:r w:rsidR="00040277">
                    <w:t>) –</w:t>
                  </w:r>
                  <w:r>
                    <w:t xml:space="preserve"> </w:t>
                  </w:r>
                  <w:r w:rsidR="00040277">
                    <w:t xml:space="preserve">A dynamic class that builds on the elements of hatha. Special focus is on movement that flows through a vigorous series of asanas (yoga postures). </w:t>
                  </w:r>
                  <w:r w:rsidR="00040277" w:rsidRPr="00040277">
                    <w:rPr>
                      <w:i/>
                      <w:u w:val="single"/>
                    </w:rPr>
                    <w:t>This is a faster pace</w:t>
                  </w:r>
                  <w:r w:rsidR="008C7F28">
                    <w:rPr>
                      <w:i/>
                      <w:u w:val="single"/>
                    </w:rPr>
                    <w:t>d</w:t>
                  </w:r>
                  <w:r w:rsidR="00040277" w:rsidRPr="00040277">
                    <w:rPr>
                      <w:i/>
                      <w:u w:val="single"/>
                    </w:rPr>
                    <w:t xml:space="preserve"> class suitable for all levels</w:t>
                  </w:r>
                </w:p>
                <w:p w14:paraId="22402EE1" w14:textId="77777777" w:rsidR="005148CA" w:rsidRDefault="005148CA">
                  <w:pPr>
                    <w:spacing w:after="160"/>
                  </w:pPr>
                  <w:r w:rsidRPr="005148CA">
                    <w:rPr>
                      <w:b/>
                    </w:rPr>
                    <w:t>Yin-Yang</w:t>
                  </w:r>
                  <w:r w:rsidR="00BB4182">
                    <w:t xml:space="preserve"> (60</w:t>
                  </w:r>
                  <w:r>
                    <w:t>mins)</w:t>
                  </w:r>
                  <w:r w:rsidR="00040277">
                    <w:t xml:space="preserve"> </w:t>
                  </w:r>
                  <w:r>
                    <w:t xml:space="preserve">– </w:t>
                  </w:r>
                  <w:r w:rsidR="00040277">
                    <w:t xml:space="preserve">Deep stretch yoga where sustained stretching (yin poses) is designed to preserve and support joint, bone and connective tissue. Some hatha is included as part of this class. </w:t>
                  </w:r>
                  <w:r w:rsidR="00040277" w:rsidRPr="00040277">
                    <w:rPr>
                      <w:i/>
                      <w:u w:val="single"/>
                    </w:rPr>
                    <w:t>Suitable for all levels</w:t>
                  </w:r>
                  <w:r w:rsidR="00040277">
                    <w:t xml:space="preserve"> </w:t>
                  </w:r>
                </w:p>
                <w:p w14:paraId="135341F6" w14:textId="77777777" w:rsidR="005148CA" w:rsidRDefault="005148CA">
                  <w:pPr>
                    <w:spacing w:after="160"/>
                  </w:pPr>
                  <w:r w:rsidRPr="005148CA">
                    <w:rPr>
                      <w:b/>
                    </w:rPr>
                    <w:t>Iyengar Inspired Hatha</w:t>
                  </w:r>
                  <w:r w:rsidR="00BB4182">
                    <w:t xml:space="preserve"> (60</w:t>
                  </w:r>
                  <w:r>
                    <w:t>mins</w:t>
                  </w:r>
                  <w:r w:rsidR="00E971DC">
                    <w:t>) –</w:t>
                  </w:r>
                  <w:r>
                    <w:t xml:space="preserve"> </w:t>
                  </w:r>
                  <w:r w:rsidR="00137686">
                    <w:t xml:space="preserve">A hatha class where blocks, belts and bolsters are used to sustain poses and encourage deep stretching. </w:t>
                  </w:r>
                  <w:r w:rsidR="00137686" w:rsidRPr="00E971DC">
                    <w:rPr>
                      <w:i/>
                      <w:u w:val="single"/>
                    </w:rPr>
                    <w:t>Suitable for all levels</w:t>
                  </w:r>
                  <w:r w:rsidR="00137686">
                    <w:t xml:space="preserve"> </w:t>
                  </w:r>
                </w:p>
                <w:p w14:paraId="7C163422" w14:textId="77777777" w:rsidR="005148CA" w:rsidRDefault="005148CA" w:rsidP="005148CA">
                  <w:pPr>
                    <w:spacing w:after="160"/>
                  </w:pPr>
                  <w:r>
                    <w:t xml:space="preserve"> </w:t>
                  </w:r>
                </w:p>
              </w:tc>
            </w:tr>
          </w:tbl>
          <w:p w14:paraId="3E59C26F" w14:textId="77777777" w:rsidR="00A26D8E" w:rsidRDefault="00A26D8E">
            <w:pPr>
              <w:spacing w:after="160"/>
            </w:pPr>
          </w:p>
        </w:tc>
        <w:tc>
          <w:tcPr>
            <w:tcW w:w="4465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65"/>
            </w:tblGrid>
            <w:tr w:rsidR="00A26D8E" w14:paraId="3ECC0469" w14:textId="77777777" w:rsidTr="00137686">
              <w:trPr>
                <w:trHeight w:hRule="exact" w:val="3600"/>
              </w:trPr>
              <w:tc>
                <w:tcPr>
                  <w:tcW w:w="5000" w:type="pct"/>
                  <w:shd w:val="clear" w:color="auto" w:fill="74CBC8" w:themeFill="accent1"/>
                  <w:vAlign w:val="center"/>
                </w:tcPr>
                <w:p w14:paraId="1484F1AC" w14:textId="77777777" w:rsidR="00A26D8E" w:rsidRDefault="00867D2E">
                  <w:pPr>
                    <w:pStyle w:val="Quote"/>
                  </w:pPr>
                  <w:r>
                    <w:t>“</w:t>
                  </w:r>
                  <w:r w:rsidR="00E355D8">
                    <w:t>T</w:t>
                  </w:r>
                  <w:r w:rsidR="00E355D8" w:rsidRPr="00E355D8">
                    <w:t>he rhythm of the body, the melody of the mind, and the harmony of the soul create</w:t>
                  </w:r>
                  <w:r w:rsidR="00A817B9">
                    <w:t>s</w:t>
                  </w:r>
                  <w:r w:rsidR="00E355D8" w:rsidRPr="00E355D8">
                    <w:t xml:space="preserve"> the symphony of life.”</w:t>
                  </w:r>
                  <w:r>
                    <w:t>”</w:t>
                  </w:r>
                </w:p>
                <w:p w14:paraId="4B3802B0" w14:textId="77777777" w:rsidR="00A26D8E" w:rsidRDefault="00867D2E" w:rsidP="00E355D8">
                  <w:pPr>
                    <w:pStyle w:val="Quote"/>
                  </w:pPr>
                  <w:r>
                    <w:t xml:space="preserve">- </w:t>
                  </w:r>
                  <w:r w:rsidR="00E355D8">
                    <w:rPr>
                      <w:rStyle w:val="Strong"/>
                    </w:rPr>
                    <w:t xml:space="preserve">B.K.S Iyengar </w:t>
                  </w:r>
                </w:p>
              </w:tc>
            </w:tr>
            <w:tr w:rsidR="00A26D8E" w14:paraId="63501660" w14:textId="77777777" w:rsidTr="00E971DC">
              <w:trPr>
                <w:trHeight w:hRule="exact" w:val="7524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14:paraId="33D20E41" w14:textId="77777777" w:rsidR="00040277" w:rsidRDefault="00040277" w:rsidP="00040277">
                  <w:pPr>
                    <w:spacing w:after="160"/>
                  </w:pPr>
                  <w:r w:rsidRPr="005148CA">
                    <w:rPr>
                      <w:b/>
                    </w:rPr>
                    <w:t>Foundation Flow</w:t>
                  </w:r>
                  <w:r>
                    <w:t xml:space="preserve"> (90mins)</w:t>
                  </w:r>
                  <w:r w:rsidR="00137686">
                    <w:t xml:space="preserve"> –</w:t>
                  </w:r>
                  <w:r>
                    <w:t xml:space="preserve"> </w:t>
                  </w:r>
                  <w:r w:rsidR="00137686">
                    <w:t xml:space="preserve">An introduction to sequencing (yoga movements). Emphasis is placed on movement from one asana (yoga pose) to another. </w:t>
                  </w:r>
                </w:p>
                <w:p w14:paraId="1C79B2DA" w14:textId="77777777" w:rsidR="00137686" w:rsidRDefault="00883585" w:rsidP="00040277">
                  <w:pPr>
                    <w:spacing w:after="160"/>
                  </w:pPr>
                  <w:r>
                    <w:t>** This workshop</w:t>
                  </w:r>
                  <w:r w:rsidR="00137686">
                    <w:t xml:space="preserve"> in only offered through pre-registration – please contact for details  </w:t>
                  </w:r>
                </w:p>
                <w:p w14:paraId="03CF0381" w14:textId="77777777" w:rsidR="00137686" w:rsidRDefault="00040277" w:rsidP="00040277">
                  <w:pPr>
                    <w:spacing w:after="160"/>
                  </w:pPr>
                  <w:r w:rsidRPr="00137686">
                    <w:rPr>
                      <w:b/>
                    </w:rPr>
                    <w:t>Hatha 101</w:t>
                  </w:r>
                  <w:r>
                    <w:t xml:space="preserve"> (60mins) </w:t>
                  </w:r>
                  <w:r w:rsidR="00137686">
                    <w:t>– Perfect for beginners. Emphasis is placed on breathing, alignment and the benefits of adjustments.</w:t>
                  </w:r>
                  <w:r w:rsidR="00883585">
                    <w:t xml:space="preserve"> This workshop is a series of 6 classes. </w:t>
                  </w:r>
                  <w:r w:rsidR="00137686">
                    <w:t xml:space="preserve"> </w:t>
                  </w:r>
                </w:p>
                <w:p w14:paraId="37C62915" w14:textId="77777777" w:rsidR="00040277" w:rsidRDefault="00137686" w:rsidP="00040277">
                  <w:pPr>
                    <w:spacing w:after="160"/>
                  </w:pPr>
                  <w:r>
                    <w:t xml:space="preserve">** This is only offered through pre-registration – please contact for details   </w:t>
                  </w:r>
                </w:p>
                <w:p w14:paraId="4822CD77" w14:textId="77777777" w:rsidR="005148CA" w:rsidRPr="00137686" w:rsidRDefault="005148CA" w:rsidP="00137686">
                  <w:pPr>
                    <w:spacing w:after="160"/>
                    <w:jc w:val="center"/>
                    <w:rPr>
                      <w:b/>
                    </w:rPr>
                  </w:pPr>
                  <w:r w:rsidRPr="00137686">
                    <w:rPr>
                      <w:b/>
                    </w:rPr>
                    <w:t>PILATES CLASSES</w:t>
                  </w:r>
                </w:p>
                <w:p w14:paraId="7A3128F7" w14:textId="77777777" w:rsidR="005148CA" w:rsidRDefault="005148CA">
                  <w:pPr>
                    <w:spacing w:after="160"/>
                  </w:pPr>
                  <w:r w:rsidRPr="00E971DC">
                    <w:rPr>
                      <w:b/>
                    </w:rPr>
                    <w:t>Mat Pilates</w:t>
                  </w:r>
                  <w:r>
                    <w:t xml:space="preserve"> (60mins)</w:t>
                  </w:r>
                  <w:r w:rsidR="00137686">
                    <w:t xml:space="preserve"> </w:t>
                  </w:r>
                  <w:r>
                    <w:t>–</w:t>
                  </w:r>
                  <w:r w:rsidR="00A817B9">
                    <w:t xml:space="preserve"> A vigorous class which </w:t>
                  </w:r>
                  <w:r w:rsidR="00137686">
                    <w:t>introduces</w:t>
                  </w:r>
                  <w:r w:rsidR="00883585">
                    <w:t xml:space="preserve"> stretches</w:t>
                  </w:r>
                  <w:r w:rsidR="00137686">
                    <w:t xml:space="preserve"> that develop strength, muscle tone, coordination, endurance and flexibility. Focus is on core stability</w:t>
                  </w:r>
                  <w:r w:rsidR="00E971DC">
                    <w:t xml:space="preserve">. </w:t>
                  </w:r>
                  <w:r w:rsidR="00A817B9">
                    <w:t xml:space="preserve"> </w:t>
                  </w:r>
                </w:p>
                <w:p w14:paraId="4AFD8AA9" w14:textId="51DE8BC9" w:rsidR="00AB5278" w:rsidRDefault="005148CA">
                  <w:pPr>
                    <w:spacing w:after="160"/>
                  </w:pPr>
                  <w:r w:rsidRPr="00E971DC">
                    <w:rPr>
                      <w:b/>
                    </w:rPr>
                    <w:t>Sliding Disk Pilates</w:t>
                  </w:r>
                  <w:r w:rsidR="004828F1">
                    <w:rPr>
                      <w:b/>
                    </w:rPr>
                    <w:t xml:space="preserve"> and Barre</w:t>
                  </w:r>
                  <w:r>
                    <w:t xml:space="preserve"> (60mins) </w:t>
                  </w:r>
                  <w:r w:rsidR="00AB5278">
                    <w:t>–</w:t>
                  </w:r>
                  <w:r>
                    <w:t xml:space="preserve"> </w:t>
                  </w:r>
                  <w:r w:rsidR="00137686">
                    <w:t>Using the foundations of Mat Pilates, th</w:t>
                  </w:r>
                  <w:r w:rsidR="004828F1">
                    <w:t>ese</w:t>
                  </w:r>
                  <w:r w:rsidR="00137686">
                    <w:t xml:space="preserve"> class</w:t>
                  </w:r>
                  <w:r w:rsidR="004828F1">
                    <w:t>es</w:t>
                  </w:r>
                  <w:r w:rsidR="00137686">
                    <w:t xml:space="preserve"> ad</w:t>
                  </w:r>
                  <w:r w:rsidR="004828F1">
                    <w:t>d</w:t>
                  </w:r>
                  <w:r w:rsidR="00137686">
                    <w:t xml:space="preserve"> the e</w:t>
                  </w:r>
                  <w:r w:rsidR="00A817B9">
                    <w:t xml:space="preserve">lement of sliding disks </w:t>
                  </w:r>
                  <w:r w:rsidR="00B01A15">
                    <w:t xml:space="preserve">and or barre; </w:t>
                  </w:r>
                  <w:r w:rsidR="00A817B9">
                    <w:t xml:space="preserve">which </w:t>
                  </w:r>
                  <w:r w:rsidR="00137686">
                    <w:t>results in a</w:t>
                  </w:r>
                  <w:r w:rsidR="00E971DC">
                    <w:t xml:space="preserve"> more</w:t>
                  </w:r>
                  <w:r w:rsidR="00137686">
                    <w:t xml:space="preserve"> </w:t>
                  </w:r>
                  <w:r w:rsidR="00E971DC">
                    <w:t xml:space="preserve">dynamic workout that accentuates spinal movement and core </w:t>
                  </w:r>
                  <w:r w:rsidR="00A817B9">
                    <w:t>stability.</w:t>
                  </w:r>
                  <w:r w:rsidR="00E971DC">
                    <w:t xml:space="preserve"> </w:t>
                  </w:r>
                </w:p>
                <w:p w14:paraId="7BBD43D7" w14:textId="77777777" w:rsidR="00137686" w:rsidRDefault="00137686">
                  <w:pPr>
                    <w:spacing w:after="160"/>
                  </w:pPr>
                </w:p>
                <w:p w14:paraId="26E09621" w14:textId="77777777" w:rsidR="00137686" w:rsidRDefault="00137686">
                  <w:pPr>
                    <w:spacing w:after="160"/>
                  </w:pPr>
                </w:p>
                <w:p w14:paraId="10EC2FC1" w14:textId="77777777" w:rsidR="00AB5278" w:rsidRDefault="00AB5278" w:rsidP="00AB5278">
                  <w:pPr>
                    <w:spacing w:after="160"/>
                  </w:pPr>
                </w:p>
                <w:p w14:paraId="4FF0C8B1" w14:textId="77777777" w:rsidR="00AB5278" w:rsidRDefault="00AB5278" w:rsidP="00AB5278">
                  <w:pPr>
                    <w:spacing w:after="160"/>
                  </w:pPr>
                </w:p>
              </w:tc>
            </w:tr>
          </w:tbl>
          <w:p w14:paraId="1277462E" w14:textId="77777777" w:rsidR="00A26D8E" w:rsidRDefault="00A26D8E">
            <w:pPr>
              <w:spacing w:after="160"/>
            </w:pPr>
          </w:p>
        </w:tc>
        <w:tc>
          <w:tcPr>
            <w:tcW w:w="865" w:type="dxa"/>
          </w:tcPr>
          <w:p w14:paraId="04CC1C5F" w14:textId="77777777" w:rsidR="00A26D8E" w:rsidRDefault="00A26D8E">
            <w:pPr>
              <w:spacing w:after="160"/>
            </w:pPr>
          </w:p>
        </w:tc>
        <w:tc>
          <w:tcPr>
            <w:tcW w:w="4389" w:type="dxa"/>
          </w:tcPr>
          <w:p w14:paraId="25690AD5" w14:textId="77777777" w:rsidR="00AB5278" w:rsidRPr="002923F6" w:rsidRDefault="00AB5278" w:rsidP="00AB5278">
            <w:pPr>
              <w:keepNext/>
              <w:keepLines/>
              <w:spacing w:before="400"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color w:val="74CBC8" w:themeColor="accent1"/>
                <w:sz w:val="30"/>
              </w:rPr>
            </w:pPr>
            <w:r w:rsidRPr="002923F6">
              <w:rPr>
                <w:rFonts w:asciiTheme="majorHAnsi" w:eastAsiaTheme="majorEastAsia" w:hAnsiTheme="majorHAnsi" w:cstheme="majorBidi"/>
                <w:b/>
                <w:color w:val="2B7471" w:themeColor="accent1" w:themeShade="80"/>
                <w:sz w:val="30"/>
              </w:rPr>
              <w:t>Rates</w:t>
            </w:r>
            <w:r w:rsidRPr="002923F6">
              <w:rPr>
                <w:rFonts w:asciiTheme="majorHAnsi" w:eastAsiaTheme="majorEastAsia" w:hAnsiTheme="majorHAnsi" w:cstheme="majorBidi"/>
                <w:b/>
                <w:color w:val="74CBC8" w:themeColor="accent1"/>
                <w:sz w:val="30"/>
              </w:rPr>
              <w:t xml:space="preserve"> </w:t>
            </w:r>
          </w:p>
          <w:p w14:paraId="49D14833" w14:textId="77777777" w:rsidR="00AB5278" w:rsidRPr="00AB5278" w:rsidRDefault="00B846B1" w:rsidP="00AB5278">
            <w:pPr>
              <w:spacing w:after="160"/>
              <w:jc w:val="center"/>
              <w:rPr>
                <w:b/>
              </w:rPr>
            </w:pPr>
            <w:r w:rsidRPr="00AB5278">
              <w:rPr>
                <w:b/>
              </w:rPr>
              <w:t>YOGA</w:t>
            </w:r>
          </w:p>
          <w:p w14:paraId="7CCB968E" w14:textId="77777777" w:rsidR="00AB5278" w:rsidRPr="00AB5278" w:rsidRDefault="00AB5278" w:rsidP="00AB5278">
            <w:pPr>
              <w:spacing w:after="160"/>
            </w:pPr>
            <w:r w:rsidRPr="00AB5278">
              <w:t xml:space="preserve">** These rates cover </w:t>
            </w:r>
            <w:r w:rsidR="009F2ED3">
              <w:t xml:space="preserve">ALL </w:t>
            </w:r>
            <w:r w:rsidRPr="00AB5278">
              <w:t>Hatha, Flow, Yin-Yang and</w:t>
            </w:r>
            <w:r w:rsidR="009F2ED3">
              <w:t xml:space="preserve"> Iyen</w:t>
            </w:r>
            <w:r w:rsidRPr="00AB5278">
              <w:t xml:space="preserve">gar Inspired Hatha classes </w:t>
            </w:r>
          </w:p>
          <w:p w14:paraId="260E2622" w14:textId="59A0C13C" w:rsidR="00AF03C1" w:rsidRPr="00AF03C1" w:rsidRDefault="00AF03C1" w:rsidP="00AF03C1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4DC7F010" wp14:editId="59640735">
                      <wp:simplePos x="0" y="0"/>
                      <wp:positionH relativeFrom="column">
                        <wp:posOffset>1856312</wp:posOffset>
                      </wp:positionH>
                      <wp:positionV relativeFrom="paragraph">
                        <wp:posOffset>39735</wp:posOffset>
                      </wp:positionV>
                      <wp:extent cx="2520" cy="4680"/>
                      <wp:effectExtent l="38100" t="38100" r="55245" b="5270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879CBE" id="Ink 10" o:spid="_x0000_s1026" type="#_x0000_t75" style="position:absolute;margin-left:145.45pt;margin-top:2.45pt;width:1.65pt;height: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">
                      <v:imagedata r:id="rId13" o:title=""/>
                    </v:shape>
                  </w:pict>
                </mc:Fallback>
              </mc:AlternateContent>
            </w:r>
            <w:r w:rsidR="00AB5278" w:rsidRPr="00AF03C1">
              <w:rPr>
                <w:b/>
              </w:rPr>
              <w:t xml:space="preserve">Monthly Membership </w:t>
            </w:r>
            <w:r w:rsidR="00FC35FF" w:rsidRPr="00AF03C1">
              <w:rPr>
                <w:b/>
              </w:rPr>
              <w:t>70</w:t>
            </w:r>
            <w:r w:rsidRPr="00AF03C1">
              <w:rPr>
                <w:b/>
              </w:rPr>
              <w:t>$</w:t>
            </w:r>
            <w:bookmarkStart w:id="0" w:name="_GoBack"/>
            <w:bookmarkEnd w:id="0"/>
          </w:p>
          <w:p w14:paraId="741D9061" w14:textId="45F9FD21" w:rsidR="004828F1" w:rsidRPr="004828F1" w:rsidRDefault="00AF03C1" w:rsidP="00AF03C1">
            <w:pPr>
              <w:pStyle w:val="ListParagrap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0D52BD1B" wp14:editId="12C9E95C">
                      <wp:simplePos x="0" y="0"/>
                      <wp:positionH relativeFrom="column">
                        <wp:posOffset>1678472</wp:posOffset>
                      </wp:positionH>
                      <wp:positionV relativeFrom="paragraph">
                        <wp:posOffset>69935</wp:posOffset>
                      </wp:positionV>
                      <wp:extent cx="12960" cy="17280"/>
                      <wp:effectExtent l="38100" t="38100" r="44450" b="4000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5CDA5" id="Ink 12" o:spid="_x0000_s1026" type="#_x0000_t75" style="position:absolute;margin-left:131.45pt;margin-top:4.8pt;width:2.4pt;height: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0CCE2659" wp14:editId="6CF0D683">
                      <wp:simplePos x="0" y="0"/>
                      <wp:positionH relativeFrom="column">
                        <wp:posOffset>1716632</wp:posOffset>
                      </wp:positionH>
                      <wp:positionV relativeFrom="paragraph">
                        <wp:posOffset>9055</wp:posOffset>
                      </wp:positionV>
                      <wp:extent cx="11520" cy="14400"/>
                      <wp:effectExtent l="38100" t="38100" r="45720" b="4318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4C8BD3" id="Ink 11" o:spid="_x0000_s1026" type="#_x0000_t75" style="position:absolute;margin-left:134.45pt;margin-top:0;width:2.3pt;height: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b/>
              </w:rPr>
              <w:t>F</w:t>
            </w:r>
            <w:r w:rsidR="004828F1" w:rsidRPr="004828F1">
              <w:rPr>
                <w:b/>
              </w:rPr>
              <w:t>irst class 10$</w:t>
            </w:r>
          </w:p>
          <w:p w14:paraId="3DA64BD3" w14:textId="77777777" w:rsidR="00AB5278" w:rsidRPr="002923F6" w:rsidRDefault="00AB5278" w:rsidP="00AB5278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AB5278">
              <w:t xml:space="preserve">Drop-in </w:t>
            </w:r>
            <w:r w:rsidRPr="002923F6">
              <w:rPr>
                <w:b/>
              </w:rPr>
              <w:t xml:space="preserve">– 20$ </w:t>
            </w:r>
          </w:p>
          <w:p w14:paraId="2FB7B086" w14:textId="77777777" w:rsidR="00AB5278" w:rsidRDefault="00AB5278" w:rsidP="00AB5278">
            <w:pPr>
              <w:spacing w:after="160"/>
              <w:jc w:val="center"/>
            </w:pPr>
          </w:p>
          <w:p w14:paraId="34FBDA79" w14:textId="06A23A29" w:rsidR="009F2ED3" w:rsidRPr="00B846B1" w:rsidRDefault="00B846B1" w:rsidP="009F2ED3">
            <w:pPr>
              <w:spacing w:after="160"/>
              <w:jc w:val="center"/>
              <w:rPr>
                <w:b/>
              </w:rPr>
            </w:pPr>
            <w:r w:rsidRPr="00B846B1">
              <w:rPr>
                <w:b/>
              </w:rPr>
              <w:t xml:space="preserve">PILATES </w:t>
            </w:r>
            <w:r w:rsidR="004828F1">
              <w:rPr>
                <w:b/>
              </w:rPr>
              <w:t>and BARRE</w:t>
            </w:r>
          </w:p>
          <w:p w14:paraId="3CF92CF9" w14:textId="745054E8" w:rsidR="00AB5278" w:rsidRPr="00AB5278" w:rsidRDefault="00AB5278" w:rsidP="00883585">
            <w:pPr>
              <w:spacing w:after="160"/>
            </w:pPr>
            <w:r w:rsidRPr="00AB5278">
              <w:t xml:space="preserve">** These rates cover </w:t>
            </w:r>
            <w:r w:rsidR="009F2ED3">
              <w:t xml:space="preserve">ALL </w:t>
            </w:r>
            <w:r w:rsidRPr="00AB5278">
              <w:t>Mat Pilates an</w:t>
            </w:r>
            <w:r w:rsidR="00883585">
              <w:t xml:space="preserve">d Sliding </w:t>
            </w:r>
            <w:r w:rsidRPr="00AB5278">
              <w:t>Disk Pilates</w:t>
            </w:r>
            <w:r w:rsidR="004828F1">
              <w:t xml:space="preserve"> and Barre</w:t>
            </w:r>
            <w:r w:rsidRPr="00AB5278">
              <w:t xml:space="preserve"> classes</w:t>
            </w:r>
          </w:p>
          <w:p w14:paraId="3E3F1E34" w14:textId="4399929E" w:rsidR="00AB5278" w:rsidRDefault="009F2ED3" w:rsidP="009F2ED3">
            <w:pPr>
              <w:pStyle w:val="ListParagraph"/>
              <w:numPr>
                <w:ilvl w:val="0"/>
                <w:numId w:val="5"/>
              </w:numPr>
            </w:pPr>
            <w:r>
              <w:t>Monthly M</w:t>
            </w:r>
            <w:r w:rsidR="00AB5278" w:rsidRPr="00AB5278">
              <w:t xml:space="preserve">embership </w:t>
            </w:r>
            <w:r w:rsidR="00AB5278" w:rsidRPr="002923F6">
              <w:rPr>
                <w:b/>
              </w:rPr>
              <w:t>–</w:t>
            </w:r>
            <w:r w:rsidR="008C666D" w:rsidRPr="002923F6">
              <w:rPr>
                <w:b/>
              </w:rPr>
              <w:t xml:space="preserve"> </w:t>
            </w:r>
            <w:r w:rsidR="00835FC4">
              <w:rPr>
                <w:b/>
              </w:rPr>
              <w:t>8</w:t>
            </w:r>
            <w:r w:rsidR="00FC35FF">
              <w:rPr>
                <w:b/>
              </w:rPr>
              <w:t>0</w:t>
            </w:r>
            <w:r w:rsidR="00AB5278" w:rsidRPr="002923F6">
              <w:rPr>
                <w:b/>
              </w:rPr>
              <w:t xml:space="preserve">$ </w:t>
            </w:r>
            <w:r w:rsidRPr="002923F6">
              <w:rPr>
                <w:b/>
              </w:rPr>
              <w:t>for unlimited</w:t>
            </w:r>
            <w:r>
              <w:t xml:space="preserve"> access </w:t>
            </w:r>
          </w:p>
          <w:p w14:paraId="16769140" w14:textId="77777777" w:rsidR="009F2ED3" w:rsidRPr="002923F6" w:rsidRDefault="009F2ED3" w:rsidP="009F2ED3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t xml:space="preserve">Drop-in </w:t>
            </w:r>
            <w:r w:rsidRPr="002923F6">
              <w:rPr>
                <w:b/>
              </w:rPr>
              <w:t>– 20$</w:t>
            </w:r>
          </w:p>
          <w:p w14:paraId="5DAF0E5A" w14:textId="77777777" w:rsidR="009F2ED3" w:rsidRPr="00B846B1" w:rsidRDefault="009F2ED3" w:rsidP="009F2ED3">
            <w:pPr>
              <w:jc w:val="center"/>
              <w:rPr>
                <w:b/>
              </w:rPr>
            </w:pPr>
          </w:p>
          <w:p w14:paraId="1FC68530" w14:textId="0FD31954" w:rsidR="009F2ED3" w:rsidRPr="00B846B1" w:rsidRDefault="00B846B1" w:rsidP="009F2ED3">
            <w:pPr>
              <w:jc w:val="center"/>
              <w:rPr>
                <w:b/>
              </w:rPr>
            </w:pPr>
            <w:r w:rsidRPr="00B846B1">
              <w:rPr>
                <w:b/>
              </w:rPr>
              <w:t>YOGA</w:t>
            </w:r>
            <w:r w:rsidR="004828F1">
              <w:rPr>
                <w:b/>
              </w:rPr>
              <w:t xml:space="preserve">, </w:t>
            </w:r>
            <w:r w:rsidRPr="00B846B1">
              <w:rPr>
                <w:b/>
              </w:rPr>
              <w:t>PILATES</w:t>
            </w:r>
            <w:r w:rsidR="004828F1">
              <w:rPr>
                <w:b/>
              </w:rPr>
              <w:t xml:space="preserve"> and BARRE</w:t>
            </w:r>
            <w:r w:rsidRPr="00B846B1">
              <w:rPr>
                <w:b/>
              </w:rPr>
              <w:t xml:space="preserve"> PACKAGE </w:t>
            </w:r>
          </w:p>
          <w:p w14:paraId="1DF04AE5" w14:textId="77777777" w:rsidR="009F2ED3" w:rsidRDefault="009F2ED3" w:rsidP="009F2ED3">
            <w:r>
              <w:t xml:space="preserve">** This rate covers Hatha, Flow, Yin-Yang, Iyengar Inspired Hatha, Mat Pilates and Sliding Disk Pilates </w:t>
            </w:r>
          </w:p>
          <w:p w14:paraId="2675FF78" w14:textId="3C4D9202" w:rsidR="009F2ED3" w:rsidRPr="00764024" w:rsidRDefault="007C1113" w:rsidP="009F2ED3">
            <w:pPr>
              <w:pStyle w:val="ListParagraph"/>
              <w:numPr>
                <w:ilvl w:val="0"/>
                <w:numId w:val="7"/>
              </w:numPr>
            </w:pPr>
            <w:r>
              <w:t xml:space="preserve">Monthly Membership </w:t>
            </w:r>
            <w:r w:rsidR="00C97E88">
              <w:rPr>
                <w:b/>
              </w:rPr>
              <w:t xml:space="preserve">– </w:t>
            </w:r>
            <w:r w:rsidR="004828F1">
              <w:rPr>
                <w:b/>
              </w:rPr>
              <w:t>100</w:t>
            </w:r>
            <w:r w:rsidR="009F2ED3" w:rsidRPr="002923F6">
              <w:rPr>
                <w:b/>
              </w:rPr>
              <w:t>$</w:t>
            </w:r>
          </w:p>
          <w:p w14:paraId="06E72E9F" w14:textId="7A626297" w:rsidR="00764024" w:rsidRDefault="00764024" w:rsidP="00764024">
            <w:pPr>
              <w:pStyle w:val="ListParagraph"/>
              <w:ind w:left="840"/>
            </w:pPr>
            <w:r>
              <w:t xml:space="preserve">     </w:t>
            </w:r>
          </w:p>
          <w:p w14:paraId="2B6D2FAC" w14:textId="10139EC8" w:rsidR="00764024" w:rsidRDefault="00764024" w:rsidP="00764024">
            <w:pPr>
              <w:pStyle w:val="ListParagraph"/>
              <w:ind w:left="840"/>
              <w:rPr>
                <w:b/>
              </w:rPr>
            </w:pPr>
            <w:r>
              <w:t xml:space="preserve">     </w:t>
            </w:r>
            <w:r w:rsidRPr="00764024">
              <w:rPr>
                <w:b/>
              </w:rPr>
              <w:t>AERIAL YOGA AND FITNESS</w:t>
            </w:r>
          </w:p>
          <w:p w14:paraId="3FE00459" w14:textId="5517CF94" w:rsidR="00764024" w:rsidRDefault="00764024" w:rsidP="00835FC4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835FC4">
              <w:rPr>
                <w:b/>
              </w:rPr>
              <w:t>Registered series</w:t>
            </w:r>
          </w:p>
          <w:p w14:paraId="618B746A" w14:textId="3301F459" w:rsidR="004B60EE" w:rsidRPr="00764024" w:rsidRDefault="004B60EE" w:rsidP="00835FC4">
            <w:pPr>
              <w:rPr>
                <w:b/>
              </w:rPr>
            </w:pPr>
            <w:r>
              <w:rPr>
                <w:b/>
              </w:rPr>
              <w:t xml:space="preserve">                  4 CLASSES 80$                 </w:t>
            </w:r>
          </w:p>
          <w:p w14:paraId="17D674FD" w14:textId="77777777" w:rsidR="00883585" w:rsidRDefault="00883585" w:rsidP="00883585"/>
          <w:p w14:paraId="1952D1F3" w14:textId="76EAEA06" w:rsidR="00883585" w:rsidRPr="004828F1" w:rsidRDefault="004828F1" w:rsidP="00883585">
            <w:pPr>
              <w:rPr>
                <w:color w:val="2B7471" w:themeColor="accent1" w:themeShade="80"/>
                <w:sz w:val="18"/>
                <w:szCs w:val="18"/>
              </w:rPr>
            </w:pPr>
            <w:r w:rsidRPr="004828F1">
              <w:rPr>
                <w:b/>
                <w:color w:val="2B7471" w:themeColor="accent1" w:themeShade="80"/>
                <w:sz w:val="18"/>
                <w:szCs w:val="18"/>
              </w:rPr>
              <w:t>Membership drop in 1</w:t>
            </w:r>
            <w:r w:rsidR="004B60EE">
              <w:rPr>
                <w:b/>
                <w:color w:val="2B7471" w:themeColor="accent1" w:themeShade="80"/>
                <w:sz w:val="18"/>
                <w:szCs w:val="18"/>
              </w:rPr>
              <w:t>6</w:t>
            </w:r>
            <w:r w:rsidRPr="004828F1">
              <w:rPr>
                <w:b/>
                <w:color w:val="2B7471" w:themeColor="accent1" w:themeShade="80"/>
                <w:sz w:val="18"/>
                <w:szCs w:val="18"/>
              </w:rPr>
              <w:t>$ special rate</w:t>
            </w:r>
          </w:p>
          <w:p w14:paraId="194D080F" w14:textId="77777777" w:rsidR="007C1113" w:rsidRDefault="007C1113" w:rsidP="00883585"/>
          <w:p w14:paraId="3B3AE471" w14:textId="485F16FD" w:rsidR="007C1113" w:rsidRDefault="007C1113" w:rsidP="00883585">
            <w:pPr>
              <w:rPr>
                <w:b/>
              </w:rPr>
            </w:pPr>
            <w:r>
              <w:rPr>
                <w:b/>
              </w:rPr>
              <w:t xml:space="preserve">10 CLASS PUNCH </w:t>
            </w:r>
            <w:proofErr w:type="gramStart"/>
            <w:r>
              <w:rPr>
                <w:b/>
              </w:rPr>
              <w:t>CARD</w:t>
            </w:r>
            <w:proofErr w:type="gramEnd"/>
            <w:r>
              <w:rPr>
                <w:b/>
              </w:rPr>
              <w:t xml:space="preserve"> </w:t>
            </w:r>
            <w:r w:rsidR="004828F1">
              <w:rPr>
                <w:b/>
              </w:rPr>
              <w:t>100$</w:t>
            </w:r>
          </w:p>
          <w:p w14:paraId="639F2117" w14:textId="77777777" w:rsidR="004828F1" w:rsidRDefault="007C1113" w:rsidP="004828F1">
            <w:pPr>
              <w:rPr>
                <w:b/>
              </w:rPr>
            </w:pPr>
            <w:r>
              <w:rPr>
                <w:b/>
              </w:rPr>
              <w:t xml:space="preserve">5 CLASS PUNCH </w:t>
            </w:r>
            <w:proofErr w:type="gramStart"/>
            <w:r>
              <w:rPr>
                <w:b/>
              </w:rPr>
              <w:t>CARD</w:t>
            </w:r>
            <w:proofErr w:type="gramEnd"/>
            <w:r>
              <w:rPr>
                <w:b/>
              </w:rPr>
              <w:t xml:space="preserve"> 50$</w:t>
            </w:r>
          </w:p>
          <w:p w14:paraId="2DAFB3AC" w14:textId="3D98D88B" w:rsidR="004828F1" w:rsidRDefault="00AF03C1" w:rsidP="004828F1">
            <w:pPr>
              <w:rPr>
                <w:b/>
                <w:color w:val="2B7471" w:themeColor="accent1" w:themeShade="80"/>
              </w:rPr>
            </w:pPr>
            <w:r>
              <w:rPr>
                <w:b/>
                <w:noProof/>
                <w:color w:val="2B7471" w:themeColor="accent1" w:themeShade="80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2BB80F1C" wp14:editId="68136885">
                      <wp:simplePos x="0" y="0"/>
                      <wp:positionH relativeFrom="column">
                        <wp:posOffset>3841352</wp:posOffset>
                      </wp:positionH>
                      <wp:positionV relativeFrom="paragraph">
                        <wp:posOffset>-237616</wp:posOffset>
                      </wp:positionV>
                      <wp:extent cx="14760" cy="865440"/>
                      <wp:effectExtent l="38100" t="38100" r="42545" b="4953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86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08B47" id="Ink 13" o:spid="_x0000_s1026" type="#_x0000_t75" style="position:absolute;margin-left:301.75pt;margin-top:-19.4pt;width:2.55pt;height:6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">
                      <v:imagedata r:id="rId23" o:title=""/>
                    </v:shape>
                  </w:pict>
                </mc:Fallback>
              </mc:AlternateContent>
            </w:r>
          </w:p>
          <w:p w14:paraId="776CF211" w14:textId="6AC549DE" w:rsidR="00A26D8E" w:rsidRPr="004828F1" w:rsidRDefault="00867D2E" w:rsidP="004828F1">
            <w:pPr>
              <w:rPr>
                <w:b/>
                <w:color w:val="2B7471" w:themeColor="accent1" w:themeShade="80"/>
              </w:rPr>
            </w:pPr>
            <w:r w:rsidRPr="004828F1">
              <w:rPr>
                <w:b/>
                <w:color w:val="2B7471" w:themeColor="accent1" w:themeShade="80"/>
              </w:rPr>
              <w:t>Contact Us</w:t>
            </w:r>
          </w:p>
          <w:sdt>
            <w:sdtPr>
              <w:rPr>
                <w:rStyle w:val="Strong"/>
              </w:rPr>
              <w:alias w:val="Company Name"/>
              <w:tag w:val=""/>
              <w:id w:val="950436312"/>
              <w:placeholder>
                <w:docPart w:val="187DC21C4F3A42E49B8F4A18E5842681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>
              <w:rPr>
                <w:rStyle w:val="Strong"/>
              </w:rPr>
            </w:sdtEndPr>
            <w:sdtContent>
              <w:p w14:paraId="298F73FB" w14:textId="77777777" w:rsidR="00A26D8E" w:rsidRDefault="00A96BB2">
                <w:pPr>
                  <w:pStyle w:val="ContactInfo"/>
                  <w:rPr>
                    <w:rStyle w:val="Strong"/>
                  </w:rPr>
                </w:pPr>
                <w:r>
                  <w:rPr>
                    <w:rStyle w:val="Strong"/>
                    <w:lang w:val="en-CA"/>
                  </w:rPr>
                  <w:t>Blueberry Yoga &amp; Pilates Studio</w:t>
                </w:r>
              </w:p>
            </w:sdtContent>
          </w:sdt>
          <w:sdt>
            <w:sdtPr>
              <w:alias w:val="Address"/>
              <w:tag w:val=""/>
              <w:id w:val="-1891111686"/>
              <w:placeholder>
                <w:docPart w:val="1E6AB17B90264E1D8DFEAF1E5F8CB18F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14:paraId="7F613D1F" w14:textId="77777777" w:rsidR="00A26D8E" w:rsidRDefault="00883585">
                <w:pPr>
                  <w:pStyle w:val="ContactInfo"/>
                </w:pPr>
                <w:r>
                  <w:t xml:space="preserve">6410 Old West Saanich Rd, </w:t>
                </w:r>
                <w:proofErr w:type="spellStart"/>
                <w:r>
                  <w:t>Saanichton</w:t>
                </w:r>
                <w:proofErr w:type="spellEnd"/>
                <w:r>
                  <w:t>, Victoria B.C</w:t>
                </w:r>
                <w:r w:rsidR="00CE4332">
                  <w:t xml:space="preserve">  V8M 1W8 </w:t>
                </w:r>
              </w:p>
            </w:sdtContent>
          </w:sdt>
          <w:p w14:paraId="5072BF67" w14:textId="77777777" w:rsidR="00A26D8E" w:rsidRDefault="00E50D27">
            <w:pPr>
              <w:pStyle w:val="ContactInfo"/>
            </w:pPr>
            <w:r>
              <w:t>Gina. 604.341.7407</w:t>
            </w:r>
          </w:p>
          <w:p w14:paraId="5D25B70C" w14:textId="77777777" w:rsidR="00A26D8E" w:rsidRDefault="00E50D27">
            <w:pPr>
              <w:pStyle w:val="ContactInfo"/>
            </w:pPr>
            <w:r>
              <w:t>tgvdeyden@gmail.com</w:t>
            </w:r>
          </w:p>
          <w:p w14:paraId="0AEC1F07" w14:textId="77777777" w:rsidR="008C39E2" w:rsidRDefault="000979E8" w:rsidP="00E50D27">
            <w:pPr>
              <w:pStyle w:val="WebAddress"/>
              <w:spacing w:after="160"/>
              <w:rPr>
                <w:b/>
                <w:color w:val="2B7471" w:themeColor="accent1" w:themeShade="80"/>
              </w:rPr>
            </w:pPr>
            <w:r>
              <w:rPr>
                <w:b/>
                <w:color w:val="2B7471" w:themeColor="accent1" w:themeShade="80"/>
              </w:rPr>
              <w:t>www.</w:t>
            </w:r>
            <w:r w:rsidR="008C666D" w:rsidRPr="002923F6">
              <w:rPr>
                <w:b/>
                <w:color w:val="2B7471" w:themeColor="accent1" w:themeShade="80"/>
              </w:rPr>
              <w:t>blueberryyogaandpilates.com</w:t>
            </w:r>
            <w:r w:rsidR="00E50D27" w:rsidRPr="002923F6">
              <w:rPr>
                <w:b/>
                <w:color w:val="2B7471" w:themeColor="accent1" w:themeShade="80"/>
              </w:rPr>
              <w:t xml:space="preserve"> </w:t>
            </w:r>
          </w:p>
          <w:p w14:paraId="1F6F16F4" w14:textId="01BAF0BF" w:rsidR="00A64CBF" w:rsidRPr="002923F6" w:rsidRDefault="00A64CBF" w:rsidP="00E50D27">
            <w:pPr>
              <w:pStyle w:val="WebAddress"/>
              <w:spacing w:after="160"/>
              <w:rPr>
                <w:b/>
                <w:color w:val="2B7471" w:themeColor="accent1" w:themeShade="80"/>
              </w:rPr>
            </w:pPr>
            <w:r>
              <w:rPr>
                <w:b/>
                <w:color w:val="2B7471" w:themeColor="accent1" w:themeShade="80"/>
              </w:rPr>
              <w:t xml:space="preserve">check us out on </w:t>
            </w:r>
            <w:r w:rsidR="00835FC4">
              <w:rPr>
                <w:b/>
                <w:color w:val="2B7471" w:themeColor="accent1" w:themeShade="80"/>
              </w:rPr>
              <w:t>Facebook</w:t>
            </w:r>
          </w:p>
          <w:p w14:paraId="03D04617" w14:textId="77777777" w:rsidR="008C39E2" w:rsidRDefault="008C39E2" w:rsidP="00E50D27">
            <w:pPr>
              <w:pStyle w:val="WebAddress"/>
              <w:spacing w:after="160"/>
            </w:pPr>
          </w:p>
        </w:tc>
      </w:tr>
      <w:tr w:rsidR="007C1113" w14:paraId="7DC3A55C" w14:textId="77777777" w:rsidTr="00C97365">
        <w:trPr>
          <w:trHeight w:hRule="exact" w:val="10080"/>
        </w:trPr>
        <w:tc>
          <w:tcPr>
            <w:tcW w:w="5041" w:type="dxa"/>
          </w:tcPr>
          <w:p w14:paraId="541E88A2" w14:textId="77777777" w:rsidR="00C97365" w:rsidRPr="00E355D8" w:rsidRDefault="00C97365">
            <w:pPr>
              <w:rPr>
                <w:noProof/>
                <w:lang w:val="en-CA" w:eastAsia="en-CA"/>
              </w:rPr>
            </w:pPr>
          </w:p>
        </w:tc>
        <w:tc>
          <w:tcPr>
            <w:tcW w:w="4465" w:type="dxa"/>
          </w:tcPr>
          <w:p w14:paraId="326C90EF" w14:textId="77777777" w:rsidR="007C1113" w:rsidRDefault="007C1113">
            <w:pPr>
              <w:pStyle w:val="Quote"/>
            </w:pPr>
          </w:p>
        </w:tc>
        <w:tc>
          <w:tcPr>
            <w:tcW w:w="865" w:type="dxa"/>
          </w:tcPr>
          <w:p w14:paraId="0A00F1C0" w14:textId="77777777" w:rsidR="007C1113" w:rsidRDefault="007C1113"/>
        </w:tc>
        <w:tc>
          <w:tcPr>
            <w:tcW w:w="4389" w:type="dxa"/>
          </w:tcPr>
          <w:p w14:paraId="61470CD1" w14:textId="77777777" w:rsidR="007C1113" w:rsidRPr="00AB5278" w:rsidRDefault="007C1113" w:rsidP="00AB5278">
            <w:pPr>
              <w:keepNext/>
              <w:keepLines/>
              <w:spacing w:before="400" w:after="120" w:line="240" w:lineRule="auto"/>
              <w:outlineLvl w:val="0"/>
              <w:rPr>
                <w:rFonts w:asciiTheme="majorHAnsi" w:eastAsiaTheme="majorEastAsia" w:hAnsiTheme="majorHAnsi" w:cstheme="majorBidi"/>
                <w:color w:val="74CBC8" w:themeColor="accent1"/>
                <w:sz w:val="30"/>
              </w:rPr>
            </w:pPr>
          </w:p>
        </w:tc>
      </w:tr>
      <w:tr w:rsidR="00A26D8E" w14:paraId="0B22EDED" w14:textId="77777777" w:rsidTr="00C97365">
        <w:trPr>
          <w:trHeight w:hRule="exact" w:val="504"/>
        </w:trPr>
        <w:tc>
          <w:tcPr>
            <w:tcW w:w="5041" w:type="dxa"/>
          </w:tcPr>
          <w:p w14:paraId="55ABA8CA" w14:textId="77777777" w:rsidR="00A26D8E" w:rsidRDefault="00A26D8E">
            <w:pPr>
              <w:spacing w:after="160"/>
            </w:pPr>
          </w:p>
        </w:tc>
        <w:tc>
          <w:tcPr>
            <w:tcW w:w="4465" w:type="dxa"/>
          </w:tcPr>
          <w:p w14:paraId="35773CA7" w14:textId="77777777" w:rsidR="00A26D8E" w:rsidRDefault="00A26D8E">
            <w:pPr>
              <w:spacing w:after="160"/>
            </w:pPr>
          </w:p>
        </w:tc>
        <w:tc>
          <w:tcPr>
            <w:tcW w:w="865" w:type="dxa"/>
          </w:tcPr>
          <w:p w14:paraId="3A5EA264" w14:textId="77777777" w:rsidR="00A26D8E" w:rsidRDefault="00A26D8E">
            <w:pPr>
              <w:spacing w:after="160"/>
            </w:pPr>
          </w:p>
        </w:tc>
        <w:tc>
          <w:tcPr>
            <w:tcW w:w="4389" w:type="dxa"/>
          </w:tcPr>
          <w:p w14:paraId="5B88BA5B" w14:textId="77777777" w:rsidR="00867D2E" w:rsidRDefault="00867D2E">
            <w:pPr>
              <w:spacing w:after="160"/>
            </w:pPr>
          </w:p>
          <w:p w14:paraId="276221B5" w14:textId="77777777" w:rsidR="00867D2E" w:rsidRDefault="00867D2E">
            <w:pPr>
              <w:spacing w:after="160"/>
            </w:pPr>
          </w:p>
          <w:p w14:paraId="7AB3DEC3" w14:textId="77777777" w:rsidR="00867D2E" w:rsidRDefault="00867D2E">
            <w:pPr>
              <w:spacing w:after="160"/>
            </w:pPr>
          </w:p>
          <w:p w14:paraId="6175E004" w14:textId="77777777" w:rsidR="00867D2E" w:rsidRDefault="00867D2E">
            <w:pPr>
              <w:spacing w:after="160"/>
            </w:pPr>
          </w:p>
          <w:p w14:paraId="021FD8FE" w14:textId="77777777" w:rsidR="00867D2E" w:rsidRDefault="00867D2E">
            <w:pPr>
              <w:spacing w:after="160"/>
            </w:pPr>
          </w:p>
          <w:p w14:paraId="1AD42C17" w14:textId="77777777" w:rsidR="00867D2E" w:rsidRDefault="00867D2E">
            <w:pPr>
              <w:spacing w:after="160"/>
            </w:pPr>
          </w:p>
          <w:p w14:paraId="58AC4174" w14:textId="77777777" w:rsidR="00867D2E" w:rsidRDefault="00867D2E">
            <w:pPr>
              <w:spacing w:after="160"/>
            </w:pPr>
          </w:p>
          <w:p w14:paraId="6357DA7A" w14:textId="77777777" w:rsidR="00867D2E" w:rsidRDefault="00867D2E">
            <w:pPr>
              <w:spacing w:after="160"/>
            </w:pPr>
          </w:p>
          <w:p w14:paraId="3C656445" w14:textId="77777777" w:rsidR="00867D2E" w:rsidRDefault="00867D2E">
            <w:pPr>
              <w:spacing w:after="160"/>
            </w:pPr>
          </w:p>
          <w:p w14:paraId="18C47EC4" w14:textId="77777777" w:rsidR="00867D2E" w:rsidRDefault="00867D2E">
            <w:pPr>
              <w:spacing w:after="160"/>
            </w:pPr>
          </w:p>
          <w:p w14:paraId="453FD48F" w14:textId="77777777" w:rsidR="00867D2E" w:rsidRDefault="00867D2E">
            <w:pPr>
              <w:spacing w:after="160"/>
            </w:pPr>
          </w:p>
          <w:p w14:paraId="3CCA43FF" w14:textId="77777777" w:rsidR="00867D2E" w:rsidRDefault="00867D2E">
            <w:pPr>
              <w:spacing w:after="160"/>
            </w:pPr>
          </w:p>
          <w:p w14:paraId="369F6381" w14:textId="77777777" w:rsidR="00867D2E" w:rsidRDefault="00867D2E">
            <w:pPr>
              <w:spacing w:after="160"/>
            </w:pPr>
          </w:p>
          <w:p w14:paraId="1BB92BD9" w14:textId="77777777" w:rsidR="00867D2E" w:rsidRDefault="00867D2E">
            <w:pPr>
              <w:spacing w:after="160"/>
            </w:pPr>
          </w:p>
          <w:p w14:paraId="29D3F176" w14:textId="77777777" w:rsidR="00867D2E" w:rsidRDefault="00867D2E">
            <w:pPr>
              <w:spacing w:after="160"/>
            </w:pPr>
          </w:p>
          <w:p w14:paraId="42E2F63D" w14:textId="77777777" w:rsidR="00867D2E" w:rsidRDefault="00867D2E">
            <w:pPr>
              <w:spacing w:after="160"/>
            </w:pPr>
          </w:p>
          <w:p w14:paraId="180D48BF" w14:textId="77777777" w:rsidR="00867D2E" w:rsidRDefault="00867D2E">
            <w:pPr>
              <w:spacing w:after="160"/>
            </w:pPr>
          </w:p>
          <w:p w14:paraId="50AC7EE8" w14:textId="77777777" w:rsidR="00867D2E" w:rsidRDefault="00867D2E">
            <w:pPr>
              <w:spacing w:after="160"/>
            </w:pPr>
          </w:p>
          <w:p w14:paraId="048D7AFA" w14:textId="77777777" w:rsidR="00867D2E" w:rsidRDefault="00867D2E">
            <w:pPr>
              <w:spacing w:after="160"/>
            </w:pPr>
          </w:p>
          <w:p w14:paraId="42B3837D" w14:textId="77777777" w:rsidR="00867D2E" w:rsidRDefault="00867D2E">
            <w:pPr>
              <w:spacing w:after="160"/>
            </w:pPr>
          </w:p>
          <w:p w14:paraId="7BC834DD" w14:textId="77777777" w:rsidR="00867D2E" w:rsidRDefault="00867D2E">
            <w:pPr>
              <w:spacing w:after="160"/>
            </w:pPr>
          </w:p>
          <w:p w14:paraId="4AA0F60D" w14:textId="77777777" w:rsidR="00867D2E" w:rsidRDefault="00867D2E">
            <w:pPr>
              <w:spacing w:after="160"/>
            </w:pPr>
          </w:p>
          <w:p w14:paraId="1C0C1CA1" w14:textId="77777777" w:rsidR="00867D2E" w:rsidRDefault="00867D2E">
            <w:pPr>
              <w:spacing w:after="160"/>
            </w:pPr>
          </w:p>
          <w:p w14:paraId="17B3000B" w14:textId="77777777" w:rsidR="00867D2E" w:rsidRDefault="00867D2E">
            <w:pPr>
              <w:spacing w:after="160"/>
            </w:pPr>
          </w:p>
          <w:p w14:paraId="49155846" w14:textId="77777777" w:rsidR="00867D2E" w:rsidRDefault="00867D2E">
            <w:pPr>
              <w:spacing w:after="160"/>
            </w:pPr>
          </w:p>
          <w:p w14:paraId="52E84AB2" w14:textId="77777777" w:rsidR="00867D2E" w:rsidRDefault="00867D2E">
            <w:pPr>
              <w:spacing w:after="160"/>
            </w:pPr>
          </w:p>
          <w:p w14:paraId="348683A1" w14:textId="77777777" w:rsidR="00867D2E" w:rsidRDefault="00867D2E">
            <w:pPr>
              <w:spacing w:after="160"/>
            </w:pPr>
          </w:p>
          <w:p w14:paraId="27747FB9" w14:textId="77777777" w:rsidR="00867D2E" w:rsidRDefault="00867D2E">
            <w:pPr>
              <w:spacing w:after="160"/>
            </w:pPr>
          </w:p>
          <w:p w14:paraId="3B549394" w14:textId="77777777" w:rsidR="00867D2E" w:rsidRDefault="00867D2E">
            <w:pPr>
              <w:spacing w:after="160"/>
            </w:pPr>
          </w:p>
          <w:p w14:paraId="36AE7786" w14:textId="77777777" w:rsidR="00867D2E" w:rsidRDefault="00867D2E">
            <w:pPr>
              <w:spacing w:after="160"/>
            </w:pPr>
          </w:p>
          <w:p w14:paraId="5E2C1297" w14:textId="77777777" w:rsidR="00867D2E" w:rsidRDefault="00867D2E">
            <w:pPr>
              <w:spacing w:after="160"/>
            </w:pPr>
          </w:p>
          <w:p w14:paraId="5BD20C90" w14:textId="77777777" w:rsidR="00867D2E" w:rsidRDefault="00867D2E">
            <w:pPr>
              <w:spacing w:after="160"/>
            </w:pPr>
          </w:p>
          <w:p w14:paraId="2438C4C2" w14:textId="77777777" w:rsidR="00867D2E" w:rsidRDefault="00867D2E">
            <w:pPr>
              <w:spacing w:after="160"/>
            </w:pPr>
          </w:p>
          <w:p w14:paraId="30E11527" w14:textId="77777777" w:rsidR="00867D2E" w:rsidRDefault="00867D2E">
            <w:pPr>
              <w:spacing w:after="160"/>
            </w:pPr>
          </w:p>
          <w:p w14:paraId="45F5485E" w14:textId="77777777" w:rsidR="00867D2E" w:rsidRDefault="00867D2E">
            <w:pPr>
              <w:spacing w:after="160"/>
            </w:pPr>
          </w:p>
          <w:p w14:paraId="6DE617C3" w14:textId="77777777" w:rsidR="00867D2E" w:rsidRDefault="00867D2E">
            <w:pPr>
              <w:spacing w:after="160"/>
            </w:pPr>
          </w:p>
          <w:p w14:paraId="2F2A76F9" w14:textId="77777777" w:rsidR="00867D2E" w:rsidRDefault="00867D2E">
            <w:pPr>
              <w:spacing w:after="160"/>
            </w:pPr>
          </w:p>
        </w:tc>
      </w:tr>
      <w:tr w:rsidR="00A26D8E" w14:paraId="49EE744C" w14:textId="77777777" w:rsidTr="00C97365">
        <w:trPr>
          <w:trHeight w:hRule="exact" w:val="216"/>
        </w:trPr>
        <w:tc>
          <w:tcPr>
            <w:tcW w:w="5041" w:type="dxa"/>
            <w:shd w:val="clear" w:color="auto" w:fill="74CBC8" w:themeFill="accent1"/>
          </w:tcPr>
          <w:p w14:paraId="560E4ACE" w14:textId="77777777" w:rsidR="00A26D8E" w:rsidRDefault="00A26D8E">
            <w:pPr>
              <w:spacing w:after="160"/>
            </w:pPr>
          </w:p>
        </w:tc>
        <w:tc>
          <w:tcPr>
            <w:tcW w:w="4465" w:type="dxa"/>
            <w:shd w:val="clear" w:color="auto" w:fill="74CBC8" w:themeFill="accent1"/>
          </w:tcPr>
          <w:p w14:paraId="7D589307" w14:textId="77777777" w:rsidR="00A26D8E" w:rsidRDefault="00A26D8E">
            <w:pPr>
              <w:spacing w:after="160"/>
            </w:pPr>
          </w:p>
        </w:tc>
        <w:tc>
          <w:tcPr>
            <w:tcW w:w="865" w:type="dxa"/>
            <w:shd w:val="clear" w:color="auto" w:fill="74CBC8" w:themeFill="accent1"/>
          </w:tcPr>
          <w:p w14:paraId="4A0D7DB6" w14:textId="77777777" w:rsidR="00A26D8E" w:rsidRDefault="00A26D8E">
            <w:pPr>
              <w:spacing w:after="160"/>
            </w:pPr>
          </w:p>
        </w:tc>
        <w:tc>
          <w:tcPr>
            <w:tcW w:w="4389" w:type="dxa"/>
            <w:shd w:val="clear" w:color="auto" w:fill="74CBC8" w:themeFill="accent1"/>
          </w:tcPr>
          <w:p w14:paraId="029C86DD" w14:textId="77777777" w:rsidR="00A26D8E" w:rsidRDefault="00A26D8E">
            <w:pPr>
              <w:spacing w:after="160"/>
            </w:pPr>
          </w:p>
        </w:tc>
      </w:tr>
    </w:tbl>
    <w:p w14:paraId="5BF0614D" w14:textId="77777777" w:rsidR="008C39E2" w:rsidRDefault="008C39E2" w:rsidP="002923F6"/>
    <w:sectPr w:rsidR="008C39E2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 w15:restartNumberingAfterBreak="0">
    <w:nsid w:val="082354CA"/>
    <w:multiLevelType w:val="hybridMultilevel"/>
    <w:tmpl w:val="2BF601F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15882975"/>
    <w:multiLevelType w:val="hybridMultilevel"/>
    <w:tmpl w:val="388CC0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36BC"/>
    <w:multiLevelType w:val="hybridMultilevel"/>
    <w:tmpl w:val="07CEB8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33EC8"/>
    <w:multiLevelType w:val="hybridMultilevel"/>
    <w:tmpl w:val="9C2478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1F"/>
    <w:rsid w:val="00040277"/>
    <w:rsid w:val="00064EF5"/>
    <w:rsid w:val="000979E8"/>
    <w:rsid w:val="000B0181"/>
    <w:rsid w:val="00136CBF"/>
    <w:rsid w:val="00137686"/>
    <w:rsid w:val="001A334D"/>
    <w:rsid w:val="002923F6"/>
    <w:rsid w:val="002F1A51"/>
    <w:rsid w:val="003B4B7C"/>
    <w:rsid w:val="004828F1"/>
    <w:rsid w:val="004A0861"/>
    <w:rsid w:val="004B60EE"/>
    <w:rsid w:val="00501EA2"/>
    <w:rsid w:val="005148CA"/>
    <w:rsid w:val="00594180"/>
    <w:rsid w:val="005C041F"/>
    <w:rsid w:val="005C1E0A"/>
    <w:rsid w:val="005C3ED0"/>
    <w:rsid w:val="005E2848"/>
    <w:rsid w:val="005F48DB"/>
    <w:rsid w:val="00620E6B"/>
    <w:rsid w:val="006C164B"/>
    <w:rsid w:val="0074400F"/>
    <w:rsid w:val="00764024"/>
    <w:rsid w:val="00771BBD"/>
    <w:rsid w:val="007C1113"/>
    <w:rsid w:val="00801F7F"/>
    <w:rsid w:val="00835FC4"/>
    <w:rsid w:val="00867D2E"/>
    <w:rsid w:val="00883585"/>
    <w:rsid w:val="008A02FC"/>
    <w:rsid w:val="008C39E2"/>
    <w:rsid w:val="008C666D"/>
    <w:rsid w:val="008C7F28"/>
    <w:rsid w:val="00991387"/>
    <w:rsid w:val="009F2ED3"/>
    <w:rsid w:val="00A00BB4"/>
    <w:rsid w:val="00A26D8E"/>
    <w:rsid w:val="00A64CBF"/>
    <w:rsid w:val="00A779BA"/>
    <w:rsid w:val="00A817B9"/>
    <w:rsid w:val="00A96BB2"/>
    <w:rsid w:val="00AB5278"/>
    <w:rsid w:val="00AE5B5D"/>
    <w:rsid w:val="00AF03C1"/>
    <w:rsid w:val="00B01A15"/>
    <w:rsid w:val="00B6501E"/>
    <w:rsid w:val="00B846B1"/>
    <w:rsid w:val="00BA0CC9"/>
    <w:rsid w:val="00BB4182"/>
    <w:rsid w:val="00C40228"/>
    <w:rsid w:val="00C97365"/>
    <w:rsid w:val="00C97E88"/>
    <w:rsid w:val="00CE4332"/>
    <w:rsid w:val="00D120DC"/>
    <w:rsid w:val="00D72FE3"/>
    <w:rsid w:val="00E001ED"/>
    <w:rsid w:val="00E355D8"/>
    <w:rsid w:val="00E50D27"/>
    <w:rsid w:val="00E971DC"/>
    <w:rsid w:val="00EB3F70"/>
    <w:rsid w:val="00EC2D26"/>
    <w:rsid w:val="00ED3039"/>
    <w:rsid w:val="00F20686"/>
    <w:rsid w:val="00F86AB1"/>
    <w:rsid w:val="00FC35FF"/>
    <w:rsid w:val="00FC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51370"/>
  <w15:docId w15:val="{04A6C659-0E58-45F0-9316-603CA5D8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74CBC8" w:themeColor="accent1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next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Address">
    <w:name w:val="Web Address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character" w:styleId="Hyperlink">
    <w:name w:val="Hyperlink"/>
    <w:basedOn w:val="DefaultParagraphFont"/>
    <w:uiPriority w:val="99"/>
    <w:unhideWhenUsed/>
    <w:rsid w:val="00E355D8"/>
    <w:rPr>
      <w:color w:val="74CBC8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AB5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customXml" Target="ink/ink5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ustomXml" Target="ink/ink3.xml"/><Relationship Id="rId17" Type="http://schemas.openxmlformats.org/officeDocument/2006/relationships/customXml" Target="ink/ink4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customXml" Target="ink/ink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google.ca/url?sa=i&amp;rct=j&amp;q=&amp;esrc=s&amp;source=images&amp;cd=&amp;cad=rja&amp;uact=8&amp;ved=0CAcQjRw&amp;url=http://hhohealthyhelpings.org/2014/06/30/blueberries/&amp;ei=ltdgVZWPO8bhoAS994CoBQ&amp;bvm=bv.93990622,d.cGU&amp;psig=AFQjCNGeEyyD2xxDNBfP47ZYjDRZ1JUIgw&amp;ust=1432496393656585" TargetMode="External"/><Relationship Id="rId23" Type="http://schemas.openxmlformats.org/officeDocument/2006/relationships/image" Target="media/image8.png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customXml" Target="ink/ink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7DC21C4F3A42E49B8F4A18E5842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D06E4-DFD7-4011-9283-FE71DCBA828A}"/>
      </w:docPartPr>
      <w:docPartBody>
        <w:p w:rsidR="001521FE" w:rsidRDefault="00D61495">
          <w:pPr>
            <w:pStyle w:val="187DC21C4F3A42E49B8F4A18E5842681"/>
          </w:pPr>
          <w:r>
            <w:rPr>
              <w:rStyle w:val="Strong"/>
            </w:rPr>
            <w:t>[Company Name]</w:t>
          </w:r>
        </w:p>
      </w:docPartBody>
    </w:docPart>
    <w:docPart>
      <w:docPartPr>
        <w:name w:val="1E6AB17B90264E1D8DFEAF1E5F8CB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F1114-ABFB-467A-BDF6-6CC3464AF48E}"/>
      </w:docPartPr>
      <w:docPartBody>
        <w:p w:rsidR="001521FE" w:rsidRDefault="00D61495">
          <w:pPr>
            <w:pStyle w:val="1E6AB17B90264E1D8DFEAF1E5F8CB18F"/>
          </w:pPr>
          <w:r>
            <w:t>[Street Address]</w:t>
          </w:r>
          <w:r>
            <w:br/>
            <w:t>[City,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1495"/>
    <w:rsid w:val="00090CBE"/>
    <w:rsid w:val="001468AB"/>
    <w:rsid w:val="001521FE"/>
    <w:rsid w:val="00263CAA"/>
    <w:rsid w:val="002D433D"/>
    <w:rsid w:val="004B7D7F"/>
    <w:rsid w:val="006E4B97"/>
    <w:rsid w:val="00B91462"/>
    <w:rsid w:val="00D61495"/>
    <w:rsid w:val="00F453E7"/>
    <w:rsid w:val="00F6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51C802F0784AC3B639ECD7AF383AB7">
    <w:name w:val="BD51C802F0784AC3B639ECD7AF383AB7"/>
  </w:style>
  <w:style w:type="paragraph" w:customStyle="1" w:styleId="C85B4F5600384C34B9FD0C0E8D909C3B">
    <w:name w:val="C85B4F5600384C34B9FD0C0E8D909C3B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187DC21C4F3A42E49B8F4A18E5842681">
    <w:name w:val="187DC21C4F3A42E49B8F4A18E5842681"/>
  </w:style>
  <w:style w:type="paragraph" w:customStyle="1" w:styleId="1E6AB17B90264E1D8DFEAF1E5F8CB18F">
    <w:name w:val="1E6AB17B90264E1D8DFEAF1E5F8CB18F"/>
  </w:style>
  <w:style w:type="paragraph" w:customStyle="1" w:styleId="05F1AF6CCC1F4E788BE40CFE9AB5AC42">
    <w:name w:val="05F1AF6CCC1F4E788BE40CFE9AB5AC42"/>
  </w:style>
  <w:style w:type="paragraph" w:customStyle="1" w:styleId="2E532DD4B63E4668B3565F2D63542C72">
    <w:name w:val="2E532DD4B63E4668B3565F2D63542C72"/>
  </w:style>
  <w:style w:type="paragraph" w:customStyle="1" w:styleId="E2A2A72DD80D4E368262E8341B0FF0B6">
    <w:name w:val="E2A2A72DD80D4E368262E8341B0FF0B6"/>
  </w:style>
  <w:style w:type="paragraph" w:customStyle="1" w:styleId="2910141D0BDC47D59E7666CC8E0A3FD8">
    <w:name w:val="2910141D0BDC47D59E7666CC8E0A3FD8"/>
  </w:style>
  <w:style w:type="paragraph" w:customStyle="1" w:styleId="3B1274F6A49D4180898C310E0766BE8B">
    <w:name w:val="3B1274F6A49D4180898C310E0766BE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00:54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2 512,'-2'-1'2786,"9"2"-2393,4 2-991,8-1 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00:53.3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25 2176,'-11'-4'1024,"11"-1"-896,0 5 1152,0 0-1664,0 0 128,3 2-640,-3-2 128,4-2 768,6-14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00:52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9 2560,'-10'-3'1280,"6"-3"-1152,4 6 1280,0 0-1536,0 0 0,0 0-128,0 0 0,0 0 128,0 0 0,0 0-512,0 0 0,0 6 0,11 3 128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13:58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12 640,'0'0'256,"-3"-5"0,3 5 384,0 0-512,0 0 0,0 0 0,0 0 0,0 0-256,0-4 128,0 4 0,0 0 128,0 0-256,-3-2 128,3 2-256,0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14:14.7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41 3328,'-12'6'1399,"12"-7"-1357,-1 1 0,1 0 1,0 0-1,-1 0 0,1-1 0,0 1 0,-1 0 0,1 0 1,0-1-1,0 1 0,-1 0 0,1 0 0,0-1 0,0 1 1,-1 0-1,1-1 0,0 1 0,0-1 0,0 1 0,0 0 0,0-1 1,0 1-1,0 0 0,0-1 0,0 1-42,-1-3 1579,1 3-1003,0 0-320,0 0 0,0 0-64,0 0-256,0 0-22,0 0 172,0 0-22,0 0-256,1 0 55,0 0-1,-1-1 1,1 1 0,0 0 0,0 0 0,-1-1 0,1 1 0,0-1 0,0 1 0,-1-1-1,1 1 1,0-1 0,-1 1 0,1-1 0,-1 0 0,1 1 0,-1-1 0,1 0-1,-1 1 1,1-1 137,0-1-201,19-22-823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14:11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39 3072,'0'0'1536,"0"0"-1792,0 0 1664,0 0-1920,0 0 128,8-9-640,-2-3 0,1 3 1024,3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0T18:15:08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2403 640,'-3'-94'469,"4"33"-42,0-97-406,0 71-63,-1-27-44,0 33 65,-1-37 21,-1 40 0,-9-217 0,-2 25 0,3 22 0,6-86 128,16 87-154,-10 224 9,5-78-175,0 8 43</inkml:trace>
</inkml:ink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6410 Old West Saanich Rd, Saanichton, Victoria B.C  V8M 1W8 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6F717-D0E8-47AD-A781-95D82C5B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</TotalTime>
  <Pages>3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Blueberry Yoga &amp; Pilates Studio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GINA van der eyden</cp:lastModifiedBy>
  <cp:revision>2</cp:revision>
  <cp:lastPrinted>2019-01-04T17:05:00Z</cp:lastPrinted>
  <dcterms:created xsi:type="dcterms:W3CDTF">2019-09-20T18:33:00Z</dcterms:created>
  <dcterms:modified xsi:type="dcterms:W3CDTF">2019-09-20T18:33:00Z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