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556" w:tblpY="751"/>
        <w:tblW w:w="5000" w:type="pct"/>
        <w:tblLook w:val="0480" w:firstRow="0" w:lastRow="0" w:firstColumn="1" w:lastColumn="0" w:noHBand="0" w:noVBand="1"/>
      </w:tblPr>
      <w:tblGrid>
        <w:gridCol w:w="6539"/>
        <w:gridCol w:w="220"/>
        <w:gridCol w:w="3131"/>
      </w:tblGrid>
      <w:tr w:rsidR="007F5141" w:rsidRPr="002E4AFC" w14:paraId="7C775EA4" w14:textId="77777777" w:rsidTr="00BA1767">
        <w:trPr>
          <w:trHeight w:val="2178"/>
        </w:trPr>
        <w:tc>
          <w:tcPr>
            <w:tcW w:w="6517" w:type="dxa"/>
            <w:gridSpan w:val="2"/>
            <w:shd w:val="clear" w:color="auto" w:fill="0BD0D9" w:themeFill="accent3"/>
          </w:tcPr>
          <w:p w14:paraId="15592F9C" w14:textId="77777777" w:rsidR="00BA1767" w:rsidRPr="002E4AFC" w:rsidRDefault="00BA1767" w:rsidP="00AC0056">
            <w:pPr>
              <w:pStyle w:val="Title"/>
              <w:spacing w:before="100" w:beforeAutospacing="1" w:after="100" w:afterAutospacing="1"/>
              <w:jc w:val="center"/>
            </w:pPr>
            <w:r w:rsidRPr="007F5141">
              <w:rPr>
                <w:rFonts w:ascii="Edwardian Script ITC" w:hAnsi="Edwardian Script ITC"/>
                <w:color w:val="0070C0"/>
                <w:sz w:val="96"/>
                <w:szCs w:val="96"/>
              </w:rPr>
              <w:t>Lei Welch</w:t>
            </w:r>
            <w:r w:rsidRPr="002E4AFC">
              <w:br/>
            </w:r>
            <w:r w:rsidRPr="00B25FE7">
              <w:rPr>
                <w:rFonts w:ascii="Britannic Bold" w:hAnsi="Britannic Bold"/>
                <w:color w:val="FF0000"/>
              </w:rPr>
              <w:t>Like Da Juice</w:t>
            </w:r>
          </w:p>
        </w:tc>
        <w:tc>
          <w:tcPr>
            <w:tcW w:w="3373" w:type="dxa"/>
            <w:vMerge w:val="restart"/>
            <w:shd w:val="clear" w:color="auto" w:fill="0BD0D9" w:themeFill="accent3"/>
            <w:vAlign w:val="bottom"/>
          </w:tcPr>
          <w:p w14:paraId="19841DC9" w14:textId="77777777" w:rsidR="00BA1767" w:rsidRPr="002E4AFC" w:rsidRDefault="00BA1767" w:rsidP="00BA17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EB282A" wp14:editId="5D70BEA1">
                  <wp:extent cx="2467114" cy="2467114"/>
                  <wp:effectExtent l="0" t="0" r="9525" b="9525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14" cy="2467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141" w:rsidRPr="002E4AFC" w14:paraId="71596FE0" w14:textId="77777777" w:rsidTr="00BA1767">
        <w:trPr>
          <w:trHeight w:val="1262"/>
        </w:trPr>
        <w:tc>
          <w:tcPr>
            <w:tcW w:w="6296" w:type="dxa"/>
            <w:shd w:val="clear" w:color="auto" w:fill="auto"/>
          </w:tcPr>
          <w:p w14:paraId="0A76A361" w14:textId="77777777" w:rsidR="00BA1767" w:rsidRPr="002E4AFC" w:rsidRDefault="00BA1767" w:rsidP="00BA1767">
            <w:pPr>
              <w:rPr>
                <w:rFonts w:ascii="Arial" w:hAnsi="Arial"/>
              </w:rPr>
            </w:pPr>
          </w:p>
        </w:tc>
        <w:tc>
          <w:tcPr>
            <w:tcW w:w="221" w:type="dxa"/>
            <w:shd w:val="clear" w:color="auto" w:fill="auto"/>
          </w:tcPr>
          <w:p w14:paraId="04668600" w14:textId="77777777" w:rsidR="00BA1767" w:rsidRPr="002E4AFC" w:rsidRDefault="00BA1767" w:rsidP="00BA1767">
            <w:pPr>
              <w:rPr>
                <w:rFonts w:ascii="Arial" w:hAnsi="Arial"/>
              </w:rPr>
            </w:pPr>
          </w:p>
        </w:tc>
        <w:tc>
          <w:tcPr>
            <w:tcW w:w="3373" w:type="dxa"/>
            <w:vMerge/>
            <w:shd w:val="clear" w:color="auto" w:fill="auto"/>
          </w:tcPr>
          <w:p w14:paraId="6C2F6598" w14:textId="77777777" w:rsidR="00BA1767" w:rsidRPr="002E4AFC" w:rsidRDefault="00BA1767" w:rsidP="00BA1767">
            <w:pPr>
              <w:rPr>
                <w:rFonts w:ascii="Arial" w:hAnsi="Arial"/>
              </w:rPr>
            </w:pPr>
          </w:p>
        </w:tc>
      </w:tr>
      <w:tr w:rsidR="007F5141" w:rsidRPr="002E4AFC" w14:paraId="651B012F" w14:textId="77777777" w:rsidTr="00BA1767">
        <w:trPr>
          <w:trHeight w:val="982"/>
        </w:trPr>
        <w:tc>
          <w:tcPr>
            <w:tcW w:w="6296" w:type="dxa"/>
            <w:vMerge w:val="restart"/>
            <w:shd w:val="clear" w:color="auto" w:fill="auto"/>
          </w:tcPr>
          <w:p w14:paraId="0F25E7BA" w14:textId="77777777" w:rsidR="00BA1767" w:rsidRPr="00B25FE7" w:rsidRDefault="00BA1767" w:rsidP="00BA1767">
            <w:pPr>
              <w:pStyle w:val="Heading2"/>
              <w:rPr>
                <w:color w:val="FF0000"/>
              </w:rPr>
            </w:pPr>
            <w:r w:rsidRPr="00B25FE7">
              <w:rPr>
                <w:color w:val="FF0000"/>
              </w:rPr>
              <w:t>Bio</w:t>
            </w:r>
          </w:p>
          <w:p w14:paraId="3C378E15" w14:textId="77777777" w:rsidR="00BA1767" w:rsidRDefault="00BA1767" w:rsidP="00BA1767">
            <w:r>
              <w:t xml:space="preserve">My resolve is to help people to address low self-esteem. Then to heal and maintain a healthy one. This will have a huge impact on your confidence. I suffered in silence for years with low self-esteem, because I believed that I was ugly.  It was only when I became an adult and with God’s help, I was able to heal. </w:t>
            </w:r>
          </w:p>
          <w:p w14:paraId="3A52885B" w14:textId="77777777" w:rsidR="00BA1767" w:rsidRDefault="00BA1767" w:rsidP="00BA1767"/>
          <w:p w14:paraId="0B45E4E7" w14:textId="1FEF45C1" w:rsidR="00BA1767" w:rsidRDefault="00BA1767" w:rsidP="00BA1767">
            <w:r>
              <w:t>I realize there are still many adults who are struggling, wounded from childhood hurts and still hurting from echoes of life. Hence, I am the Self-Esteem Healer, Creator of Da Great</w:t>
            </w:r>
            <w:r w:rsidR="007F5141">
              <w:t xml:space="preserve"> I Am</w:t>
            </w:r>
            <w:r>
              <w:t xml:space="preserve"> and best-selling Author of </w:t>
            </w:r>
            <w:r w:rsidRPr="002624B1">
              <w:rPr>
                <w:color w:val="FF0000"/>
              </w:rPr>
              <w:t>Who</w:t>
            </w:r>
            <w:r>
              <w:t xml:space="preserve"> Says You Can’t!</w:t>
            </w:r>
          </w:p>
          <w:p w14:paraId="011F20A3" w14:textId="77777777" w:rsidR="00BA1767" w:rsidRDefault="00BA1767" w:rsidP="00BA1767"/>
          <w:p w14:paraId="136B1D3B" w14:textId="77777777" w:rsidR="00BA1767" w:rsidRPr="00FF2D53" w:rsidRDefault="00BA1767" w:rsidP="00BA1767">
            <w:pPr>
              <w:pStyle w:val="Heading2"/>
              <w:rPr>
                <w:color w:val="FF0000"/>
              </w:rPr>
            </w:pPr>
            <w:r w:rsidRPr="00FF2D53">
              <w:rPr>
                <w:color w:val="FF0000"/>
              </w:rPr>
              <w:t>Reviews</w:t>
            </w:r>
            <w:r>
              <w:rPr>
                <w:noProof/>
                <w:color w:val="FF0000"/>
              </w:rPr>
              <w:drawing>
                <wp:inline distT="0" distB="0" distL="0" distR="0" wp14:anchorId="494E0B7E" wp14:editId="4044A187">
                  <wp:extent cx="4323811" cy="581025"/>
                  <wp:effectExtent l="0" t="0" r="635" b="0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383" cy="58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 wp14:anchorId="0BF8748A" wp14:editId="5D0D06FB">
                  <wp:extent cx="5166493" cy="571500"/>
                  <wp:effectExtent l="0" t="0" r="0" b="0"/>
                  <wp:docPr id="3" name="Picture 3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J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847" cy="57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 wp14:anchorId="4B41B942" wp14:editId="44CBFDD5">
                  <wp:extent cx="5365952" cy="514350"/>
                  <wp:effectExtent l="0" t="0" r="6350" b="0"/>
                  <wp:docPr id="4" name="Picture 4" descr="A picture containing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hondaBo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995" cy="5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D1377" w14:textId="77777777" w:rsidR="00BA1767" w:rsidRDefault="00BA1767" w:rsidP="00BA1767"/>
          <w:p w14:paraId="1AF06418" w14:textId="77777777" w:rsidR="00BA1767" w:rsidRPr="00FF2D53" w:rsidRDefault="00BA1767" w:rsidP="00BA1767">
            <w:pPr>
              <w:pStyle w:val="Heading2"/>
              <w:rPr>
                <w:color w:val="FF0000"/>
              </w:rPr>
            </w:pPr>
            <w:r>
              <w:rPr>
                <w:color w:val="FF0000"/>
              </w:rPr>
              <w:t>Speaking</w:t>
            </w:r>
            <w:r w:rsidRPr="00FF2D53">
              <w:rPr>
                <w:color w:val="FF0000"/>
              </w:rPr>
              <w:t xml:space="preserve"> Topics</w:t>
            </w:r>
          </w:p>
          <w:p w14:paraId="133CB879" w14:textId="77777777" w:rsidR="00BA1767" w:rsidRDefault="00BA1767" w:rsidP="00BA1767">
            <w:r>
              <w:t>Don’t Take Ownership</w:t>
            </w:r>
          </w:p>
          <w:p w14:paraId="1B7DC5F0" w14:textId="77777777" w:rsidR="00BA1767" w:rsidRDefault="00BA1767" w:rsidP="00BA1767">
            <w:r>
              <w:t>Important Factors to Reclaim or Reboot Your Self-Esteem</w:t>
            </w:r>
          </w:p>
          <w:p w14:paraId="431F42B5" w14:textId="77777777" w:rsidR="00BA1767" w:rsidRDefault="00BA1767" w:rsidP="00BA1767">
            <w:r>
              <w:t>Key Factors of Getting You in Order</w:t>
            </w:r>
          </w:p>
          <w:p w14:paraId="214EEE46" w14:textId="28A9CD9E" w:rsidR="00BA1767" w:rsidRDefault="00BA1767" w:rsidP="00BA1767"/>
          <w:p w14:paraId="6CF3174E" w14:textId="58565F10" w:rsidR="00BB217A" w:rsidRDefault="00BB217A" w:rsidP="00BB217A">
            <w:pPr>
              <w:pStyle w:val="Heading2"/>
              <w:rPr>
                <w:color w:val="FF0000"/>
              </w:rPr>
            </w:pPr>
            <w:r>
              <w:rPr>
                <w:color w:val="FF0000"/>
              </w:rPr>
              <w:t>Accomplishments</w:t>
            </w:r>
          </w:p>
          <w:p w14:paraId="4D05F175" w14:textId="312CCD82" w:rsidR="00BB217A" w:rsidRDefault="00BB217A" w:rsidP="00BB217A">
            <w:r>
              <w:t>Who Says You Can’t! Best Seller on release date</w:t>
            </w:r>
          </w:p>
          <w:p w14:paraId="1ED4CA2C" w14:textId="0318C1A4" w:rsidR="00BB217A" w:rsidRDefault="00BB217A" w:rsidP="00BB217A">
            <w:r>
              <w:t>Interviewed Frazer Ramsey Podcast creator of Ramsey Unleased from London</w:t>
            </w:r>
          </w:p>
          <w:p w14:paraId="67C95C69" w14:textId="3B81ED61" w:rsidR="00BB217A" w:rsidRDefault="00BB217A" w:rsidP="00BB217A">
            <w:r>
              <w:t xml:space="preserve">Interview with Desiree Lee Founder of Authors </w:t>
            </w:r>
            <w:proofErr w:type="gramStart"/>
            <w:r>
              <w:t>In</w:t>
            </w:r>
            <w:proofErr w:type="gramEnd"/>
            <w:r>
              <w:t xml:space="preserve"> Business</w:t>
            </w:r>
          </w:p>
          <w:p w14:paraId="027C6EBF" w14:textId="2846D5D7" w:rsidR="00BB217A" w:rsidRDefault="00BB217A" w:rsidP="00BB217A">
            <w:r>
              <w:t xml:space="preserve">Selected for best read in December with </w:t>
            </w:r>
            <w:r w:rsidR="00327DA4">
              <w:t>Courageous Women Magazine</w:t>
            </w:r>
          </w:p>
          <w:p w14:paraId="40865BCB" w14:textId="2636A33A" w:rsidR="00327DA4" w:rsidRDefault="00327DA4" w:rsidP="00BB217A">
            <w:r>
              <w:t xml:space="preserve">Selected for March read with Club Reads Between </w:t>
            </w:r>
            <w:proofErr w:type="gramStart"/>
            <w:r>
              <w:t>Th</w:t>
            </w:r>
            <w:bookmarkStart w:id="0" w:name="_GoBack"/>
            <w:bookmarkEnd w:id="0"/>
            <w:r>
              <w:t>e</w:t>
            </w:r>
            <w:proofErr w:type="gramEnd"/>
            <w:r>
              <w:t xml:space="preserve"> Wines</w:t>
            </w:r>
          </w:p>
          <w:p w14:paraId="1920AF68" w14:textId="77777777" w:rsidR="0042663E" w:rsidRPr="00BB217A" w:rsidRDefault="0042663E" w:rsidP="00BB217A"/>
          <w:p w14:paraId="6789A8FA" w14:textId="469A6DCC" w:rsidR="00BA1767" w:rsidRPr="00456003" w:rsidRDefault="00BA1767" w:rsidP="00BA1767"/>
          <w:p w14:paraId="27247F53" w14:textId="77777777" w:rsidR="00BA1767" w:rsidRDefault="00BA1767" w:rsidP="00BA1767"/>
          <w:p w14:paraId="3E355A56" w14:textId="77777777" w:rsidR="00BA1767" w:rsidRDefault="00BA1767" w:rsidP="00BA1767"/>
          <w:p w14:paraId="1FD75E26" w14:textId="77777777" w:rsidR="00BA1767" w:rsidRPr="00762F10" w:rsidRDefault="00BA1767" w:rsidP="00BA1767">
            <w:pPr>
              <w:ind w:right="-356"/>
            </w:pPr>
            <w:r w:rsidRPr="009360EC">
              <w:t xml:space="preserve"> </w:t>
            </w:r>
          </w:p>
        </w:tc>
        <w:tc>
          <w:tcPr>
            <w:tcW w:w="221" w:type="dxa"/>
            <w:vMerge w:val="restart"/>
            <w:shd w:val="clear" w:color="auto" w:fill="auto"/>
          </w:tcPr>
          <w:p w14:paraId="2443A788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</w:tcPr>
          <w:p w14:paraId="527ECA12" w14:textId="77777777" w:rsidR="00BA1767" w:rsidRPr="002E4AFC" w:rsidRDefault="00BA1767" w:rsidP="00BA1767">
            <w:pPr>
              <w:rPr>
                <w:rFonts w:ascii="Arial" w:hAnsi="Arial"/>
              </w:rPr>
            </w:pPr>
          </w:p>
        </w:tc>
      </w:tr>
      <w:tr w:rsidR="007F5141" w:rsidRPr="002E4AFC" w14:paraId="158D1C96" w14:textId="77777777" w:rsidTr="00BA1767">
        <w:trPr>
          <w:trHeight w:val="605"/>
        </w:trPr>
        <w:tc>
          <w:tcPr>
            <w:tcW w:w="6296" w:type="dxa"/>
            <w:vMerge/>
            <w:shd w:val="clear" w:color="auto" w:fill="auto"/>
          </w:tcPr>
          <w:p w14:paraId="58095073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78602696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</w:tcPr>
          <w:p w14:paraId="1BB54E64" w14:textId="77777777" w:rsidR="00BA1767" w:rsidRPr="002E4AFC" w:rsidRDefault="00BA1767" w:rsidP="00BA1767">
            <w:pPr>
              <w:pStyle w:val="Heading2"/>
            </w:pPr>
            <w:r w:rsidRPr="00B25FE7">
              <w:rPr>
                <w:color w:val="FF0000"/>
              </w:rPr>
              <w:t>Contact</w:t>
            </w:r>
          </w:p>
        </w:tc>
      </w:tr>
      <w:tr w:rsidR="007F5141" w:rsidRPr="002E4AFC" w14:paraId="1AA11047" w14:textId="77777777" w:rsidTr="00BA1767">
        <w:trPr>
          <w:trHeight w:val="567"/>
        </w:trPr>
        <w:tc>
          <w:tcPr>
            <w:tcW w:w="6296" w:type="dxa"/>
            <w:vMerge/>
            <w:shd w:val="clear" w:color="auto" w:fill="auto"/>
          </w:tcPr>
          <w:p w14:paraId="618E5A31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2D26F061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49E08644" w14:textId="77777777" w:rsidR="00BA1767" w:rsidRPr="002E4AFC" w:rsidRDefault="00BA1767" w:rsidP="00BA1767">
            <w:pPr>
              <w:pStyle w:val="Information"/>
              <w:ind w:left="0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B05672" wp14:editId="2BF14CF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8952D" id="Shape" o:spid="_x0000_s1026" alt="GPS icon" style="position:absolute;margin-left:.65pt;margin-top:3.5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</w:p>
          <w:p w14:paraId="458BAE0D" w14:textId="77777777" w:rsidR="00BA1767" w:rsidRPr="002E4AFC" w:rsidRDefault="00BA1767" w:rsidP="00BA1767">
            <w:pPr>
              <w:pStyle w:val="Information"/>
            </w:pPr>
            <w:r>
              <w:t>Birmingham Al 35208</w:t>
            </w:r>
          </w:p>
        </w:tc>
      </w:tr>
      <w:tr w:rsidR="007F5141" w:rsidRPr="002E4AFC" w14:paraId="7CC94AC8" w14:textId="77777777" w:rsidTr="00BA1767">
        <w:trPr>
          <w:trHeight w:val="567"/>
        </w:trPr>
        <w:tc>
          <w:tcPr>
            <w:tcW w:w="6296" w:type="dxa"/>
            <w:vMerge/>
            <w:shd w:val="clear" w:color="auto" w:fill="auto"/>
          </w:tcPr>
          <w:p w14:paraId="2FFA2852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2AE991EE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5D901D84" w14:textId="77777777" w:rsidR="00BA1767" w:rsidRPr="002E4AFC" w:rsidRDefault="00BA1767" w:rsidP="00BA1767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21D1BA" wp14:editId="2377C9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0C7D1" id="Shape" o:spid="_x0000_s1026" alt="Phone icon" style="position:absolute;margin-left:0;margin-top:-.95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205 598-7738</w:t>
            </w:r>
          </w:p>
        </w:tc>
      </w:tr>
      <w:tr w:rsidR="007F5141" w:rsidRPr="002E4AFC" w14:paraId="34358FE2" w14:textId="77777777" w:rsidTr="00BA1767">
        <w:trPr>
          <w:trHeight w:val="567"/>
        </w:trPr>
        <w:tc>
          <w:tcPr>
            <w:tcW w:w="6296" w:type="dxa"/>
            <w:vMerge/>
            <w:shd w:val="clear" w:color="auto" w:fill="auto"/>
          </w:tcPr>
          <w:p w14:paraId="5146E832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2846A4A7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39275005" w14:textId="77777777" w:rsidR="00BA1767" w:rsidRPr="002E4AFC" w:rsidRDefault="00BA1767" w:rsidP="00BA1767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763F6C" wp14:editId="646BE5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B5B73" id="Shape" o:spid="_x0000_s1026" alt="email icon" style="position:absolute;margin-left:0;margin-top:-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leiwelch@dagreatiam.com</w:t>
            </w:r>
          </w:p>
        </w:tc>
      </w:tr>
      <w:tr w:rsidR="007F5141" w:rsidRPr="002E4AFC" w14:paraId="384501EC" w14:textId="77777777" w:rsidTr="00BA1767">
        <w:trPr>
          <w:trHeight w:val="567"/>
        </w:trPr>
        <w:tc>
          <w:tcPr>
            <w:tcW w:w="6296" w:type="dxa"/>
            <w:vMerge/>
            <w:shd w:val="clear" w:color="auto" w:fill="auto"/>
          </w:tcPr>
          <w:p w14:paraId="05DD9032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1FF17F65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  <w:vAlign w:val="center"/>
          </w:tcPr>
          <w:p w14:paraId="0EB10622" w14:textId="77777777" w:rsidR="00BA1767" w:rsidRPr="002E4AFC" w:rsidRDefault="00BA1767" w:rsidP="00BA1767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46D258" wp14:editId="2A004AB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EDF47" id="Shape" o:spid="_x0000_s1026" alt="website icon" style="position:absolute;margin-left:-.4pt;margin-top:-.05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likedajuice.com</w:t>
            </w:r>
          </w:p>
        </w:tc>
      </w:tr>
      <w:tr w:rsidR="007F5141" w:rsidRPr="002E4AFC" w14:paraId="21836CA1" w14:textId="77777777" w:rsidTr="00BA1767">
        <w:trPr>
          <w:trHeight w:val="796"/>
        </w:trPr>
        <w:tc>
          <w:tcPr>
            <w:tcW w:w="6296" w:type="dxa"/>
            <w:vMerge/>
            <w:shd w:val="clear" w:color="auto" w:fill="auto"/>
          </w:tcPr>
          <w:p w14:paraId="4A677DB8" w14:textId="77777777" w:rsidR="00BA1767" w:rsidRPr="002E4AFC" w:rsidRDefault="00BA1767" w:rsidP="00BA1767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21" w:type="dxa"/>
            <w:vMerge/>
            <w:shd w:val="clear" w:color="auto" w:fill="auto"/>
          </w:tcPr>
          <w:p w14:paraId="7F4EE484" w14:textId="77777777" w:rsidR="00BA1767" w:rsidRPr="002E4AFC" w:rsidRDefault="00BA1767" w:rsidP="00BA1767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373" w:type="dxa"/>
            <w:shd w:val="clear" w:color="auto" w:fill="auto"/>
          </w:tcPr>
          <w:p w14:paraId="27922772" w14:textId="77777777" w:rsidR="00E64D48" w:rsidRDefault="00E64D48" w:rsidP="00E64D48"/>
          <w:p w14:paraId="2D000C3E" w14:textId="75E27977" w:rsidR="00E64D48" w:rsidRDefault="00E64D48" w:rsidP="00E64D48">
            <w:pPr>
              <w:pStyle w:val="Heading2"/>
              <w:rPr>
                <w:color w:val="FF0000"/>
              </w:rPr>
            </w:pPr>
            <w:r w:rsidRPr="00456003">
              <w:rPr>
                <w:color w:val="FF0000"/>
              </w:rPr>
              <w:t>Social Platforms</w:t>
            </w:r>
          </w:p>
          <w:p w14:paraId="10A192A5" w14:textId="194FAFF1" w:rsidR="00BA1767" w:rsidRPr="002E4AFC" w:rsidRDefault="00E64D48" w:rsidP="00BA1767">
            <w:pPr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0A8D3D1" wp14:editId="47D2EFB0">
                  <wp:extent cx="392544" cy="32385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tratgr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92" cy="33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217521" wp14:editId="6F97312D">
                  <wp:extent cx="371631" cy="3238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witte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09" cy="32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1D7EC7" wp14:editId="0395640D">
                  <wp:extent cx="333375" cy="382563"/>
                  <wp:effectExtent l="0" t="0" r="0" b="0"/>
                  <wp:docPr id="15" name="Picture 15" descr="A picture containing object, clipart, first-aid k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acebook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61" cy="39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29DEB" w14:textId="77777777" w:rsidR="00CE6104" w:rsidRPr="0006568A" w:rsidRDefault="00CE6104" w:rsidP="0006568A"/>
    <w:sectPr w:rsidR="00CE6104" w:rsidRPr="0006568A" w:rsidSect="006E23B3">
      <w:headerReference w:type="default" r:id="rId18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FC427" w14:textId="77777777" w:rsidR="00794851" w:rsidRDefault="00794851" w:rsidP="009129A0">
      <w:r>
        <w:separator/>
      </w:r>
    </w:p>
  </w:endnote>
  <w:endnote w:type="continuationSeparator" w:id="0">
    <w:p w14:paraId="6C093954" w14:textId="77777777" w:rsidR="00794851" w:rsidRDefault="00794851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943CE9-413E-442D-BC75-FDB3972C07BB}"/>
    <w:embedBold r:id="rId2" w:fontKey="{ADACB46F-8D49-4BCC-AF4B-211FA7CCBA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B13EB8C-8DE7-49C7-ABE8-2A130596B4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1B57840-76EB-46A1-897D-25B1B74B5326}"/>
    <w:embedBold r:id="rId5" w:fontKey="{44AA03E2-080F-4FA9-ADE9-DF11E5946833}"/>
    <w:embedItalic r:id="rId6" w:fontKey="{D462A109-B1BF-4166-828D-4F1F8ED602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CC73607-38EE-4C91-9F99-DA4F2C3901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7130875-193F-47AC-94A7-9B49E07F7768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Bold r:id="rId9" w:fontKey="{509C01C8-76EF-467A-B6A0-A431D10494F0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Bold r:id="rId10" w:fontKey="{F433B167-5329-4C19-B2E3-FD22D2C9BE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23C2F" w14:textId="77777777" w:rsidR="00794851" w:rsidRDefault="00794851" w:rsidP="009129A0">
      <w:r>
        <w:separator/>
      </w:r>
    </w:p>
  </w:footnote>
  <w:footnote w:type="continuationSeparator" w:id="0">
    <w:p w14:paraId="095BF8F7" w14:textId="77777777" w:rsidR="00794851" w:rsidRDefault="00794851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C0D2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42D82F" wp14:editId="666C798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9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77EFF83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" path="m,12821r4066,l4066,,,,,12821xe" fillcolor="#009dd9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" path="m,3018r12240,l12240,,,,,3018xe" fillcolor="#0f6fc6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0bd0d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10cf9b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7cca62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a5c249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9DD9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0E"/>
    <w:rsid w:val="00026AC8"/>
    <w:rsid w:val="00052382"/>
    <w:rsid w:val="0006568A"/>
    <w:rsid w:val="00076F0F"/>
    <w:rsid w:val="00084253"/>
    <w:rsid w:val="000D1F49"/>
    <w:rsid w:val="000E6867"/>
    <w:rsid w:val="000F3908"/>
    <w:rsid w:val="0010686C"/>
    <w:rsid w:val="001727CA"/>
    <w:rsid w:val="002121F9"/>
    <w:rsid w:val="002624B1"/>
    <w:rsid w:val="002C56E6"/>
    <w:rsid w:val="002E4AFC"/>
    <w:rsid w:val="002F2708"/>
    <w:rsid w:val="00327DA4"/>
    <w:rsid w:val="00361E11"/>
    <w:rsid w:val="003F0847"/>
    <w:rsid w:val="0040090B"/>
    <w:rsid w:val="0042663E"/>
    <w:rsid w:val="00456003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172EA"/>
    <w:rsid w:val="00747AF5"/>
    <w:rsid w:val="0077010E"/>
    <w:rsid w:val="00770F25"/>
    <w:rsid w:val="00794851"/>
    <w:rsid w:val="007A35A8"/>
    <w:rsid w:val="007B0A85"/>
    <w:rsid w:val="007C6A52"/>
    <w:rsid w:val="007F5141"/>
    <w:rsid w:val="0080607C"/>
    <w:rsid w:val="0082043E"/>
    <w:rsid w:val="008311CD"/>
    <w:rsid w:val="008E203A"/>
    <w:rsid w:val="0091229C"/>
    <w:rsid w:val="009129A0"/>
    <w:rsid w:val="00940E73"/>
    <w:rsid w:val="009412BD"/>
    <w:rsid w:val="0098597D"/>
    <w:rsid w:val="009929ED"/>
    <w:rsid w:val="009B15B0"/>
    <w:rsid w:val="009F619A"/>
    <w:rsid w:val="009F6DDE"/>
    <w:rsid w:val="00A370A8"/>
    <w:rsid w:val="00AC0056"/>
    <w:rsid w:val="00B0321E"/>
    <w:rsid w:val="00B25FE7"/>
    <w:rsid w:val="00B30381"/>
    <w:rsid w:val="00B933F2"/>
    <w:rsid w:val="00BA1767"/>
    <w:rsid w:val="00BB217A"/>
    <w:rsid w:val="00BD4753"/>
    <w:rsid w:val="00BD5CB1"/>
    <w:rsid w:val="00BE62EE"/>
    <w:rsid w:val="00C003BA"/>
    <w:rsid w:val="00C029E4"/>
    <w:rsid w:val="00C24813"/>
    <w:rsid w:val="00C46878"/>
    <w:rsid w:val="00CB4A51"/>
    <w:rsid w:val="00CD4532"/>
    <w:rsid w:val="00CD47B0"/>
    <w:rsid w:val="00CE6104"/>
    <w:rsid w:val="00CE7918"/>
    <w:rsid w:val="00CF5BAF"/>
    <w:rsid w:val="00D16163"/>
    <w:rsid w:val="00DB3FAD"/>
    <w:rsid w:val="00E61C09"/>
    <w:rsid w:val="00E64D48"/>
    <w:rsid w:val="00EB3B58"/>
    <w:rsid w:val="00EC7359"/>
    <w:rsid w:val="00EE3054"/>
    <w:rsid w:val="00F00606"/>
    <w:rsid w:val="00F01256"/>
    <w:rsid w:val="00FC7475"/>
    <w:rsid w:val="00FE78A0"/>
    <w:rsid w:val="00FF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D24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009DD9" w:themeColor="accent2"/>
      </w:pBdr>
      <w:spacing w:after="120"/>
      <w:outlineLvl w:val="1"/>
    </w:pPr>
    <w:rPr>
      <w:rFonts w:asciiTheme="majorHAnsi" w:eastAsiaTheme="majorEastAsia" w:hAnsiTheme="majorHAnsi" w:cstheme="majorBidi"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0F6FC6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0F6FC6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009DD9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009DD9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009DD9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0F3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9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908"/>
    <w:rPr>
      <w:rFonts w:eastAsia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908"/>
    <w:rPr>
      <w:rFonts w:eastAsia="Times New Roman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we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3FFCFE-8DBD-4F10-BAE1-55709DA0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2019-02-28T01:42:00Z</dcterms:created>
  <dcterms:modified xsi:type="dcterms:W3CDTF">2019-03-02T06:31:00Z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