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FEF27" w14:textId="77777777" w:rsidR="0029140C" w:rsidRDefault="0029140C" w:rsidP="0029140C">
      <w:pPr>
        <w:pStyle w:val="Heading1"/>
        <w:rPr>
          <w:b/>
          <w:color w:val="236818"/>
          <w:szCs w:val="24"/>
        </w:rPr>
      </w:pPr>
      <w:r>
        <w:rPr>
          <w:noProof/>
        </w:rPr>
        <w:drawing>
          <wp:inline distT="0" distB="0" distL="0" distR="0" wp14:anchorId="3FEF0179" wp14:editId="4F185606">
            <wp:extent cx="5151120" cy="18551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f805e12e6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7239" cy="1868194"/>
                    </a:xfrm>
                    <a:prstGeom prst="rect">
                      <a:avLst/>
                    </a:prstGeom>
                  </pic:spPr>
                </pic:pic>
              </a:graphicData>
            </a:graphic>
          </wp:inline>
        </w:drawing>
      </w:r>
    </w:p>
    <w:p w14:paraId="41A69E1C" w14:textId="77777777" w:rsidR="0029140C" w:rsidRPr="008D4423" w:rsidRDefault="0029140C" w:rsidP="0029140C"/>
    <w:p w14:paraId="300C643A" w14:textId="77777777" w:rsidR="0029140C" w:rsidRPr="00BD73BD" w:rsidRDefault="0029140C" w:rsidP="0029140C">
      <w:pPr>
        <w:pStyle w:val="Heading1"/>
        <w:rPr>
          <w:b/>
          <w:color w:val="CC6600"/>
          <w:sz w:val="44"/>
          <w:szCs w:val="44"/>
        </w:rPr>
      </w:pPr>
      <w:r w:rsidRPr="00BD73BD">
        <w:rPr>
          <w:b/>
          <w:color w:val="CC6600"/>
          <w:sz w:val="44"/>
          <w:szCs w:val="44"/>
        </w:rPr>
        <w:t xml:space="preserve">CHRISTIAN R. KOMOR </w:t>
      </w:r>
    </w:p>
    <w:p w14:paraId="666DC68E" w14:textId="77777777" w:rsidR="0029140C" w:rsidRPr="00BD73BD" w:rsidRDefault="0029140C" w:rsidP="0029140C">
      <w:pPr>
        <w:pStyle w:val="Heading1"/>
        <w:tabs>
          <w:tab w:val="left" w:pos="786"/>
          <w:tab w:val="left" w:pos="1368"/>
          <w:tab w:val="center" w:pos="5400"/>
          <w:tab w:val="left" w:pos="10116"/>
        </w:tabs>
        <w:jc w:val="left"/>
        <w:rPr>
          <w:color w:val="CC6600"/>
          <w:sz w:val="28"/>
          <w:szCs w:val="28"/>
          <w:lang w:val="es-ES"/>
        </w:rPr>
      </w:pPr>
      <w:r w:rsidRPr="00D83C35">
        <w:rPr>
          <w:b/>
          <w:i/>
          <w:color w:val="CC6600"/>
          <w:sz w:val="28"/>
          <w:szCs w:val="28"/>
        </w:rPr>
        <w:t xml:space="preserve">                                         Family, Climate, Community, Jobs, Justice</w:t>
      </w:r>
      <w:r w:rsidRPr="00D83C35">
        <w:rPr>
          <w:b/>
          <w:i/>
          <w:color w:val="CC6600"/>
          <w:sz w:val="28"/>
          <w:szCs w:val="28"/>
        </w:rPr>
        <w:tab/>
      </w:r>
      <w:r w:rsidRPr="00D83C35">
        <w:rPr>
          <w:b/>
          <w:i/>
          <w:color w:val="CC6600"/>
          <w:sz w:val="28"/>
          <w:szCs w:val="28"/>
        </w:rPr>
        <w:tab/>
      </w:r>
      <w:r w:rsidRPr="00BD73BD">
        <w:rPr>
          <w:b/>
          <w:i/>
          <w:color w:val="CC6600"/>
          <w:sz w:val="28"/>
          <w:szCs w:val="28"/>
        </w:rPr>
        <w:tab/>
      </w:r>
      <w:r w:rsidRPr="00BD73BD">
        <w:rPr>
          <w:b/>
          <w:i/>
          <w:color w:val="CC6600"/>
          <w:sz w:val="28"/>
          <w:szCs w:val="28"/>
        </w:rPr>
        <w:tab/>
      </w:r>
      <w:r w:rsidRPr="00BD73BD">
        <w:rPr>
          <w:color w:val="CC6600"/>
          <w:sz w:val="28"/>
          <w:szCs w:val="28"/>
          <w:lang w:val="es-ES"/>
        </w:rPr>
        <w:tab/>
        <w:t>www.komorforgovernor.com</w:t>
      </w:r>
      <w:r w:rsidRPr="00BD73BD">
        <w:rPr>
          <w:color w:val="CC6600"/>
          <w:sz w:val="28"/>
          <w:szCs w:val="28"/>
          <w:lang w:val="es-ES"/>
        </w:rPr>
        <w:tab/>
      </w:r>
    </w:p>
    <w:p w14:paraId="1C672C5A" w14:textId="77777777" w:rsidR="0029140C" w:rsidRPr="00BD73BD" w:rsidRDefault="0029140C" w:rsidP="0029140C">
      <w:pPr>
        <w:jc w:val="center"/>
        <w:rPr>
          <w:color w:val="CC6600"/>
          <w:sz w:val="28"/>
          <w:szCs w:val="28"/>
          <w:lang w:val="es-ES"/>
        </w:rPr>
      </w:pPr>
      <w:r w:rsidRPr="00BD73BD">
        <w:rPr>
          <w:b/>
          <w:color w:val="CC6600"/>
          <w:sz w:val="28"/>
          <w:szCs w:val="28"/>
          <w:lang w:val="es-ES"/>
        </w:rPr>
        <w:t>E:</w:t>
      </w:r>
      <w:r w:rsidRPr="00BD73BD">
        <w:rPr>
          <w:color w:val="CC6600"/>
          <w:sz w:val="28"/>
          <w:szCs w:val="28"/>
          <w:lang w:val="es-ES"/>
        </w:rPr>
        <w:t xml:space="preserve"> komordemocracy@gmail.com </w:t>
      </w:r>
    </w:p>
    <w:p w14:paraId="3D1D285A" w14:textId="77777777" w:rsidR="0029140C" w:rsidRPr="009650F0" w:rsidRDefault="0029140C" w:rsidP="0029140C">
      <w:pPr>
        <w:tabs>
          <w:tab w:val="center" w:pos="5400"/>
          <w:tab w:val="right" w:pos="10800"/>
        </w:tabs>
        <w:rPr>
          <w:color w:val="236818"/>
          <w:sz w:val="32"/>
          <w:szCs w:val="32"/>
          <w:lang w:val="es-ES"/>
        </w:rPr>
      </w:pPr>
      <w:r w:rsidRPr="00BD73BD">
        <w:rPr>
          <w:b/>
          <w:color w:val="CC6600"/>
          <w:sz w:val="28"/>
          <w:szCs w:val="28"/>
        </w:rPr>
        <w:tab/>
        <w:t>P:</w:t>
      </w:r>
      <w:r w:rsidRPr="00BD73BD">
        <w:rPr>
          <w:color w:val="CC6600"/>
          <w:sz w:val="28"/>
          <w:szCs w:val="28"/>
        </w:rPr>
        <w:t xml:space="preserve"> (800) 884-0824 </w:t>
      </w:r>
      <w:r w:rsidRPr="00BD73BD">
        <w:rPr>
          <w:b/>
          <w:color w:val="CC6600"/>
          <w:sz w:val="28"/>
          <w:szCs w:val="28"/>
          <w:lang w:val="es-ES"/>
        </w:rPr>
        <w:t xml:space="preserve">F: </w:t>
      </w:r>
      <w:r w:rsidRPr="00BD73BD">
        <w:rPr>
          <w:color w:val="CC6600"/>
          <w:sz w:val="28"/>
          <w:szCs w:val="28"/>
          <w:lang w:val="es-ES"/>
        </w:rPr>
        <w:t>(888) 863-4594</w:t>
      </w:r>
      <w:r w:rsidRPr="00D83C35">
        <w:rPr>
          <w:color w:val="CC6600"/>
          <w:sz w:val="32"/>
          <w:szCs w:val="32"/>
          <w:lang w:val="es-ES"/>
        </w:rPr>
        <w:t xml:space="preserve">  </w:t>
      </w:r>
      <w:r>
        <w:rPr>
          <w:color w:val="236818"/>
          <w:sz w:val="32"/>
          <w:szCs w:val="32"/>
          <w:lang w:val="es-ES"/>
        </w:rPr>
        <w:tab/>
      </w:r>
    </w:p>
    <w:p w14:paraId="13E946F1" w14:textId="13D6B59E" w:rsidR="00172744" w:rsidRPr="00221974" w:rsidRDefault="0029140C" w:rsidP="00780473">
      <w:pPr>
        <w:ind w:firstLine="720"/>
        <w:jc w:val="both"/>
        <w:rPr>
          <w:color w:val="222222"/>
          <w:sz w:val="24"/>
          <w:szCs w:val="24"/>
        </w:rPr>
      </w:pPr>
      <w:r w:rsidRPr="00221974">
        <w:rPr>
          <w:b/>
          <w:sz w:val="40"/>
          <w:szCs w:val="40"/>
        </w:rPr>
        <w:t>P</w:t>
      </w:r>
      <w:r w:rsidRPr="00221974">
        <w:rPr>
          <w:sz w:val="24"/>
          <w:szCs w:val="24"/>
        </w:rPr>
        <w:t xml:space="preserve">articularly because of the serious and imminent danger we face with the destabilization of our climate </w:t>
      </w:r>
      <w:r w:rsidRPr="00221974">
        <w:rPr>
          <w:i/>
          <w:sz w:val="24"/>
          <w:szCs w:val="24"/>
        </w:rPr>
        <w:t>that no other candidate is addressing</w:t>
      </w:r>
      <w:r w:rsidRPr="00221974">
        <w:rPr>
          <w:sz w:val="24"/>
          <w:szCs w:val="24"/>
        </w:rPr>
        <w:t xml:space="preserve">, </w:t>
      </w:r>
      <w:r w:rsidR="005961E4" w:rsidRPr="00221974">
        <w:rPr>
          <w:sz w:val="24"/>
          <w:szCs w:val="24"/>
        </w:rPr>
        <w:t xml:space="preserve">it is important </w:t>
      </w:r>
      <w:r w:rsidRPr="00221974">
        <w:rPr>
          <w:sz w:val="24"/>
          <w:szCs w:val="24"/>
        </w:rPr>
        <w:t>you elect me as your next Governor of Arizona. As you read through the areas of special focus I and my team will be addressing if elected</w:t>
      </w:r>
      <w:r w:rsidR="00221974" w:rsidRPr="00221974">
        <w:rPr>
          <w:sz w:val="24"/>
          <w:szCs w:val="24"/>
        </w:rPr>
        <w:t>,</w:t>
      </w:r>
      <w:r w:rsidRPr="00221974">
        <w:rPr>
          <w:sz w:val="24"/>
          <w:szCs w:val="24"/>
        </w:rPr>
        <w:t xml:space="preserve"> I hope you recognize the issues that are important to y</w:t>
      </w:r>
      <w:r w:rsidR="00221974" w:rsidRPr="00221974">
        <w:rPr>
          <w:sz w:val="24"/>
          <w:szCs w:val="24"/>
        </w:rPr>
        <w:t>ou, your family and loved ones.</w:t>
      </w:r>
      <w:r w:rsidRPr="00221974">
        <w:rPr>
          <w:sz w:val="24"/>
          <w:szCs w:val="24"/>
        </w:rPr>
        <w:t xml:space="preserve"> </w:t>
      </w:r>
      <w:r w:rsidR="005961E4" w:rsidRPr="00221974">
        <w:rPr>
          <w:sz w:val="24"/>
          <w:szCs w:val="24"/>
        </w:rPr>
        <w:t xml:space="preserve">Let’s begin with an introduction to the </w:t>
      </w:r>
      <w:r w:rsidR="005961E4" w:rsidRPr="00221974">
        <w:rPr>
          <w:i/>
          <w:sz w:val="24"/>
          <w:szCs w:val="24"/>
        </w:rPr>
        <w:t>Climate Change Emergency</w:t>
      </w:r>
      <w:r w:rsidR="005961E4" w:rsidRPr="00221974">
        <w:rPr>
          <w:sz w:val="24"/>
          <w:szCs w:val="24"/>
        </w:rPr>
        <w:t xml:space="preserve"> most people don’t realize we are in</w:t>
      </w:r>
      <w:r w:rsidR="00780473" w:rsidRPr="00221974">
        <w:rPr>
          <w:sz w:val="24"/>
          <w:szCs w:val="24"/>
        </w:rPr>
        <w:t xml:space="preserve">, </w:t>
      </w:r>
      <w:bookmarkStart w:id="0" w:name="_Hlk518216656"/>
      <w:r w:rsidR="00780473" w:rsidRPr="00221974">
        <w:rPr>
          <w:color w:val="222222"/>
          <w:sz w:val="24"/>
          <w:szCs w:val="24"/>
        </w:rPr>
        <w:t xml:space="preserve">what climate change has and will mean for Arizona, </w:t>
      </w:r>
      <w:r w:rsidR="00221974" w:rsidRPr="00221974">
        <w:rPr>
          <w:color w:val="222222"/>
          <w:sz w:val="24"/>
          <w:szCs w:val="24"/>
        </w:rPr>
        <w:t>the 15-</w:t>
      </w:r>
      <w:r w:rsidR="00780473" w:rsidRPr="00221974">
        <w:rPr>
          <w:color w:val="222222"/>
          <w:sz w:val="24"/>
          <w:szCs w:val="24"/>
        </w:rPr>
        <w:t xml:space="preserve">year deadline for massive carbon removal and action </w:t>
      </w:r>
      <w:r w:rsidR="00221974" w:rsidRPr="00221974">
        <w:rPr>
          <w:color w:val="222222"/>
          <w:sz w:val="24"/>
          <w:szCs w:val="24"/>
        </w:rPr>
        <w:t>Arizona</w:t>
      </w:r>
      <w:r w:rsidR="00780473" w:rsidRPr="00221974">
        <w:rPr>
          <w:color w:val="222222"/>
          <w:sz w:val="24"/>
          <w:szCs w:val="24"/>
        </w:rPr>
        <w:t xml:space="preserve"> governments can take to address the emergency</w:t>
      </w:r>
      <w:r w:rsidR="00221974" w:rsidRPr="00221974">
        <w:rPr>
          <w:color w:val="222222"/>
          <w:sz w:val="24"/>
          <w:szCs w:val="24"/>
        </w:rPr>
        <w:t>.</w:t>
      </w:r>
    </w:p>
    <w:p w14:paraId="775351C1" w14:textId="77777777" w:rsidR="00172744" w:rsidRPr="00221974" w:rsidRDefault="00172744" w:rsidP="00172744">
      <w:pPr>
        <w:jc w:val="both"/>
        <w:rPr>
          <w:b/>
          <w:color w:val="222222"/>
          <w:sz w:val="24"/>
          <w:szCs w:val="24"/>
        </w:rPr>
      </w:pPr>
    </w:p>
    <w:p w14:paraId="527460E2" w14:textId="52382CB8" w:rsidR="00172744" w:rsidRPr="00221974" w:rsidRDefault="00172744" w:rsidP="00172744">
      <w:pPr>
        <w:jc w:val="both"/>
        <w:rPr>
          <w:b/>
          <w:color w:val="222222"/>
          <w:sz w:val="24"/>
          <w:szCs w:val="24"/>
          <w:u w:val="single"/>
        </w:rPr>
      </w:pPr>
      <w:r w:rsidRPr="00221974">
        <w:rPr>
          <w:b/>
          <w:color w:val="222222"/>
          <w:sz w:val="24"/>
          <w:szCs w:val="24"/>
          <w:u w:val="single"/>
        </w:rPr>
        <w:t xml:space="preserve">Global Warming is </w:t>
      </w:r>
      <w:r w:rsidRPr="00221974">
        <w:rPr>
          <w:b/>
          <w:i/>
          <w:color w:val="222222"/>
          <w:sz w:val="24"/>
          <w:szCs w:val="24"/>
          <w:u w:val="single"/>
        </w:rPr>
        <w:t>Today’s</w:t>
      </w:r>
      <w:r w:rsidRPr="00221974">
        <w:rPr>
          <w:b/>
          <w:color w:val="222222"/>
          <w:sz w:val="24"/>
          <w:szCs w:val="24"/>
          <w:u w:val="single"/>
        </w:rPr>
        <w:t xml:space="preserve"> Problem – Not Something You Can Wait </w:t>
      </w:r>
      <w:r w:rsidR="00221974" w:rsidRPr="00221974">
        <w:rPr>
          <w:b/>
          <w:color w:val="222222"/>
          <w:sz w:val="24"/>
          <w:szCs w:val="24"/>
          <w:u w:val="single"/>
        </w:rPr>
        <w:t>to</w:t>
      </w:r>
      <w:r w:rsidRPr="00221974">
        <w:rPr>
          <w:b/>
          <w:color w:val="222222"/>
          <w:sz w:val="24"/>
          <w:szCs w:val="24"/>
          <w:u w:val="single"/>
        </w:rPr>
        <w:t xml:space="preserve"> Deal </w:t>
      </w:r>
      <w:r w:rsidR="00221974" w:rsidRPr="00221974">
        <w:rPr>
          <w:b/>
          <w:color w:val="222222"/>
          <w:sz w:val="24"/>
          <w:szCs w:val="24"/>
          <w:u w:val="single"/>
        </w:rPr>
        <w:t>with</w:t>
      </w:r>
      <w:r w:rsidRPr="00221974">
        <w:rPr>
          <w:b/>
          <w:color w:val="222222"/>
          <w:sz w:val="24"/>
          <w:szCs w:val="24"/>
          <w:u w:val="single"/>
        </w:rPr>
        <w:t xml:space="preserve"> Later</w:t>
      </w:r>
    </w:p>
    <w:p w14:paraId="55B59D09" w14:textId="69C07649" w:rsidR="00172744" w:rsidRPr="00221974" w:rsidRDefault="00221974" w:rsidP="00172744">
      <w:pPr>
        <w:jc w:val="both"/>
        <w:rPr>
          <w:color w:val="222222"/>
          <w:sz w:val="24"/>
          <w:szCs w:val="24"/>
        </w:rPr>
      </w:pPr>
      <w:r>
        <w:rPr>
          <w:color w:val="222222"/>
          <w:sz w:val="24"/>
          <w:szCs w:val="24"/>
        </w:rPr>
        <w:t xml:space="preserve">Do you miss the rain? </w:t>
      </w:r>
      <w:r w:rsidR="00172744" w:rsidRPr="00221974">
        <w:rPr>
          <w:color w:val="222222"/>
          <w:sz w:val="24"/>
          <w:szCs w:val="24"/>
        </w:rPr>
        <w:t>Where is the monsoon season we ha</w:t>
      </w:r>
      <w:r>
        <w:rPr>
          <w:color w:val="222222"/>
          <w:sz w:val="24"/>
          <w:szCs w:val="24"/>
        </w:rPr>
        <w:t xml:space="preserve">ve been promising the tourists? </w:t>
      </w:r>
      <w:r w:rsidR="00172744" w:rsidRPr="00221974">
        <w:rPr>
          <w:color w:val="222222"/>
          <w:sz w:val="24"/>
          <w:szCs w:val="24"/>
        </w:rPr>
        <w:t>Are the extreme temperature wa</w:t>
      </w:r>
      <w:r>
        <w:rPr>
          <w:color w:val="222222"/>
          <w:sz w:val="24"/>
          <w:szCs w:val="24"/>
        </w:rPr>
        <w:t xml:space="preserve">rnings starting to get to you? </w:t>
      </w:r>
      <w:r w:rsidR="00172744" w:rsidRPr="00221974">
        <w:rPr>
          <w:color w:val="222222"/>
          <w:sz w:val="24"/>
          <w:szCs w:val="24"/>
        </w:rPr>
        <w:t>Are you worried about Arizona’s water supply and the honey bees and other pollinators that are growing increasingly out of sync with pl</w:t>
      </w:r>
      <w:r>
        <w:rPr>
          <w:color w:val="222222"/>
          <w:sz w:val="24"/>
          <w:szCs w:val="24"/>
        </w:rPr>
        <w:t xml:space="preserve">ants? </w:t>
      </w:r>
      <w:r w:rsidR="00172744" w:rsidRPr="00221974">
        <w:rPr>
          <w:color w:val="222222"/>
          <w:sz w:val="24"/>
          <w:szCs w:val="24"/>
        </w:rPr>
        <w:t>Perhaps, you</w:t>
      </w:r>
      <w:r>
        <w:rPr>
          <w:color w:val="222222"/>
          <w:sz w:val="24"/>
          <w:szCs w:val="24"/>
        </w:rPr>
        <w:t>’</w:t>
      </w:r>
      <w:r w:rsidR="00172744" w:rsidRPr="00221974">
        <w:rPr>
          <w:color w:val="222222"/>
          <w:sz w:val="24"/>
          <w:szCs w:val="24"/>
        </w:rPr>
        <w:t>r</w:t>
      </w:r>
      <w:r>
        <w:rPr>
          <w:color w:val="222222"/>
          <w:sz w:val="24"/>
          <w:szCs w:val="24"/>
        </w:rPr>
        <w:t>e</w:t>
      </w:r>
      <w:r w:rsidR="00172744" w:rsidRPr="00221974">
        <w:rPr>
          <w:color w:val="222222"/>
          <w:sz w:val="24"/>
          <w:szCs w:val="24"/>
        </w:rPr>
        <w:t xml:space="preserve"> upset about the hundreds of billions of dollars of our tax money that went to in</w:t>
      </w:r>
      <w:r>
        <w:rPr>
          <w:color w:val="222222"/>
          <w:sz w:val="24"/>
          <w:szCs w:val="24"/>
        </w:rPr>
        <w:t xml:space="preserve">frastructure repair last year? </w:t>
      </w:r>
      <w:r w:rsidR="00172744" w:rsidRPr="00221974">
        <w:rPr>
          <w:color w:val="222222"/>
          <w:sz w:val="24"/>
          <w:szCs w:val="24"/>
        </w:rPr>
        <w:t>Maybe you were on one of those flights last summer that couldn’t take off from S</w:t>
      </w:r>
      <w:r>
        <w:rPr>
          <w:color w:val="222222"/>
          <w:sz w:val="24"/>
          <w:szCs w:val="24"/>
        </w:rPr>
        <w:t xml:space="preserve">ky Harbor due to extreme heat? </w:t>
      </w:r>
      <w:r w:rsidR="00172744" w:rsidRPr="00221974">
        <w:rPr>
          <w:color w:val="222222"/>
          <w:sz w:val="24"/>
          <w:szCs w:val="24"/>
        </w:rPr>
        <w:t xml:space="preserve">Perhaps your important package is now delayed due to the freak storms that </w:t>
      </w:r>
      <w:r>
        <w:rPr>
          <w:color w:val="222222"/>
          <w:sz w:val="24"/>
          <w:szCs w:val="24"/>
        </w:rPr>
        <w:t xml:space="preserve">brought down FedEx operations? </w:t>
      </w:r>
      <w:r w:rsidR="00172744" w:rsidRPr="00221974">
        <w:rPr>
          <w:color w:val="222222"/>
          <w:sz w:val="24"/>
          <w:szCs w:val="24"/>
        </w:rPr>
        <w:t>Maybe the closure of nearly all our forest lands has cut you off from your love of nature?</w:t>
      </w:r>
    </w:p>
    <w:p w14:paraId="3356416E" w14:textId="77777777" w:rsidR="00172744" w:rsidRPr="00221974" w:rsidRDefault="00172744" w:rsidP="00172744">
      <w:pPr>
        <w:jc w:val="both"/>
        <w:rPr>
          <w:color w:val="222222"/>
          <w:sz w:val="24"/>
          <w:szCs w:val="24"/>
        </w:rPr>
      </w:pPr>
    </w:p>
    <w:p w14:paraId="0F18E6AA" w14:textId="31671E9B" w:rsidR="00172744" w:rsidRDefault="00172744" w:rsidP="00172744">
      <w:pPr>
        <w:jc w:val="both"/>
        <w:rPr>
          <w:color w:val="222222"/>
          <w:sz w:val="24"/>
          <w:szCs w:val="24"/>
        </w:rPr>
      </w:pPr>
      <w:r w:rsidRPr="00221974">
        <w:rPr>
          <w:color w:val="222222"/>
          <w:sz w:val="24"/>
          <w:szCs w:val="24"/>
        </w:rPr>
        <w:t>All of us, even those of us at Komor4Governor, are coping with these l</w:t>
      </w:r>
      <w:r w:rsidR="00221974">
        <w:rPr>
          <w:color w:val="222222"/>
          <w:sz w:val="24"/>
          <w:szCs w:val="24"/>
        </w:rPr>
        <w:t>ocal effects of climate change.</w:t>
      </w:r>
      <w:r w:rsidRPr="00221974">
        <w:rPr>
          <w:color w:val="222222"/>
          <w:sz w:val="24"/>
          <w:szCs w:val="24"/>
        </w:rPr>
        <w:t xml:space="preserve"> Less of us know about</w:t>
      </w:r>
      <w:r w:rsidR="00221974">
        <w:rPr>
          <w:color w:val="222222"/>
          <w:sz w:val="24"/>
          <w:szCs w:val="24"/>
        </w:rPr>
        <w:t xml:space="preserve"> the massive </w:t>
      </w:r>
      <w:r w:rsidRPr="00221974">
        <w:rPr>
          <w:color w:val="222222"/>
          <w:sz w:val="24"/>
          <w:szCs w:val="24"/>
        </w:rPr>
        <w:t>stores of methane being released from beneath the melting permafrost and the catastrophic slowing of hea</w:t>
      </w:r>
      <w:r w:rsidR="00221974">
        <w:rPr>
          <w:color w:val="222222"/>
          <w:sz w:val="24"/>
          <w:szCs w:val="24"/>
        </w:rPr>
        <w:t xml:space="preserve">t-distributing ocean currents. </w:t>
      </w:r>
      <w:r w:rsidRPr="00221974">
        <w:rPr>
          <w:color w:val="222222"/>
          <w:sz w:val="24"/>
          <w:szCs w:val="24"/>
        </w:rPr>
        <w:t xml:space="preserve">Even fewer are aware that researchers have identified the appearance of totally new microbes emerging which are starting to </w:t>
      </w:r>
      <w:r w:rsidRPr="00221974">
        <w:rPr>
          <w:i/>
          <w:color w:val="222222"/>
          <w:sz w:val="24"/>
          <w:szCs w:val="24"/>
        </w:rPr>
        <w:t>release carbon from the soil</w:t>
      </w:r>
      <w:r w:rsidRPr="00221974">
        <w:rPr>
          <w:color w:val="222222"/>
          <w:sz w:val="24"/>
          <w:szCs w:val="24"/>
        </w:rPr>
        <w:t xml:space="preserve"> – Earth’s </w:t>
      </w:r>
      <w:r w:rsidR="00221974">
        <w:rPr>
          <w:color w:val="222222"/>
          <w:sz w:val="24"/>
          <w:szCs w:val="24"/>
        </w:rPr>
        <w:t xml:space="preserve">greatest repository of carbon! </w:t>
      </w:r>
      <w:r w:rsidR="00221974" w:rsidRPr="00D03FB4">
        <w:rPr>
          <w:color w:val="222222"/>
          <w:sz w:val="24"/>
          <w:szCs w:val="24"/>
        </w:rPr>
        <w:t xml:space="preserve">Far fewer realize there is now agreement among International Panel on Climate Change (IPCC) scientists (see my recent book “Climate Deadline 2035” for primary literature references) that in the mid-2030’s we will cross a deadline beyond which global warming (the 80-90% that is human-caused) will accelerate exponentially, leaving our children on a one-way ride to a probable extinction-level event, not in some unimaginably far-off future, but </w:t>
      </w:r>
      <w:r w:rsidR="00221974" w:rsidRPr="00D03FB4">
        <w:rPr>
          <w:i/>
          <w:color w:val="222222"/>
          <w:sz w:val="24"/>
          <w:szCs w:val="24"/>
        </w:rPr>
        <w:t>by the end of this century</w:t>
      </w:r>
      <w:r w:rsidR="00221974" w:rsidRPr="00D03FB4">
        <w:rPr>
          <w:color w:val="222222"/>
          <w:sz w:val="24"/>
          <w:szCs w:val="24"/>
        </w:rPr>
        <w:t>.</w:t>
      </w:r>
      <w:r w:rsidR="00221974">
        <w:rPr>
          <w:color w:val="222222"/>
          <w:sz w:val="24"/>
          <w:szCs w:val="24"/>
        </w:rPr>
        <w:t xml:space="preserve"> </w:t>
      </w:r>
      <w:r w:rsidRPr="00221974">
        <w:rPr>
          <w:color w:val="222222"/>
          <w:sz w:val="24"/>
          <w:szCs w:val="24"/>
        </w:rPr>
        <w:t xml:space="preserve">At that point the children of our future will no longer have the opportunity we have </w:t>
      </w:r>
      <w:r w:rsidR="00221974">
        <w:rPr>
          <w:color w:val="222222"/>
          <w:sz w:val="24"/>
          <w:szCs w:val="24"/>
        </w:rPr>
        <w:t xml:space="preserve">now to stop what is happening. </w:t>
      </w:r>
      <w:r w:rsidRPr="00221974">
        <w:rPr>
          <w:color w:val="222222"/>
          <w:sz w:val="24"/>
          <w:szCs w:val="24"/>
        </w:rPr>
        <w:t xml:space="preserve">They will not have the resources to </w:t>
      </w:r>
      <w:r w:rsidR="00221974">
        <w:rPr>
          <w:color w:val="222222"/>
          <w:sz w:val="24"/>
          <w:szCs w:val="24"/>
        </w:rPr>
        <w:t xml:space="preserve">arrest such a massive process. </w:t>
      </w:r>
      <w:r w:rsidRPr="00221974">
        <w:rPr>
          <w:color w:val="222222"/>
          <w:sz w:val="24"/>
          <w:szCs w:val="24"/>
        </w:rPr>
        <w:t>It is we</w:t>
      </w:r>
      <w:r w:rsidR="00221974">
        <w:rPr>
          <w:color w:val="222222"/>
          <w:sz w:val="24"/>
          <w:szCs w:val="24"/>
        </w:rPr>
        <w:t>,</w:t>
      </w:r>
      <w:r w:rsidRPr="00221974">
        <w:rPr>
          <w:color w:val="222222"/>
          <w:sz w:val="24"/>
          <w:szCs w:val="24"/>
        </w:rPr>
        <w:t xml:space="preserve"> today</w:t>
      </w:r>
      <w:r w:rsidR="00221974">
        <w:rPr>
          <w:color w:val="222222"/>
          <w:sz w:val="24"/>
          <w:szCs w:val="24"/>
        </w:rPr>
        <w:t>,</w:t>
      </w:r>
      <w:r w:rsidRPr="00221974">
        <w:rPr>
          <w:color w:val="222222"/>
          <w:sz w:val="24"/>
          <w:szCs w:val="24"/>
        </w:rPr>
        <w:t xml:space="preserve"> who stand at a key moment in time and who still have the resources to fight.  What y</w:t>
      </w:r>
      <w:r w:rsidR="00221974">
        <w:rPr>
          <w:color w:val="222222"/>
          <w:sz w:val="24"/>
          <w:szCs w:val="24"/>
        </w:rPr>
        <w:t>ou have are a dozen or so years</w:t>
      </w:r>
      <w:r w:rsidRPr="00221974">
        <w:rPr>
          <w:color w:val="222222"/>
          <w:sz w:val="24"/>
          <w:szCs w:val="24"/>
        </w:rPr>
        <w:t xml:space="preserve"> and this campaign as a beginning!  </w:t>
      </w:r>
    </w:p>
    <w:p w14:paraId="5C0DE265" w14:textId="77777777" w:rsidR="00221974" w:rsidRDefault="00221974" w:rsidP="00172744">
      <w:pPr>
        <w:jc w:val="both"/>
        <w:rPr>
          <w:color w:val="222222"/>
          <w:sz w:val="24"/>
          <w:szCs w:val="24"/>
        </w:rPr>
      </w:pPr>
    </w:p>
    <w:p w14:paraId="1BB31E7A" w14:textId="77777777" w:rsidR="00221974" w:rsidRPr="00221974" w:rsidRDefault="00221974" w:rsidP="00172744">
      <w:pPr>
        <w:jc w:val="both"/>
        <w:rPr>
          <w:color w:val="222222"/>
          <w:sz w:val="24"/>
          <w:szCs w:val="24"/>
        </w:rPr>
      </w:pPr>
    </w:p>
    <w:p w14:paraId="4955C918" w14:textId="77777777" w:rsidR="00172744" w:rsidRPr="00221974" w:rsidRDefault="00172744" w:rsidP="00172744">
      <w:pPr>
        <w:jc w:val="both"/>
        <w:rPr>
          <w:color w:val="222222"/>
          <w:sz w:val="24"/>
          <w:szCs w:val="24"/>
        </w:rPr>
      </w:pPr>
    </w:p>
    <w:p w14:paraId="7B10868A" w14:textId="4A6B1FAE" w:rsidR="00172744" w:rsidRPr="00221974" w:rsidRDefault="00172744" w:rsidP="00172744">
      <w:pPr>
        <w:jc w:val="both"/>
        <w:rPr>
          <w:b/>
          <w:color w:val="222222"/>
          <w:sz w:val="24"/>
          <w:szCs w:val="24"/>
          <w:u w:val="single"/>
        </w:rPr>
      </w:pPr>
      <w:r w:rsidRPr="00221974">
        <w:rPr>
          <w:b/>
          <w:color w:val="222222"/>
          <w:sz w:val="24"/>
          <w:szCs w:val="24"/>
          <w:u w:val="single"/>
        </w:rPr>
        <w:lastRenderedPageBreak/>
        <w:t xml:space="preserve">“Sustainability” is a </w:t>
      </w:r>
      <w:r w:rsidRPr="00221974">
        <w:rPr>
          <w:b/>
          <w:i/>
          <w:color w:val="222222"/>
          <w:sz w:val="24"/>
          <w:szCs w:val="24"/>
          <w:u w:val="single"/>
        </w:rPr>
        <w:t>Tomorrow Solution</w:t>
      </w:r>
      <w:r w:rsidRPr="00221974">
        <w:rPr>
          <w:b/>
          <w:color w:val="222222"/>
          <w:sz w:val="24"/>
          <w:szCs w:val="24"/>
          <w:u w:val="single"/>
        </w:rPr>
        <w:t xml:space="preserve"> - It Won’t Change </w:t>
      </w:r>
      <w:r w:rsidR="00221974" w:rsidRPr="00221974">
        <w:rPr>
          <w:b/>
          <w:color w:val="222222"/>
          <w:sz w:val="24"/>
          <w:szCs w:val="24"/>
          <w:u w:val="single"/>
        </w:rPr>
        <w:t>the</w:t>
      </w:r>
      <w:r w:rsidRPr="00221974">
        <w:rPr>
          <w:b/>
          <w:color w:val="222222"/>
          <w:sz w:val="24"/>
          <w:szCs w:val="24"/>
          <w:u w:val="single"/>
        </w:rPr>
        <w:t xml:space="preserve"> Trajectory of Climate Change</w:t>
      </w:r>
    </w:p>
    <w:p w14:paraId="440660C2" w14:textId="78F53FF3" w:rsidR="00172744" w:rsidRPr="00221974" w:rsidRDefault="00172744" w:rsidP="00172744">
      <w:pPr>
        <w:jc w:val="both"/>
        <w:rPr>
          <w:color w:val="222222"/>
          <w:sz w:val="24"/>
          <w:szCs w:val="24"/>
        </w:rPr>
      </w:pPr>
      <w:r w:rsidRPr="00221974">
        <w:rPr>
          <w:color w:val="222222"/>
          <w:sz w:val="24"/>
          <w:szCs w:val="24"/>
        </w:rPr>
        <w:t>Something we unfortunately no longer have is the opportunity to change global warming’s course with solar</w:t>
      </w:r>
      <w:r w:rsidR="00221974">
        <w:rPr>
          <w:color w:val="222222"/>
          <w:sz w:val="24"/>
          <w:szCs w:val="24"/>
        </w:rPr>
        <w:t xml:space="preserve"> and wind energy, electric cars</w:t>
      </w:r>
      <w:r w:rsidRPr="00221974">
        <w:rPr>
          <w:color w:val="222222"/>
          <w:sz w:val="24"/>
          <w:szCs w:val="24"/>
        </w:rPr>
        <w:t xml:space="preserve"> and reduced emissions</w:t>
      </w:r>
      <w:r w:rsidR="00221974">
        <w:rPr>
          <w:color w:val="222222"/>
          <w:sz w:val="24"/>
          <w:szCs w:val="24"/>
        </w:rPr>
        <w:t xml:space="preserve">. </w:t>
      </w:r>
      <w:r w:rsidRPr="00221974">
        <w:rPr>
          <w:color w:val="222222"/>
          <w:sz w:val="24"/>
          <w:szCs w:val="24"/>
        </w:rPr>
        <w:t xml:space="preserve">We squandered that opportunity some 40 years ago when the </w:t>
      </w:r>
      <w:r w:rsidR="00221974">
        <w:rPr>
          <w:color w:val="222222"/>
          <w:sz w:val="24"/>
          <w:szCs w:val="24"/>
        </w:rPr>
        <w:t>“ozone hole” first become known;</w:t>
      </w:r>
      <w:r w:rsidRPr="00221974">
        <w:rPr>
          <w:color w:val="222222"/>
          <w:sz w:val="24"/>
          <w:szCs w:val="24"/>
        </w:rPr>
        <w:t xml:space="preserve"> President Carter was putting solar panels on the White House</w:t>
      </w:r>
      <w:r w:rsidR="00221974">
        <w:rPr>
          <w:color w:val="222222"/>
          <w:sz w:val="24"/>
          <w:szCs w:val="24"/>
        </w:rPr>
        <w:t xml:space="preserve"> </w:t>
      </w:r>
      <w:r w:rsidRPr="00221974">
        <w:rPr>
          <w:color w:val="222222"/>
          <w:sz w:val="24"/>
          <w:szCs w:val="24"/>
        </w:rPr>
        <w:t>and the first 40+mpg cars were introduced</w:t>
      </w:r>
      <w:r w:rsidR="00221974">
        <w:rPr>
          <w:color w:val="222222"/>
          <w:sz w:val="24"/>
          <w:szCs w:val="24"/>
        </w:rPr>
        <w:t>, b</w:t>
      </w:r>
      <w:r w:rsidRPr="00221974">
        <w:rPr>
          <w:color w:val="222222"/>
          <w:sz w:val="24"/>
          <w:szCs w:val="24"/>
        </w:rPr>
        <w:t xml:space="preserve">ut we bought SUVs instead and kept </w:t>
      </w:r>
      <w:r w:rsidR="00221974">
        <w:rPr>
          <w:color w:val="222222"/>
          <w:sz w:val="24"/>
          <w:szCs w:val="24"/>
        </w:rPr>
        <w:t xml:space="preserve">drilling for oil to fuel them. </w:t>
      </w:r>
      <w:r w:rsidRPr="00221974">
        <w:rPr>
          <w:color w:val="222222"/>
          <w:sz w:val="24"/>
          <w:szCs w:val="24"/>
        </w:rPr>
        <w:t>Now, after another 40 years of filling our skies with the equivalent of 400,000 Hiroshima size nuclear detonations each and every day there is so much carbon and other green-</w:t>
      </w:r>
      <w:r w:rsidR="00221974">
        <w:rPr>
          <w:color w:val="222222"/>
          <w:sz w:val="24"/>
          <w:szCs w:val="24"/>
        </w:rPr>
        <w:t xml:space="preserve">house gases </w:t>
      </w:r>
      <w:r w:rsidRPr="00221974">
        <w:rPr>
          <w:color w:val="222222"/>
          <w:sz w:val="24"/>
          <w:szCs w:val="24"/>
        </w:rPr>
        <w:t>occluding our atmosphere that only the direct removal of carbon from the atm</w:t>
      </w:r>
      <w:r w:rsidR="00221974">
        <w:rPr>
          <w:color w:val="222222"/>
          <w:sz w:val="24"/>
          <w:szCs w:val="24"/>
        </w:rPr>
        <w:t xml:space="preserve">osphere can make a difference. </w:t>
      </w:r>
      <w:r w:rsidRPr="00221974">
        <w:rPr>
          <w:color w:val="222222"/>
          <w:sz w:val="24"/>
          <w:szCs w:val="24"/>
        </w:rPr>
        <w:t xml:space="preserve">And if you think about it, </w:t>
      </w:r>
      <w:r w:rsidRPr="00221974">
        <w:rPr>
          <w:i/>
          <w:color w:val="222222"/>
          <w:sz w:val="24"/>
          <w:szCs w:val="24"/>
        </w:rPr>
        <w:t>why would cutting emissions do anything to remove carbon already in the atmosphere?</w:t>
      </w:r>
      <w:r w:rsidRPr="00221974">
        <w:rPr>
          <w:color w:val="222222"/>
          <w:sz w:val="24"/>
          <w:szCs w:val="24"/>
        </w:rPr>
        <w:t xml:space="preserve"> Fortunately, there is a safe and manageable way to accomplish this and Komor4Governor intends for Arizona the b</w:t>
      </w:r>
      <w:r w:rsidR="00221974">
        <w:rPr>
          <w:color w:val="222222"/>
          <w:sz w:val="24"/>
          <w:szCs w:val="24"/>
        </w:rPr>
        <w:t xml:space="preserve">e the flagship in this effort! </w:t>
      </w:r>
      <w:r w:rsidRPr="00221974">
        <w:rPr>
          <w:color w:val="222222"/>
          <w:sz w:val="24"/>
          <w:szCs w:val="24"/>
        </w:rPr>
        <w:t>With a little push we can shift Arizona from Climate Change Ground Zero to Cl</w:t>
      </w:r>
      <w:r w:rsidR="00221974">
        <w:rPr>
          <w:color w:val="222222"/>
          <w:sz w:val="24"/>
          <w:szCs w:val="24"/>
        </w:rPr>
        <w:t>imate Repair Ground Zero, b</w:t>
      </w:r>
      <w:r w:rsidRPr="00221974">
        <w:rPr>
          <w:color w:val="222222"/>
          <w:sz w:val="24"/>
          <w:szCs w:val="24"/>
        </w:rPr>
        <w:t>ut we need to raise public awareness of the plan (called Algae Assisted Carbon Capture and Reflection - AACC&amp;R) and get moving on it, starting with applying carbon capture technology to Arizona’s carbon emitting infrastructure. We aren’t going to tal</w:t>
      </w:r>
      <w:r w:rsidR="00221974">
        <w:rPr>
          <w:color w:val="222222"/>
          <w:sz w:val="24"/>
          <w:szCs w:val="24"/>
        </w:rPr>
        <w:t xml:space="preserve">k the utilities into doing it. </w:t>
      </w:r>
      <w:r w:rsidRPr="00221974">
        <w:rPr>
          <w:color w:val="222222"/>
          <w:sz w:val="24"/>
          <w:szCs w:val="24"/>
        </w:rPr>
        <w:t xml:space="preserve">Their job is to make money not protect the </w:t>
      </w:r>
      <w:r w:rsidR="00221974">
        <w:rPr>
          <w:color w:val="222222"/>
          <w:sz w:val="24"/>
          <w:szCs w:val="24"/>
        </w:rPr>
        <w:t xml:space="preserve">long-term welfare of citizens. </w:t>
      </w:r>
      <w:r w:rsidRPr="00221974">
        <w:rPr>
          <w:color w:val="222222"/>
          <w:sz w:val="24"/>
          <w:szCs w:val="24"/>
        </w:rPr>
        <w:t xml:space="preserve">That is </w:t>
      </w:r>
      <w:r w:rsidRPr="00221974">
        <w:rPr>
          <w:i/>
          <w:color w:val="222222"/>
          <w:sz w:val="24"/>
          <w:szCs w:val="24"/>
        </w:rPr>
        <w:t>government’s job</w:t>
      </w:r>
      <w:r w:rsidRPr="00221974">
        <w:rPr>
          <w:color w:val="222222"/>
          <w:sz w:val="24"/>
          <w:szCs w:val="24"/>
        </w:rPr>
        <w:t xml:space="preserve"> so we need to </w:t>
      </w:r>
      <w:r w:rsidRPr="00221974">
        <w:rPr>
          <w:i/>
          <w:color w:val="222222"/>
          <w:sz w:val="24"/>
          <w:szCs w:val="24"/>
        </w:rPr>
        <w:t xml:space="preserve">take the </w:t>
      </w:r>
      <w:r w:rsidR="00221974" w:rsidRPr="00221974">
        <w:rPr>
          <w:i/>
          <w:color w:val="222222"/>
          <w:sz w:val="24"/>
          <w:szCs w:val="24"/>
        </w:rPr>
        <w:t>Governor’s</w:t>
      </w:r>
      <w:r w:rsidR="00221974">
        <w:rPr>
          <w:i/>
          <w:color w:val="222222"/>
          <w:sz w:val="24"/>
          <w:szCs w:val="24"/>
        </w:rPr>
        <w:t xml:space="preserve"> o</w:t>
      </w:r>
      <w:r w:rsidRPr="00221974">
        <w:rPr>
          <w:i/>
          <w:color w:val="222222"/>
          <w:sz w:val="24"/>
          <w:szCs w:val="24"/>
        </w:rPr>
        <w:t>ffice and hold it long enough to get atmospheric carbon removal underway</w:t>
      </w:r>
      <w:r w:rsidRPr="00221974">
        <w:rPr>
          <w:color w:val="222222"/>
          <w:sz w:val="24"/>
          <w:szCs w:val="24"/>
        </w:rPr>
        <w:t>.</w:t>
      </w:r>
    </w:p>
    <w:p w14:paraId="43BAB96F" w14:textId="77777777" w:rsidR="00172744" w:rsidRPr="00221974" w:rsidRDefault="00172744" w:rsidP="00172744">
      <w:pPr>
        <w:jc w:val="both"/>
        <w:rPr>
          <w:color w:val="222222"/>
          <w:sz w:val="24"/>
          <w:szCs w:val="24"/>
        </w:rPr>
      </w:pPr>
    </w:p>
    <w:p w14:paraId="6D68B1AF" w14:textId="77777777" w:rsidR="00172744" w:rsidRPr="00221974" w:rsidRDefault="00172744" w:rsidP="00172744">
      <w:pPr>
        <w:jc w:val="both"/>
        <w:rPr>
          <w:b/>
          <w:color w:val="222222"/>
          <w:sz w:val="24"/>
          <w:szCs w:val="24"/>
          <w:u w:val="single"/>
        </w:rPr>
      </w:pPr>
      <w:r w:rsidRPr="00221974">
        <w:rPr>
          <w:b/>
          <w:color w:val="222222"/>
          <w:sz w:val="24"/>
          <w:szCs w:val="24"/>
          <w:u w:val="single"/>
        </w:rPr>
        <w:t xml:space="preserve">Our Children’s Future is in Our Hands </w:t>
      </w:r>
      <w:r w:rsidRPr="00221974">
        <w:rPr>
          <w:b/>
          <w:i/>
          <w:color w:val="222222"/>
          <w:sz w:val="24"/>
          <w:szCs w:val="24"/>
          <w:u w:val="single"/>
        </w:rPr>
        <w:t>Now</w:t>
      </w:r>
      <w:r w:rsidRPr="00221974">
        <w:rPr>
          <w:b/>
          <w:color w:val="222222"/>
          <w:sz w:val="24"/>
          <w:szCs w:val="24"/>
          <w:u w:val="single"/>
        </w:rPr>
        <w:t>!</w:t>
      </w:r>
    </w:p>
    <w:p w14:paraId="64758906" w14:textId="57AED1CF" w:rsidR="00172744" w:rsidRPr="00221974" w:rsidRDefault="00172744" w:rsidP="00172744">
      <w:pPr>
        <w:jc w:val="both"/>
        <w:rPr>
          <w:color w:val="222222"/>
          <w:sz w:val="24"/>
          <w:szCs w:val="24"/>
        </w:rPr>
      </w:pPr>
      <w:r w:rsidRPr="00221974">
        <w:rPr>
          <w:color w:val="222222"/>
          <w:sz w:val="24"/>
          <w:szCs w:val="24"/>
        </w:rPr>
        <w:t>Forget Climate Change denial</w:t>
      </w:r>
      <w:r w:rsidR="00221974">
        <w:rPr>
          <w:color w:val="222222"/>
          <w:sz w:val="24"/>
          <w:szCs w:val="24"/>
        </w:rPr>
        <w:t>; i</w:t>
      </w:r>
      <w:r w:rsidRPr="00221974">
        <w:rPr>
          <w:color w:val="222222"/>
          <w:sz w:val="24"/>
          <w:szCs w:val="24"/>
        </w:rPr>
        <w:t xml:space="preserve">t’s </w:t>
      </w:r>
      <w:r w:rsidR="00221974">
        <w:rPr>
          <w:color w:val="222222"/>
          <w:sz w:val="24"/>
          <w:szCs w:val="24"/>
        </w:rPr>
        <w:t xml:space="preserve">old news and already in court. </w:t>
      </w:r>
      <w:r w:rsidRPr="00221974">
        <w:rPr>
          <w:color w:val="222222"/>
          <w:sz w:val="24"/>
          <w:szCs w:val="24"/>
        </w:rPr>
        <w:t xml:space="preserve">Investigators now know it was a marketing plan by </w:t>
      </w:r>
      <w:r w:rsidR="00221974" w:rsidRPr="00221974">
        <w:rPr>
          <w:color w:val="222222"/>
          <w:sz w:val="24"/>
          <w:szCs w:val="24"/>
        </w:rPr>
        <w:t>ExxonMobil</w:t>
      </w:r>
      <w:r w:rsidRPr="00221974">
        <w:rPr>
          <w:color w:val="222222"/>
          <w:sz w:val="24"/>
          <w:szCs w:val="24"/>
        </w:rPr>
        <w:t xml:space="preserve"> and other “carbon majors” that some people fell for like they did the “smoking is good for y</w:t>
      </w:r>
      <w:r w:rsidR="00221974">
        <w:rPr>
          <w:color w:val="222222"/>
          <w:sz w:val="24"/>
          <w:szCs w:val="24"/>
        </w:rPr>
        <w:t xml:space="preserve">ou” plan which came before it. </w:t>
      </w:r>
      <w:r w:rsidRPr="00221974">
        <w:rPr>
          <w:color w:val="222222"/>
          <w:sz w:val="24"/>
          <w:szCs w:val="24"/>
        </w:rPr>
        <w:t xml:space="preserve">We are (or better be) </w:t>
      </w:r>
      <w:r w:rsidRPr="00221974">
        <w:rPr>
          <w:i/>
          <w:color w:val="222222"/>
          <w:sz w:val="24"/>
          <w:szCs w:val="24"/>
        </w:rPr>
        <w:t>way</w:t>
      </w:r>
      <w:r w:rsidR="00221974">
        <w:rPr>
          <w:color w:val="222222"/>
          <w:sz w:val="24"/>
          <w:szCs w:val="24"/>
        </w:rPr>
        <w:t xml:space="preserve"> past that. </w:t>
      </w:r>
      <w:r w:rsidRPr="00221974">
        <w:rPr>
          <w:color w:val="222222"/>
          <w:sz w:val="24"/>
          <w:szCs w:val="24"/>
        </w:rPr>
        <w:t>The situation is more like this - Hitler is invading France headed for England and the</w:t>
      </w:r>
      <w:r w:rsidR="00221974">
        <w:rPr>
          <w:color w:val="222222"/>
          <w:sz w:val="24"/>
          <w:szCs w:val="24"/>
        </w:rPr>
        <w:t xml:space="preserve">re are U-boats off our shores. </w:t>
      </w:r>
      <w:r w:rsidRPr="00221974">
        <w:rPr>
          <w:color w:val="222222"/>
          <w:sz w:val="24"/>
          <w:szCs w:val="24"/>
        </w:rPr>
        <w:t>We can’t wait for a “Climate Pearl Harbor” to galvani</w:t>
      </w:r>
      <w:r w:rsidR="00221974">
        <w:rPr>
          <w:color w:val="222222"/>
          <w:sz w:val="24"/>
          <w:szCs w:val="24"/>
        </w:rPr>
        <w:t xml:space="preserve">ze our national will to fight. </w:t>
      </w:r>
      <w:r w:rsidRPr="00221974">
        <w:rPr>
          <w:color w:val="222222"/>
          <w:sz w:val="24"/>
          <w:szCs w:val="24"/>
        </w:rPr>
        <w:t xml:space="preserve">We are going to have to suck it up right now and do this ourselves.  </w:t>
      </w:r>
    </w:p>
    <w:p w14:paraId="0C168E2A" w14:textId="77777777" w:rsidR="00172744" w:rsidRPr="00221974" w:rsidRDefault="00172744" w:rsidP="00172744">
      <w:pPr>
        <w:jc w:val="both"/>
        <w:rPr>
          <w:color w:val="222222"/>
          <w:sz w:val="24"/>
          <w:szCs w:val="24"/>
        </w:rPr>
      </w:pPr>
    </w:p>
    <w:p w14:paraId="585892B6" w14:textId="18F8F9C9" w:rsidR="00172744" w:rsidRPr="00221974" w:rsidRDefault="00172744" w:rsidP="00172744">
      <w:pPr>
        <w:jc w:val="both"/>
        <w:rPr>
          <w:color w:val="222222"/>
          <w:sz w:val="24"/>
          <w:szCs w:val="24"/>
        </w:rPr>
      </w:pPr>
      <w:r w:rsidRPr="00221974">
        <w:rPr>
          <w:color w:val="222222"/>
          <w:sz w:val="24"/>
          <w:szCs w:val="24"/>
        </w:rPr>
        <w:t>The great news is you have some hope - someplace you can enlist to join the fight, and that is our campaign</w:t>
      </w:r>
      <w:r w:rsidR="00221974">
        <w:rPr>
          <w:color w:val="222222"/>
          <w:sz w:val="24"/>
          <w:szCs w:val="24"/>
        </w:rPr>
        <w:t xml:space="preserve">: </w:t>
      </w:r>
      <w:r w:rsidRPr="00221974">
        <w:rPr>
          <w:color w:val="222222"/>
          <w:sz w:val="24"/>
          <w:szCs w:val="24"/>
        </w:rPr>
        <w:t>Komor4Governor</w:t>
      </w:r>
      <w:r w:rsidR="00221974">
        <w:rPr>
          <w:color w:val="222222"/>
          <w:sz w:val="24"/>
          <w:szCs w:val="24"/>
        </w:rPr>
        <w:t xml:space="preserve">. </w:t>
      </w:r>
      <w:r w:rsidRPr="00221974">
        <w:rPr>
          <w:color w:val="222222"/>
          <w:sz w:val="24"/>
          <w:szCs w:val="24"/>
        </w:rPr>
        <w:t xml:space="preserve">All you need to do is give us your support and we </w:t>
      </w:r>
      <w:r w:rsidR="00221974">
        <w:rPr>
          <w:color w:val="222222"/>
          <w:sz w:val="24"/>
          <w:szCs w:val="24"/>
        </w:rPr>
        <w:t xml:space="preserve">will get carbon removal going. </w:t>
      </w:r>
      <w:r w:rsidRPr="00221974">
        <w:rPr>
          <w:color w:val="222222"/>
          <w:sz w:val="24"/>
          <w:szCs w:val="24"/>
        </w:rPr>
        <w:t>The rough news is this - n</w:t>
      </w:r>
      <w:r w:rsidRPr="00221974">
        <w:rPr>
          <w:i/>
          <w:color w:val="222222"/>
          <w:sz w:val="24"/>
          <w:szCs w:val="24"/>
        </w:rPr>
        <w:t>ow that you know about the situation the responsibility is on your shoulders just as well as ours</w:t>
      </w:r>
      <w:r w:rsidR="00221974">
        <w:rPr>
          <w:i/>
          <w:color w:val="222222"/>
          <w:sz w:val="24"/>
          <w:szCs w:val="24"/>
        </w:rPr>
        <w:t>.</w:t>
      </w:r>
      <w:r w:rsidRPr="00221974">
        <w:rPr>
          <w:color w:val="222222"/>
          <w:sz w:val="24"/>
          <w:szCs w:val="24"/>
        </w:rPr>
        <w:t xml:space="preserve">  You can no longer say you </w:t>
      </w:r>
      <w:r w:rsidR="00221974">
        <w:rPr>
          <w:color w:val="222222"/>
          <w:sz w:val="24"/>
          <w:szCs w:val="24"/>
        </w:rPr>
        <w:t xml:space="preserve">didn’t know what was happening. </w:t>
      </w:r>
      <w:r w:rsidRPr="00221974">
        <w:rPr>
          <w:color w:val="222222"/>
          <w:sz w:val="24"/>
          <w:szCs w:val="24"/>
        </w:rPr>
        <w:t>In fact, i</w:t>
      </w:r>
      <w:r w:rsidR="00221974">
        <w:rPr>
          <w:color w:val="222222"/>
          <w:sz w:val="24"/>
          <w:szCs w:val="24"/>
        </w:rPr>
        <w:t xml:space="preserve">f you are in government, media </w:t>
      </w:r>
      <w:r w:rsidRPr="00221974">
        <w:rPr>
          <w:color w:val="222222"/>
          <w:sz w:val="24"/>
          <w:szCs w:val="24"/>
        </w:rPr>
        <w:t>or have some influence you are more responsible – I’m just a candidate, a regular guy with no 401K, running for Governor with no budget from a tiny offic</w:t>
      </w:r>
      <w:r w:rsidR="00221974">
        <w:rPr>
          <w:color w:val="222222"/>
          <w:sz w:val="24"/>
          <w:szCs w:val="24"/>
        </w:rPr>
        <w:t xml:space="preserve">e in Flagstaff. </w:t>
      </w:r>
      <w:r w:rsidRPr="00221974">
        <w:rPr>
          <w:color w:val="222222"/>
          <w:sz w:val="24"/>
          <w:szCs w:val="24"/>
        </w:rPr>
        <w:t>Now, maybe like a lot of folks you’re in shock, maybe the massive scale of the problem i</w:t>
      </w:r>
      <w:r w:rsidR="00221974">
        <w:rPr>
          <w:color w:val="222222"/>
          <w:sz w:val="24"/>
          <w:szCs w:val="24"/>
        </w:rPr>
        <w:t xml:space="preserve">s just too big to fully grasp. </w:t>
      </w:r>
      <w:r w:rsidRPr="00221974">
        <w:rPr>
          <w:color w:val="222222"/>
          <w:sz w:val="24"/>
          <w:szCs w:val="24"/>
        </w:rPr>
        <w:t>It’s hard</w:t>
      </w:r>
      <w:r w:rsidR="00221974">
        <w:rPr>
          <w:color w:val="222222"/>
          <w:sz w:val="24"/>
          <w:szCs w:val="24"/>
        </w:rPr>
        <w:t>,</w:t>
      </w:r>
      <w:r w:rsidRPr="00221974">
        <w:rPr>
          <w:color w:val="222222"/>
          <w:sz w:val="24"/>
          <w:szCs w:val="24"/>
        </w:rPr>
        <w:t xml:space="preserve"> I know, but the Founders of our country probably felt the same w</w:t>
      </w:r>
      <w:r w:rsidR="00221974">
        <w:rPr>
          <w:color w:val="222222"/>
          <w:sz w:val="24"/>
          <w:szCs w:val="24"/>
        </w:rPr>
        <w:t xml:space="preserve">ay and they still took action! </w:t>
      </w:r>
      <w:r w:rsidRPr="00221974">
        <w:rPr>
          <w:color w:val="222222"/>
          <w:sz w:val="24"/>
          <w:szCs w:val="24"/>
        </w:rPr>
        <w:t>If you do nothing and we pass the mid-2030’s deadline without taking action and all the scientists are right and this really is “the big one” how will you explain what you</w:t>
      </w:r>
      <w:r w:rsidR="00221974">
        <w:rPr>
          <w:color w:val="222222"/>
          <w:sz w:val="24"/>
          <w:szCs w:val="24"/>
        </w:rPr>
        <w:t xml:space="preserve"> didn’t do it to your kids and grandkids? </w:t>
      </w:r>
      <w:r w:rsidRPr="00221974">
        <w:rPr>
          <w:color w:val="222222"/>
          <w:sz w:val="24"/>
          <w:szCs w:val="24"/>
        </w:rPr>
        <w:t xml:space="preserve">Let’s not </w:t>
      </w:r>
      <w:r w:rsidR="00221974">
        <w:rPr>
          <w:color w:val="222222"/>
          <w:sz w:val="24"/>
          <w:szCs w:val="24"/>
        </w:rPr>
        <w:t xml:space="preserve">find out what that feels like. </w:t>
      </w:r>
      <w:r w:rsidRPr="00221974">
        <w:rPr>
          <w:color w:val="222222"/>
          <w:sz w:val="24"/>
          <w:szCs w:val="24"/>
        </w:rPr>
        <w:t xml:space="preserve">Let’s fight – together! Please don’t let them down.  </w:t>
      </w:r>
    </w:p>
    <w:p w14:paraId="59012576" w14:textId="77777777" w:rsidR="00172744" w:rsidRPr="00221974" w:rsidRDefault="00172744" w:rsidP="00172744">
      <w:pPr>
        <w:jc w:val="both"/>
        <w:rPr>
          <w:color w:val="222222"/>
          <w:sz w:val="24"/>
          <w:szCs w:val="24"/>
        </w:rPr>
      </w:pPr>
    </w:p>
    <w:p w14:paraId="1C06F570" w14:textId="77777777" w:rsidR="00172744" w:rsidRPr="00221974" w:rsidRDefault="00172744" w:rsidP="00172744">
      <w:pPr>
        <w:jc w:val="both"/>
        <w:rPr>
          <w:b/>
          <w:color w:val="222222"/>
          <w:sz w:val="24"/>
          <w:szCs w:val="24"/>
          <w:u w:val="single"/>
        </w:rPr>
      </w:pPr>
      <w:r w:rsidRPr="00221974">
        <w:rPr>
          <w:b/>
          <w:color w:val="222222"/>
          <w:sz w:val="24"/>
          <w:szCs w:val="24"/>
          <w:u w:val="single"/>
        </w:rPr>
        <w:t>Individual Acts Won’t Fix This – But We Can Fix It Together</w:t>
      </w:r>
    </w:p>
    <w:p w14:paraId="52028DCC" w14:textId="722BFEA5" w:rsidR="00172744" w:rsidRPr="00221974" w:rsidRDefault="00172744" w:rsidP="00172744">
      <w:pPr>
        <w:jc w:val="both"/>
        <w:rPr>
          <w:color w:val="222222"/>
          <w:sz w:val="24"/>
          <w:szCs w:val="24"/>
        </w:rPr>
      </w:pPr>
      <w:r w:rsidRPr="00221974">
        <w:rPr>
          <w:color w:val="222222"/>
          <w:sz w:val="24"/>
          <w:szCs w:val="24"/>
        </w:rPr>
        <w:t xml:space="preserve">I am Christian R. Komor and I am running for Governor here in Arizona and I am the </w:t>
      </w:r>
      <w:r w:rsidRPr="00221974">
        <w:rPr>
          <w:i/>
          <w:color w:val="222222"/>
          <w:sz w:val="24"/>
          <w:szCs w:val="24"/>
        </w:rPr>
        <w:t xml:space="preserve">only </w:t>
      </w:r>
      <w:r w:rsidRPr="00221974">
        <w:rPr>
          <w:color w:val="222222"/>
          <w:sz w:val="24"/>
          <w:szCs w:val="24"/>
        </w:rPr>
        <w:t xml:space="preserve">candidate who is talking about </w:t>
      </w:r>
      <w:r w:rsidR="00221974">
        <w:rPr>
          <w:color w:val="222222"/>
          <w:sz w:val="24"/>
          <w:szCs w:val="24"/>
        </w:rPr>
        <w:t xml:space="preserve">this non-vote-getting subject. </w:t>
      </w:r>
      <w:r w:rsidRPr="00221974">
        <w:rPr>
          <w:color w:val="222222"/>
          <w:sz w:val="24"/>
          <w:szCs w:val="24"/>
          <w:highlight w:val="yellow"/>
        </w:rPr>
        <w:t>That’s because I don’t care about getting elected except that if I win I can lead us to take the right steps for climate repair.</w:t>
      </w:r>
      <w:r w:rsidRPr="00221974">
        <w:rPr>
          <w:color w:val="222222"/>
          <w:sz w:val="24"/>
          <w:szCs w:val="24"/>
        </w:rPr>
        <w:t xml:space="preserve">  I have a group of senior scientists ready to join in, the repair plans work, we </w:t>
      </w:r>
      <w:r w:rsidRPr="00221974">
        <w:rPr>
          <w:i/>
          <w:color w:val="222222"/>
          <w:sz w:val="24"/>
          <w:szCs w:val="24"/>
        </w:rPr>
        <w:t>can</w:t>
      </w:r>
      <w:r w:rsidRPr="00221974">
        <w:rPr>
          <w:color w:val="222222"/>
          <w:sz w:val="24"/>
          <w:szCs w:val="24"/>
        </w:rPr>
        <w:t xml:space="preserve"> fix this - but you can’t do it alone by recycling harder or putting solar panels on your house and I </w:t>
      </w:r>
      <w:r w:rsidR="00221974">
        <w:rPr>
          <w:color w:val="222222"/>
          <w:sz w:val="24"/>
          <w:szCs w:val="24"/>
        </w:rPr>
        <w:t xml:space="preserve">can’t win this election alone. </w:t>
      </w:r>
      <w:r w:rsidRPr="00221974">
        <w:rPr>
          <w:color w:val="222222"/>
          <w:sz w:val="24"/>
          <w:szCs w:val="24"/>
        </w:rPr>
        <w:t xml:space="preserve">I can win if you share this information with all your social media, friends, family, colleagues, organizations you belong to – maybe even put a bumper sticker on your car. </w:t>
      </w:r>
      <w:r w:rsidR="00221974">
        <w:rPr>
          <w:color w:val="222222"/>
          <w:sz w:val="24"/>
          <w:szCs w:val="24"/>
        </w:rPr>
        <w:t xml:space="preserve"> </w:t>
      </w:r>
      <w:r w:rsidRPr="00221974">
        <w:rPr>
          <w:i/>
          <w:color w:val="222222"/>
          <w:sz w:val="24"/>
          <w:szCs w:val="24"/>
        </w:rPr>
        <w:t>This is America and we still get to vote</w:t>
      </w:r>
      <w:r w:rsidRPr="00221974">
        <w:rPr>
          <w:color w:val="222222"/>
          <w:sz w:val="24"/>
          <w:szCs w:val="24"/>
        </w:rPr>
        <w:t xml:space="preserve"> and this time your vote will make possibly more difference than any</w:t>
      </w:r>
      <w:r w:rsidR="00221974">
        <w:rPr>
          <w:color w:val="222222"/>
          <w:sz w:val="24"/>
          <w:szCs w:val="24"/>
        </w:rPr>
        <w:t xml:space="preserve"> other election you will see. </w:t>
      </w:r>
      <w:r w:rsidRPr="00221974">
        <w:rPr>
          <w:color w:val="222222"/>
          <w:sz w:val="24"/>
          <w:szCs w:val="24"/>
        </w:rPr>
        <w:t>But remember, you need to write in your vote – talking about climate change is not something the</w:t>
      </w:r>
      <w:r w:rsidR="00221974">
        <w:rPr>
          <w:color w:val="222222"/>
          <w:sz w:val="24"/>
          <w:szCs w:val="24"/>
        </w:rPr>
        <w:t xml:space="preserve"> major parties are going to do.</w:t>
      </w:r>
      <w:r w:rsidRPr="00221974">
        <w:rPr>
          <w:color w:val="222222"/>
          <w:sz w:val="24"/>
          <w:szCs w:val="24"/>
        </w:rPr>
        <w:t xml:space="preserve"> I am therefore a </w:t>
      </w:r>
      <w:r w:rsidRPr="00221974">
        <w:rPr>
          <w:i/>
          <w:color w:val="222222"/>
          <w:sz w:val="24"/>
          <w:szCs w:val="24"/>
        </w:rPr>
        <w:t xml:space="preserve">write-in </w:t>
      </w:r>
      <w:r w:rsidRPr="00221974">
        <w:rPr>
          <w:color w:val="222222"/>
          <w:sz w:val="24"/>
          <w:szCs w:val="24"/>
        </w:rPr>
        <w:t>candidate</w:t>
      </w:r>
      <w:r w:rsidR="00221974">
        <w:rPr>
          <w:color w:val="222222"/>
          <w:sz w:val="24"/>
          <w:szCs w:val="24"/>
        </w:rPr>
        <w:t>.</w:t>
      </w:r>
    </w:p>
    <w:p w14:paraId="4706A938" w14:textId="77777777" w:rsidR="00172744" w:rsidRPr="00221974" w:rsidRDefault="00172744" w:rsidP="00172744">
      <w:pPr>
        <w:jc w:val="both"/>
        <w:rPr>
          <w:color w:val="222222"/>
          <w:sz w:val="24"/>
          <w:szCs w:val="24"/>
        </w:rPr>
      </w:pPr>
    </w:p>
    <w:p w14:paraId="6596A893" w14:textId="71E2A7A5" w:rsidR="00172744" w:rsidRPr="00221974" w:rsidRDefault="00221974" w:rsidP="00172744">
      <w:pPr>
        <w:jc w:val="both"/>
        <w:rPr>
          <w:color w:val="222222"/>
          <w:sz w:val="24"/>
          <w:szCs w:val="24"/>
        </w:rPr>
      </w:pPr>
      <w:r>
        <w:rPr>
          <w:color w:val="222222"/>
          <w:sz w:val="24"/>
          <w:szCs w:val="24"/>
        </w:rPr>
        <w:t>Check out</w:t>
      </w:r>
      <w:r w:rsidR="00172744" w:rsidRPr="00221974">
        <w:rPr>
          <w:color w:val="222222"/>
          <w:sz w:val="24"/>
          <w:szCs w:val="24"/>
        </w:rPr>
        <w:t xml:space="preserve"> Komor4Governor plat</w:t>
      </w:r>
      <w:r>
        <w:rPr>
          <w:color w:val="222222"/>
          <w:sz w:val="24"/>
          <w:szCs w:val="24"/>
        </w:rPr>
        <w:t>form of ideas for “Revitazona”.</w:t>
      </w:r>
      <w:r w:rsidR="00172744" w:rsidRPr="00221974">
        <w:rPr>
          <w:color w:val="222222"/>
          <w:sz w:val="24"/>
          <w:szCs w:val="24"/>
        </w:rPr>
        <w:t xml:space="preserve"> I believe my team’s heart is in the right place on all the issues – moving us back toward the values of the “Greatest Generation” while prote</w:t>
      </w:r>
      <w:r>
        <w:rPr>
          <w:color w:val="222222"/>
          <w:sz w:val="24"/>
          <w:szCs w:val="24"/>
        </w:rPr>
        <w:t xml:space="preserve">cting us from today’s dangers. </w:t>
      </w:r>
      <w:r w:rsidR="00172744" w:rsidRPr="00221974">
        <w:rPr>
          <w:color w:val="222222"/>
          <w:sz w:val="24"/>
          <w:szCs w:val="24"/>
        </w:rPr>
        <w:t>We’ve carefully thought through everything from migration to school shootings and our first priority will be protecting your children’s future by beginning the massi</w:t>
      </w:r>
      <w:r>
        <w:rPr>
          <w:color w:val="222222"/>
          <w:sz w:val="24"/>
          <w:szCs w:val="24"/>
        </w:rPr>
        <w:t xml:space="preserve">ve project of carbon clean-up. </w:t>
      </w:r>
      <w:r w:rsidR="00172744" w:rsidRPr="00221974">
        <w:rPr>
          <w:color w:val="222222"/>
          <w:sz w:val="24"/>
          <w:szCs w:val="24"/>
        </w:rPr>
        <w:t xml:space="preserve">Please don’t let </w:t>
      </w:r>
      <w:r>
        <w:rPr>
          <w:color w:val="222222"/>
          <w:sz w:val="24"/>
          <w:szCs w:val="24"/>
        </w:rPr>
        <w:lastRenderedPageBreak/>
        <w:t xml:space="preserve">them down. </w:t>
      </w:r>
      <w:r w:rsidR="00172744" w:rsidRPr="00221974">
        <w:rPr>
          <w:color w:val="222222"/>
          <w:sz w:val="24"/>
          <w:szCs w:val="24"/>
        </w:rPr>
        <w:t>Call me up, let's do an interview and maybe if we are really, really luck we can take the Governor’s Office in Arizona - and “Let’s Fix This!”</w:t>
      </w:r>
    </w:p>
    <w:p w14:paraId="5FCE0A6F" w14:textId="77777777" w:rsidR="00172744" w:rsidRPr="00221974" w:rsidRDefault="00172744" w:rsidP="00172744">
      <w:pPr>
        <w:rPr>
          <w:color w:val="222222"/>
          <w:sz w:val="24"/>
          <w:szCs w:val="24"/>
        </w:rPr>
      </w:pPr>
    </w:p>
    <w:p w14:paraId="7E7327E7" w14:textId="77777777" w:rsidR="00172744" w:rsidRPr="00221974" w:rsidRDefault="00172744" w:rsidP="00172744">
      <w:pPr>
        <w:rPr>
          <w:b/>
          <w:color w:val="222222"/>
          <w:sz w:val="24"/>
          <w:szCs w:val="24"/>
        </w:rPr>
      </w:pPr>
      <w:r w:rsidRPr="00221974">
        <w:rPr>
          <w:b/>
          <w:color w:val="222222"/>
          <w:sz w:val="24"/>
          <w:szCs w:val="24"/>
        </w:rPr>
        <w:t>- Dr. Christian R. Komor, Candidate for Arizona State Governor 2018</w:t>
      </w:r>
    </w:p>
    <w:bookmarkEnd w:id="0"/>
    <w:p w14:paraId="471C347C" w14:textId="77777777" w:rsidR="00234DAA" w:rsidRPr="00221974" w:rsidRDefault="00234DAA" w:rsidP="0029140C">
      <w:pPr>
        <w:jc w:val="both"/>
        <w:rPr>
          <w:b/>
          <w:color w:val="236818"/>
          <w:sz w:val="32"/>
          <w:szCs w:val="32"/>
        </w:rPr>
      </w:pPr>
    </w:p>
    <w:p w14:paraId="4FCBBFCA" w14:textId="6A836F89" w:rsidR="009A3CE4" w:rsidRPr="00221974" w:rsidRDefault="0029140C" w:rsidP="009A3CE4">
      <w:pPr>
        <w:jc w:val="both"/>
        <w:rPr>
          <w:b/>
          <w:color w:val="236818"/>
          <w:sz w:val="32"/>
          <w:szCs w:val="32"/>
        </w:rPr>
      </w:pPr>
      <w:r w:rsidRPr="00221974">
        <w:rPr>
          <w:b/>
          <w:color w:val="236818"/>
          <w:sz w:val="32"/>
          <w:szCs w:val="32"/>
        </w:rPr>
        <w:t>KOMOR FOR GOVERNOR PLATFORM AND PRIORITIES</w:t>
      </w:r>
    </w:p>
    <w:p w14:paraId="5549D0AA" w14:textId="2F096C1C" w:rsidR="0029140C" w:rsidRPr="00221974" w:rsidRDefault="0029140C" w:rsidP="0029140C">
      <w:pPr>
        <w:pStyle w:val="ListParagraph"/>
        <w:numPr>
          <w:ilvl w:val="0"/>
          <w:numId w:val="6"/>
        </w:numPr>
        <w:jc w:val="both"/>
        <w:rPr>
          <w:sz w:val="24"/>
          <w:szCs w:val="24"/>
        </w:rPr>
      </w:pPr>
      <w:r w:rsidRPr="00221974">
        <w:rPr>
          <w:noProof/>
          <w:u w:val="single"/>
        </w:rPr>
        <w:drawing>
          <wp:anchor distT="0" distB="0" distL="114300" distR="114300" simplePos="0" relativeHeight="251663360" behindDoc="1" locked="0" layoutInCell="1" allowOverlap="1" wp14:anchorId="73A90090" wp14:editId="35879318">
            <wp:simplePos x="0" y="0"/>
            <wp:positionH relativeFrom="column">
              <wp:posOffset>4267200</wp:posOffset>
            </wp:positionH>
            <wp:positionV relativeFrom="paragraph">
              <wp:posOffset>740410</wp:posOffset>
            </wp:positionV>
            <wp:extent cx="2619375" cy="1743075"/>
            <wp:effectExtent l="0" t="0" r="9525" b="9525"/>
            <wp:wrapTight wrapText="bothSides">
              <wp:wrapPolygon edited="0">
                <wp:start x="0" y="0"/>
                <wp:lineTo x="0" y="21482"/>
                <wp:lineTo x="21521" y="21482"/>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Pr="00221974">
        <w:rPr>
          <w:b/>
          <w:sz w:val="24"/>
          <w:szCs w:val="24"/>
          <w:u w:val="single"/>
        </w:rPr>
        <w:t>Strengthening Communities</w:t>
      </w:r>
      <w:r w:rsidR="00137228">
        <w:rPr>
          <w:b/>
          <w:sz w:val="24"/>
          <w:szCs w:val="24"/>
        </w:rPr>
        <w:t xml:space="preserve"> </w:t>
      </w:r>
      <w:r w:rsidRPr="00221974">
        <w:rPr>
          <w:sz w:val="24"/>
          <w:szCs w:val="24"/>
        </w:rPr>
        <w:t>History shows that people of good heart and spirit care for their neighbors in difficult times.</w:t>
      </w:r>
      <w:r w:rsidR="00221974">
        <w:rPr>
          <w:sz w:val="24"/>
          <w:szCs w:val="24"/>
        </w:rPr>
        <w:t xml:space="preserve"> </w:t>
      </w:r>
      <w:r w:rsidRPr="00221974">
        <w:rPr>
          <w:sz w:val="24"/>
          <w:szCs w:val="24"/>
        </w:rPr>
        <w:t>All of us have at every moment of our lives the opportunity to choose</w:t>
      </w:r>
      <w:r w:rsidR="00221974">
        <w:rPr>
          <w:sz w:val="24"/>
          <w:szCs w:val="24"/>
        </w:rPr>
        <w:t xml:space="preserve"> between</w:t>
      </w:r>
      <w:r w:rsidRPr="00221974">
        <w:rPr>
          <w:sz w:val="24"/>
          <w:szCs w:val="24"/>
        </w:rPr>
        <w:t xml:space="preserve"> the path of kindness and compa</w:t>
      </w:r>
      <w:r w:rsidR="00221974">
        <w:rPr>
          <w:sz w:val="24"/>
          <w:szCs w:val="24"/>
        </w:rPr>
        <w:t xml:space="preserve">ssion or fear and selfishness. </w:t>
      </w:r>
      <w:r w:rsidRPr="00221974">
        <w:rPr>
          <w:sz w:val="24"/>
          <w:szCs w:val="24"/>
        </w:rPr>
        <w:t xml:space="preserve">We must work to strengthen the motivations and rewards for kindness </w:t>
      </w:r>
      <w:r w:rsidR="00221974">
        <w:rPr>
          <w:sz w:val="24"/>
          <w:szCs w:val="24"/>
        </w:rPr>
        <w:t xml:space="preserve">and compassion among Arizonans. </w:t>
      </w:r>
      <w:r w:rsidRPr="00221974">
        <w:rPr>
          <w:sz w:val="24"/>
          <w:szCs w:val="24"/>
        </w:rPr>
        <w:t xml:space="preserve">In this work we must </w:t>
      </w:r>
      <w:r w:rsidR="00221974">
        <w:rPr>
          <w:sz w:val="24"/>
          <w:szCs w:val="24"/>
        </w:rPr>
        <w:t xml:space="preserve">be diligent and proactive. </w:t>
      </w:r>
      <w:r w:rsidRPr="00221974">
        <w:rPr>
          <w:sz w:val="24"/>
          <w:szCs w:val="24"/>
        </w:rPr>
        <w:t>For numerous reasons American society has become increasingly fragmented</w:t>
      </w:r>
      <w:r w:rsidR="00ED7BFD">
        <w:rPr>
          <w:sz w:val="24"/>
          <w:szCs w:val="24"/>
        </w:rPr>
        <w:t xml:space="preserve">. </w:t>
      </w:r>
      <w:r w:rsidRPr="00221974">
        <w:rPr>
          <w:sz w:val="24"/>
          <w:szCs w:val="24"/>
        </w:rPr>
        <w:t>To make matters worse, our intelligence</w:t>
      </w:r>
      <w:r w:rsidRPr="00221974">
        <w:rPr>
          <w:noProof/>
        </w:rPr>
        <w:t xml:space="preserve"> </w:t>
      </w:r>
      <w:r w:rsidRPr="00221974">
        <w:rPr>
          <w:sz w:val="24"/>
          <w:szCs w:val="24"/>
        </w:rPr>
        <w:t>agencies inform us we are under ongoing social media manipulation by elements in Russia (and perhaps other countri</w:t>
      </w:r>
      <w:r w:rsidR="00ED7BFD">
        <w:rPr>
          <w:sz w:val="24"/>
          <w:szCs w:val="24"/>
        </w:rPr>
        <w:t xml:space="preserve">es). </w:t>
      </w:r>
      <w:r w:rsidRPr="00221974">
        <w:rPr>
          <w:sz w:val="24"/>
          <w:szCs w:val="24"/>
        </w:rPr>
        <w:t>Their aim is to inflame tensions among Americans over race, immigration, gun violence and other issues</w:t>
      </w:r>
      <w:r w:rsidR="00ED7BFD">
        <w:rPr>
          <w:sz w:val="24"/>
          <w:szCs w:val="24"/>
        </w:rPr>
        <w:t xml:space="preserve"> and thus destabilize America. </w:t>
      </w:r>
      <w:r w:rsidRPr="00221974">
        <w:rPr>
          <w:sz w:val="24"/>
          <w:szCs w:val="24"/>
        </w:rPr>
        <w:t>Additionally, multi-national corporate forces within our own society often prey upon our differences and anxieties with the goal of distracting and disempowering us as citizens for their own gain (often referred to as the “shock doctrine” of “disaster capitalism”)</w:t>
      </w:r>
      <w:r w:rsidR="00ED7BFD">
        <w:rPr>
          <w:sz w:val="24"/>
          <w:szCs w:val="24"/>
        </w:rPr>
        <w:t xml:space="preserve">. </w:t>
      </w:r>
      <w:r w:rsidRPr="00221974">
        <w:rPr>
          <w:sz w:val="24"/>
          <w:szCs w:val="24"/>
        </w:rPr>
        <w:t>We cannot allow these forces to further degrade the social connections which bind us together as Arizonan</w:t>
      </w:r>
      <w:r w:rsidR="00ED7BFD">
        <w:rPr>
          <w:sz w:val="24"/>
          <w:szCs w:val="24"/>
        </w:rPr>
        <w:t xml:space="preserve">s and Americans. </w:t>
      </w:r>
      <w:r w:rsidRPr="00221974">
        <w:rPr>
          <w:sz w:val="24"/>
          <w:szCs w:val="24"/>
        </w:rPr>
        <w:t>(Interestingly, our neighbors in Europe contribute 50% less to global warming by living happier lives in tighter knit communities.)</w:t>
      </w:r>
      <w:r w:rsidR="00ED7BFD">
        <w:rPr>
          <w:sz w:val="24"/>
          <w:szCs w:val="24"/>
        </w:rPr>
        <w:t xml:space="preserve"> </w:t>
      </w:r>
      <w:r w:rsidRPr="00221974">
        <w:rPr>
          <w:sz w:val="24"/>
          <w:szCs w:val="24"/>
        </w:rPr>
        <w:t>As Governor</w:t>
      </w:r>
      <w:r w:rsidR="00ED7BFD">
        <w:rPr>
          <w:sz w:val="24"/>
          <w:szCs w:val="24"/>
        </w:rPr>
        <w:t>,</w:t>
      </w:r>
      <w:r w:rsidRPr="00221974">
        <w:rPr>
          <w:sz w:val="24"/>
          <w:szCs w:val="24"/>
        </w:rPr>
        <w:t xml:space="preserve"> I will press forward on programs to strengthen our communities and social connections – the things that truly “make America great”</w:t>
      </w:r>
      <w:r w:rsidR="0056731C" w:rsidRPr="00221974">
        <w:rPr>
          <w:sz w:val="24"/>
          <w:szCs w:val="24"/>
        </w:rPr>
        <w:t xml:space="preserve"> (not greed and gluttony)</w:t>
      </w:r>
      <w:r w:rsidRPr="00221974">
        <w:rPr>
          <w:sz w:val="24"/>
          <w:szCs w:val="24"/>
        </w:rPr>
        <w:t>.</w:t>
      </w:r>
    </w:p>
    <w:p w14:paraId="45341061" w14:textId="7C931273" w:rsidR="005A7735" w:rsidRPr="00221974" w:rsidRDefault="0029140C" w:rsidP="005A7735">
      <w:pPr>
        <w:pStyle w:val="ListParagraph"/>
        <w:numPr>
          <w:ilvl w:val="1"/>
          <w:numId w:val="6"/>
        </w:numPr>
        <w:jc w:val="both"/>
        <w:rPr>
          <w:sz w:val="24"/>
          <w:szCs w:val="24"/>
        </w:rPr>
      </w:pPr>
      <w:r w:rsidRPr="00221974">
        <w:rPr>
          <w:sz w:val="24"/>
          <w:szCs w:val="24"/>
        </w:rPr>
        <w:t>In Arizona we will take active steps to move away mistaking greed and excess for self-sufficiency a</w:t>
      </w:r>
      <w:r w:rsidR="00ED7BFD">
        <w:rPr>
          <w:sz w:val="24"/>
          <w:szCs w:val="24"/>
        </w:rPr>
        <w:t xml:space="preserve">nd providing for our families. </w:t>
      </w:r>
      <w:r w:rsidRPr="00221974">
        <w:rPr>
          <w:sz w:val="24"/>
          <w:szCs w:val="24"/>
        </w:rPr>
        <w:t>We will work toward our common goals of peaceful,</w:t>
      </w:r>
      <w:r w:rsidR="00ED7BFD">
        <w:rPr>
          <w:sz w:val="24"/>
          <w:szCs w:val="24"/>
        </w:rPr>
        <w:t xml:space="preserve"> friendly communities</w:t>
      </w:r>
      <w:r w:rsidRPr="00221974">
        <w:rPr>
          <w:sz w:val="24"/>
          <w:szCs w:val="24"/>
        </w:rPr>
        <w:t xml:space="preserve"> and employers who value the health and dignity of their workers.</w:t>
      </w:r>
      <w:r w:rsidR="00ED7BFD">
        <w:rPr>
          <w:sz w:val="24"/>
          <w:szCs w:val="24"/>
        </w:rPr>
        <w:t xml:space="preserve"> </w:t>
      </w:r>
      <w:r w:rsidRPr="00221974">
        <w:rPr>
          <w:sz w:val="24"/>
          <w:szCs w:val="24"/>
        </w:rPr>
        <w:t xml:space="preserve">We will walk kindly, but carry a big stick - making it clear to those whose values are cruelty, dishonesty and selfishness that their ways are not welcome in Arizona. </w:t>
      </w:r>
    </w:p>
    <w:p w14:paraId="5C821F37" w14:textId="45930A68" w:rsidR="005A7735" w:rsidRPr="00221974" w:rsidRDefault="005A7735" w:rsidP="005A7735">
      <w:pPr>
        <w:pStyle w:val="ListParagraph"/>
        <w:numPr>
          <w:ilvl w:val="1"/>
          <w:numId w:val="6"/>
        </w:numPr>
        <w:jc w:val="both"/>
        <w:rPr>
          <w:sz w:val="24"/>
          <w:szCs w:val="24"/>
        </w:rPr>
      </w:pPr>
      <w:r w:rsidRPr="00221974">
        <w:rPr>
          <w:sz w:val="24"/>
          <w:szCs w:val="24"/>
        </w:rPr>
        <w:t>Labor unions are also an essential, and often neglected, part of community and</w:t>
      </w:r>
      <w:r w:rsidR="00ED7BFD">
        <w:rPr>
          <w:sz w:val="24"/>
          <w:szCs w:val="24"/>
        </w:rPr>
        <w:t xml:space="preserve"> we will work to support them. </w:t>
      </w:r>
      <w:r w:rsidRPr="00221974">
        <w:rPr>
          <w:sz w:val="24"/>
          <w:szCs w:val="24"/>
        </w:rPr>
        <w:t>We will also refuse to tolerate bullying and intimidation tactics.</w:t>
      </w:r>
    </w:p>
    <w:p w14:paraId="06F457E7" w14:textId="77777777" w:rsidR="005A7735" w:rsidRPr="00221974" w:rsidRDefault="005A7735" w:rsidP="005A7735">
      <w:pPr>
        <w:pStyle w:val="ListParagraph"/>
        <w:numPr>
          <w:ilvl w:val="1"/>
          <w:numId w:val="6"/>
        </w:numPr>
        <w:jc w:val="both"/>
        <w:rPr>
          <w:sz w:val="24"/>
          <w:szCs w:val="24"/>
        </w:rPr>
      </w:pPr>
      <w:r w:rsidRPr="00221974">
        <w:rPr>
          <w:sz w:val="24"/>
          <w:szCs w:val="24"/>
        </w:rPr>
        <w:t xml:space="preserve">We will develop programs to increase community connectedness including the sharing of public resources knowing that isolationism is a danger to public welfare. </w:t>
      </w:r>
    </w:p>
    <w:p w14:paraId="66DCE101" w14:textId="77777777" w:rsidR="005A7735" w:rsidRPr="00221974" w:rsidRDefault="005A7735" w:rsidP="005A7735">
      <w:pPr>
        <w:pStyle w:val="ListParagraph"/>
        <w:numPr>
          <w:ilvl w:val="1"/>
          <w:numId w:val="6"/>
        </w:numPr>
        <w:jc w:val="both"/>
        <w:rPr>
          <w:sz w:val="24"/>
          <w:szCs w:val="24"/>
        </w:rPr>
      </w:pPr>
      <w:r w:rsidRPr="00221974">
        <w:rPr>
          <w:sz w:val="24"/>
          <w:szCs w:val="24"/>
        </w:rPr>
        <w:t xml:space="preserve">We will create renewable energy. </w:t>
      </w:r>
    </w:p>
    <w:p w14:paraId="42B0C405" w14:textId="77777777" w:rsidR="005A7735" w:rsidRPr="00221974" w:rsidRDefault="005A7735" w:rsidP="005A7735">
      <w:pPr>
        <w:pStyle w:val="ListParagraph"/>
        <w:numPr>
          <w:ilvl w:val="1"/>
          <w:numId w:val="6"/>
        </w:numPr>
        <w:jc w:val="both"/>
        <w:rPr>
          <w:sz w:val="24"/>
          <w:szCs w:val="24"/>
        </w:rPr>
      </w:pPr>
      <w:r w:rsidRPr="00221974">
        <w:rPr>
          <w:sz w:val="24"/>
          <w:szCs w:val="24"/>
        </w:rPr>
        <w:t xml:space="preserve">Building up public transit in underserved communities. </w:t>
      </w:r>
    </w:p>
    <w:p w14:paraId="125CD9CC" w14:textId="77777777" w:rsidR="005A7735" w:rsidRPr="00221974" w:rsidRDefault="005A7735" w:rsidP="005A7735">
      <w:pPr>
        <w:pStyle w:val="ListParagraph"/>
        <w:numPr>
          <w:ilvl w:val="1"/>
          <w:numId w:val="6"/>
        </w:numPr>
        <w:jc w:val="both"/>
        <w:rPr>
          <w:sz w:val="24"/>
          <w:szCs w:val="24"/>
        </w:rPr>
      </w:pPr>
      <w:r w:rsidRPr="00221974">
        <w:rPr>
          <w:sz w:val="24"/>
          <w:szCs w:val="24"/>
        </w:rPr>
        <w:t>Develop labor agreements with local unions to build renewables.</w:t>
      </w:r>
    </w:p>
    <w:p w14:paraId="0F1C22C1" w14:textId="77777777" w:rsidR="005A7735" w:rsidRPr="00221974" w:rsidRDefault="005A7735" w:rsidP="005A7735">
      <w:pPr>
        <w:pStyle w:val="ListParagraph"/>
        <w:numPr>
          <w:ilvl w:val="1"/>
          <w:numId w:val="6"/>
        </w:numPr>
        <w:jc w:val="both"/>
        <w:rPr>
          <w:sz w:val="24"/>
          <w:szCs w:val="24"/>
        </w:rPr>
      </w:pPr>
      <w:r w:rsidRPr="00221974">
        <w:rPr>
          <w:sz w:val="24"/>
          <w:szCs w:val="24"/>
        </w:rPr>
        <w:t>Encourage community-owned renewables.</w:t>
      </w:r>
    </w:p>
    <w:p w14:paraId="456E1011" w14:textId="54265725" w:rsidR="005A7735" w:rsidRPr="00221974" w:rsidRDefault="005A7735" w:rsidP="005A7735">
      <w:pPr>
        <w:pStyle w:val="ListParagraph"/>
        <w:numPr>
          <w:ilvl w:val="1"/>
          <w:numId w:val="6"/>
        </w:numPr>
        <w:jc w:val="both"/>
        <w:rPr>
          <w:sz w:val="24"/>
          <w:szCs w:val="24"/>
        </w:rPr>
      </w:pPr>
      <w:r w:rsidRPr="00221974">
        <w:rPr>
          <w:sz w:val="24"/>
          <w:szCs w:val="24"/>
        </w:rPr>
        <w:t>Instead of unfairly targeting people of color and recent immigrants we will focus our policing on removal of those whose actions cause fear a</w:t>
      </w:r>
      <w:r w:rsidR="00ED7BFD">
        <w:rPr>
          <w:sz w:val="24"/>
          <w:szCs w:val="24"/>
        </w:rPr>
        <w:t>nd division in our communities.</w:t>
      </w:r>
      <w:r w:rsidRPr="00221974">
        <w:rPr>
          <w:sz w:val="24"/>
          <w:szCs w:val="24"/>
        </w:rPr>
        <w:t xml:space="preserve"> Behavior and not ethnic background is what should determine an individual’s citizenship.</w:t>
      </w:r>
    </w:p>
    <w:p w14:paraId="2A6B40BB" w14:textId="4A4AF58D" w:rsidR="005A7735" w:rsidRDefault="005A7735" w:rsidP="005A7735">
      <w:pPr>
        <w:pStyle w:val="ListParagraph"/>
        <w:numPr>
          <w:ilvl w:val="1"/>
          <w:numId w:val="6"/>
        </w:numPr>
        <w:jc w:val="both"/>
        <w:rPr>
          <w:sz w:val="24"/>
          <w:szCs w:val="24"/>
        </w:rPr>
      </w:pPr>
      <w:r w:rsidRPr="00221974">
        <w:rPr>
          <w:sz w:val="24"/>
          <w:szCs w:val="24"/>
        </w:rPr>
        <w:t xml:space="preserve">We will </w:t>
      </w:r>
      <w:r w:rsidR="00ED7BFD">
        <w:rPr>
          <w:sz w:val="24"/>
          <w:szCs w:val="24"/>
        </w:rPr>
        <w:t xml:space="preserve">work to increase volunteerism. </w:t>
      </w:r>
      <w:r w:rsidRPr="00221974">
        <w:rPr>
          <w:sz w:val="24"/>
          <w:szCs w:val="24"/>
        </w:rPr>
        <w:t xml:space="preserve">Everyone works for money – it is what an individual does for </w:t>
      </w:r>
      <w:r w:rsidRPr="00221974">
        <w:rPr>
          <w:i/>
          <w:sz w:val="24"/>
          <w:szCs w:val="24"/>
        </w:rPr>
        <w:t>no reward</w:t>
      </w:r>
      <w:r w:rsidRPr="00221974">
        <w:rPr>
          <w:sz w:val="24"/>
          <w:szCs w:val="24"/>
        </w:rPr>
        <w:t xml:space="preserve"> that defines their character.</w:t>
      </w:r>
    </w:p>
    <w:p w14:paraId="38BB1217" w14:textId="7BB1DD76" w:rsidR="00006338" w:rsidRDefault="00006338" w:rsidP="00006338">
      <w:pPr>
        <w:pStyle w:val="ListParagraph"/>
        <w:ind w:left="1440"/>
        <w:jc w:val="both"/>
        <w:rPr>
          <w:sz w:val="24"/>
          <w:szCs w:val="24"/>
        </w:rPr>
      </w:pPr>
    </w:p>
    <w:p w14:paraId="7189E14A" w14:textId="5194C39A" w:rsidR="00006338" w:rsidRDefault="00006338" w:rsidP="00006338">
      <w:pPr>
        <w:pStyle w:val="ListParagraph"/>
        <w:ind w:left="1440"/>
        <w:jc w:val="both"/>
        <w:rPr>
          <w:sz w:val="24"/>
          <w:szCs w:val="24"/>
        </w:rPr>
      </w:pPr>
    </w:p>
    <w:p w14:paraId="5320BE31" w14:textId="77777777" w:rsidR="00006338" w:rsidRPr="00221974" w:rsidRDefault="00006338" w:rsidP="00006338">
      <w:pPr>
        <w:pStyle w:val="ListParagraph"/>
        <w:ind w:left="1440"/>
        <w:jc w:val="both"/>
        <w:rPr>
          <w:sz w:val="24"/>
          <w:szCs w:val="24"/>
        </w:rPr>
      </w:pPr>
    </w:p>
    <w:p w14:paraId="0BD6EDF1" w14:textId="77777777" w:rsidR="0029140C" w:rsidRPr="00221974" w:rsidRDefault="0029140C" w:rsidP="005A7735">
      <w:pPr>
        <w:pStyle w:val="ListParagraph"/>
        <w:ind w:left="1440"/>
        <w:jc w:val="both"/>
        <w:rPr>
          <w:sz w:val="24"/>
          <w:szCs w:val="24"/>
        </w:rPr>
      </w:pPr>
    </w:p>
    <w:p w14:paraId="4F72E468" w14:textId="0D453A70" w:rsidR="0029140C" w:rsidRPr="00221974" w:rsidRDefault="0056731C" w:rsidP="00C02F11">
      <w:pPr>
        <w:ind w:left="720"/>
        <w:jc w:val="both"/>
        <w:rPr>
          <w:sz w:val="24"/>
          <w:szCs w:val="24"/>
        </w:rPr>
      </w:pPr>
      <w:r w:rsidRPr="00221974">
        <w:rPr>
          <w:sz w:val="24"/>
          <w:szCs w:val="24"/>
        </w:rPr>
        <w:lastRenderedPageBreak/>
        <w:t>2)</w:t>
      </w:r>
      <w:r w:rsidR="00C02F11" w:rsidRPr="00221974">
        <w:rPr>
          <w:b/>
          <w:sz w:val="24"/>
          <w:szCs w:val="24"/>
          <w:u w:val="single"/>
        </w:rPr>
        <w:t>Prioritizing Our Children’s Education</w:t>
      </w:r>
      <w:r w:rsidR="00137228">
        <w:rPr>
          <w:b/>
          <w:sz w:val="24"/>
          <w:szCs w:val="24"/>
        </w:rPr>
        <w:t xml:space="preserve"> </w:t>
      </w:r>
      <w:r w:rsidR="0029140C" w:rsidRPr="00221974">
        <w:rPr>
          <w:sz w:val="24"/>
          <w:szCs w:val="24"/>
        </w:rPr>
        <w:t>There are many ways we can strengthen our educational system in Arizona:</w:t>
      </w:r>
    </w:p>
    <w:p w14:paraId="05B149EB" w14:textId="229A0D50" w:rsidR="0029140C" w:rsidRPr="00221974" w:rsidRDefault="0029140C" w:rsidP="005A7735">
      <w:pPr>
        <w:pStyle w:val="ListParagraph"/>
        <w:numPr>
          <w:ilvl w:val="0"/>
          <w:numId w:val="12"/>
        </w:numPr>
        <w:jc w:val="both"/>
        <w:rPr>
          <w:sz w:val="24"/>
          <w:szCs w:val="24"/>
        </w:rPr>
      </w:pPr>
      <w:r w:rsidRPr="00221974">
        <w:rPr>
          <w:sz w:val="24"/>
          <w:szCs w:val="24"/>
        </w:rPr>
        <w:t>We must ensure that our professional teachers and administrators are supported and fairly compensated for their important work with our</w:t>
      </w:r>
      <w:r w:rsidR="00006338">
        <w:rPr>
          <w:sz w:val="24"/>
          <w:szCs w:val="24"/>
        </w:rPr>
        <w:t xml:space="preserve"> children. </w:t>
      </w:r>
      <w:r w:rsidRPr="00221974">
        <w:rPr>
          <w:sz w:val="24"/>
          <w:szCs w:val="24"/>
        </w:rPr>
        <w:t>In turn we must work to hire, train and expect the best.</w:t>
      </w:r>
    </w:p>
    <w:p w14:paraId="7D6D7191" w14:textId="77777777" w:rsidR="0029140C" w:rsidRPr="00221974" w:rsidRDefault="0029140C" w:rsidP="005A7735">
      <w:pPr>
        <w:pStyle w:val="ListParagraph"/>
        <w:numPr>
          <w:ilvl w:val="0"/>
          <w:numId w:val="12"/>
        </w:numPr>
        <w:jc w:val="both"/>
        <w:rPr>
          <w:sz w:val="24"/>
          <w:szCs w:val="24"/>
        </w:rPr>
      </w:pPr>
      <w:r w:rsidRPr="00221974">
        <w:rPr>
          <w:sz w:val="24"/>
          <w:szCs w:val="24"/>
        </w:rPr>
        <w:t xml:space="preserve">We must look toward a “pay-it-backwards” program where colleges and universities use their talents to strengthen the public educational system they draw life from. </w:t>
      </w:r>
    </w:p>
    <w:p w14:paraId="6AAAC687" w14:textId="77777777" w:rsidR="0029140C" w:rsidRPr="00221974" w:rsidRDefault="0029140C" w:rsidP="005A7735">
      <w:pPr>
        <w:pStyle w:val="ListParagraph"/>
        <w:numPr>
          <w:ilvl w:val="0"/>
          <w:numId w:val="12"/>
        </w:numPr>
        <w:jc w:val="both"/>
        <w:rPr>
          <w:sz w:val="24"/>
          <w:szCs w:val="24"/>
        </w:rPr>
      </w:pPr>
      <w:r w:rsidRPr="00221974">
        <w:rPr>
          <w:sz w:val="24"/>
          <w:szCs w:val="24"/>
        </w:rPr>
        <w:t>We must skillfully weave character building into the curriculum in our schools so that we are producing good citizens as well as good students.</w:t>
      </w:r>
    </w:p>
    <w:p w14:paraId="348F16D0" w14:textId="377F2E9D" w:rsidR="0029140C" w:rsidRPr="00221974" w:rsidRDefault="0029140C" w:rsidP="005A7735">
      <w:pPr>
        <w:pStyle w:val="ListParagraph"/>
        <w:numPr>
          <w:ilvl w:val="0"/>
          <w:numId w:val="12"/>
        </w:numPr>
        <w:jc w:val="both"/>
        <w:rPr>
          <w:sz w:val="24"/>
          <w:szCs w:val="24"/>
        </w:rPr>
      </w:pPr>
      <w:r w:rsidRPr="00221974">
        <w:rPr>
          <w:sz w:val="24"/>
          <w:szCs w:val="24"/>
        </w:rPr>
        <w:t>We must ensure our children are taught the skills they will need for a happy healthy life including: job hunting, good neighbor practices, proactive-protective driver safety, parenti</w:t>
      </w:r>
      <w:r w:rsidR="00ED7BFD">
        <w:rPr>
          <w:sz w:val="24"/>
          <w:szCs w:val="24"/>
        </w:rPr>
        <w:t>ng skills, addiction resilience</w:t>
      </w:r>
      <w:r w:rsidRPr="00221974">
        <w:rPr>
          <w:sz w:val="24"/>
          <w:szCs w:val="24"/>
        </w:rPr>
        <w:t xml:space="preserve"> and leadership.</w:t>
      </w:r>
    </w:p>
    <w:p w14:paraId="706B075F" w14:textId="1076E7AA" w:rsidR="0029140C" w:rsidRPr="00221974" w:rsidRDefault="0029140C" w:rsidP="005A7735">
      <w:pPr>
        <w:pStyle w:val="ListParagraph"/>
        <w:numPr>
          <w:ilvl w:val="0"/>
          <w:numId w:val="12"/>
        </w:numPr>
        <w:jc w:val="both"/>
        <w:rPr>
          <w:sz w:val="24"/>
          <w:szCs w:val="24"/>
        </w:rPr>
      </w:pPr>
      <w:r w:rsidRPr="00221974">
        <w:rPr>
          <w:sz w:val="24"/>
          <w:szCs w:val="24"/>
        </w:rPr>
        <w:t>We must greatly expand (as appropriate by age) student gove</w:t>
      </w:r>
      <w:r w:rsidR="00006338">
        <w:rPr>
          <w:sz w:val="24"/>
          <w:szCs w:val="24"/>
        </w:rPr>
        <w:t xml:space="preserve">rnance and community building. </w:t>
      </w:r>
      <w:r w:rsidRPr="00221974">
        <w:rPr>
          <w:sz w:val="24"/>
          <w:szCs w:val="24"/>
        </w:rPr>
        <w:t>Becoming good citizens starts with learning to participate together in tackling the social challenges faced in sch</w:t>
      </w:r>
      <w:r w:rsidR="00ED7BFD">
        <w:rPr>
          <w:sz w:val="24"/>
          <w:szCs w:val="24"/>
        </w:rPr>
        <w:t xml:space="preserve">ools today. </w:t>
      </w:r>
      <w:r w:rsidRPr="00221974">
        <w:rPr>
          <w:sz w:val="24"/>
          <w:szCs w:val="24"/>
        </w:rPr>
        <w:t>Stronger school communities mean less likelihood of school violence.</w:t>
      </w:r>
    </w:p>
    <w:p w14:paraId="5506B13C" w14:textId="0B1C36BC" w:rsidR="0029140C" w:rsidRPr="00221974" w:rsidRDefault="0029140C" w:rsidP="005A7735">
      <w:pPr>
        <w:pStyle w:val="ListParagraph"/>
        <w:numPr>
          <w:ilvl w:val="0"/>
          <w:numId w:val="12"/>
        </w:numPr>
        <w:jc w:val="both"/>
        <w:rPr>
          <w:sz w:val="24"/>
          <w:szCs w:val="24"/>
        </w:rPr>
      </w:pPr>
      <w:r w:rsidRPr="00221974">
        <w:rPr>
          <w:sz w:val="24"/>
          <w:szCs w:val="24"/>
        </w:rPr>
        <w:t>We must dramatically increase connectedness and peer support among students – what research tells us is the true and lasting answer for school violence, bullying and exclusionary sub-grouping.</w:t>
      </w:r>
    </w:p>
    <w:p w14:paraId="595689DE" w14:textId="78CCA341" w:rsidR="00066A80" w:rsidRPr="00221974" w:rsidRDefault="00066A80" w:rsidP="005A7735">
      <w:pPr>
        <w:pStyle w:val="ListParagraph"/>
        <w:numPr>
          <w:ilvl w:val="0"/>
          <w:numId w:val="12"/>
        </w:numPr>
        <w:jc w:val="both"/>
        <w:rPr>
          <w:sz w:val="24"/>
          <w:szCs w:val="24"/>
        </w:rPr>
      </w:pPr>
      <w:r w:rsidRPr="00221974">
        <w:rPr>
          <w:sz w:val="24"/>
          <w:szCs w:val="24"/>
        </w:rPr>
        <w:t>We must ensure that our students are safe and feel safe</w:t>
      </w:r>
      <w:r w:rsidR="00006338">
        <w:rPr>
          <w:sz w:val="24"/>
          <w:szCs w:val="24"/>
        </w:rPr>
        <w:t xml:space="preserve"> in their school environments. </w:t>
      </w:r>
      <w:r w:rsidRPr="00221974">
        <w:rPr>
          <w:sz w:val="24"/>
          <w:szCs w:val="24"/>
        </w:rPr>
        <w:t>Adding more guns to a school environmen</w:t>
      </w:r>
      <w:r w:rsidR="00006338">
        <w:rPr>
          <w:sz w:val="24"/>
          <w:szCs w:val="24"/>
        </w:rPr>
        <w:t xml:space="preserve">t runs counter to these goals. </w:t>
      </w:r>
      <w:r w:rsidRPr="00221974">
        <w:rPr>
          <w:sz w:val="24"/>
          <w:szCs w:val="24"/>
        </w:rPr>
        <w:t>We do not need to engage in Second Amendment debate to accomplish this</w:t>
      </w:r>
      <w:r w:rsidR="00ED7BFD">
        <w:rPr>
          <w:sz w:val="24"/>
          <w:szCs w:val="24"/>
        </w:rPr>
        <w:t xml:space="preserve">. </w:t>
      </w:r>
      <w:r w:rsidRPr="00221974">
        <w:rPr>
          <w:sz w:val="24"/>
          <w:szCs w:val="24"/>
        </w:rPr>
        <w:t>In Arizona we will:</w:t>
      </w:r>
    </w:p>
    <w:p w14:paraId="67F3F312" w14:textId="52A8538E" w:rsidR="00066A80" w:rsidRPr="00221974" w:rsidRDefault="00066A80" w:rsidP="00A82A2D">
      <w:pPr>
        <w:pStyle w:val="ListParagraph"/>
        <w:numPr>
          <w:ilvl w:val="2"/>
          <w:numId w:val="6"/>
        </w:numPr>
        <w:jc w:val="both"/>
        <w:rPr>
          <w:sz w:val="24"/>
          <w:szCs w:val="24"/>
        </w:rPr>
      </w:pPr>
      <w:r w:rsidRPr="00221974">
        <w:rPr>
          <w:sz w:val="24"/>
          <w:szCs w:val="24"/>
        </w:rPr>
        <w:t>Provide the technology needed to make schools a gun-free or "sterile" zone.</w:t>
      </w:r>
    </w:p>
    <w:p w14:paraId="546C92FA" w14:textId="0619235C" w:rsidR="00066A80" w:rsidRPr="00221974" w:rsidRDefault="00066A80" w:rsidP="00A82A2D">
      <w:pPr>
        <w:pStyle w:val="ListParagraph"/>
        <w:numPr>
          <w:ilvl w:val="2"/>
          <w:numId w:val="6"/>
        </w:numPr>
        <w:jc w:val="both"/>
        <w:rPr>
          <w:sz w:val="24"/>
          <w:szCs w:val="24"/>
        </w:rPr>
      </w:pPr>
      <w:r w:rsidRPr="00221974">
        <w:rPr>
          <w:sz w:val="24"/>
          <w:szCs w:val="24"/>
        </w:rPr>
        <w:t>Deploy "School Marshalls" who are specially trained (in part using the FBI data collected on school shooter behavior) for the unique environment of a school campus, it's movement patterns, environment and dynamics</w:t>
      </w:r>
      <w:r w:rsidR="00006338">
        <w:rPr>
          <w:sz w:val="24"/>
          <w:szCs w:val="24"/>
        </w:rPr>
        <w:t xml:space="preserve">. </w:t>
      </w:r>
      <w:r w:rsidR="009A6755" w:rsidRPr="00221974">
        <w:rPr>
          <w:sz w:val="24"/>
          <w:szCs w:val="24"/>
        </w:rPr>
        <w:t xml:space="preserve">We will provide our officers </w:t>
      </w:r>
      <w:r w:rsidRPr="00221974">
        <w:rPr>
          <w:sz w:val="24"/>
          <w:szCs w:val="24"/>
        </w:rPr>
        <w:t>the tactics and equipment needed to address crisis events</w:t>
      </w:r>
      <w:r w:rsidR="00DE5AC3" w:rsidRPr="00221974">
        <w:rPr>
          <w:sz w:val="24"/>
          <w:szCs w:val="24"/>
        </w:rPr>
        <w:t xml:space="preserve"> in this very sensitive environment</w:t>
      </w:r>
      <w:r w:rsidRPr="00221974">
        <w:rPr>
          <w:sz w:val="24"/>
          <w:szCs w:val="24"/>
        </w:rPr>
        <w:t xml:space="preserve">.  </w:t>
      </w:r>
    </w:p>
    <w:p w14:paraId="5DC0F6FC" w14:textId="77777777" w:rsidR="009A3CE4" w:rsidRPr="00221974" w:rsidRDefault="009A3CE4" w:rsidP="0029140C">
      <w:pPr>
        <w:ind w:left="360"/>
        <w:jc w:val="both"/>
        <w:rPr>
          <w:sz w:val="24"/>
          <w:szCs w:val="24"/>
          <w:u w:val="single"/>
        </w:rPr>
      </w:pPr>
    </w:p>
    <w:p w14:paraId="12C85823" w14:textId="23FB9C05" w:rsidR="0029140C" w:rsidRPr="00221974" w:rsidRDefault="0029140C" w:rsidP="0029140C">
      <w:pPr>
        <w:ind w:left="360"/>
        <w:jc w:val="both"/>
        <w:rPr>
          <w:sz w:val="24"/>
          <w:szCs w:val="24"/>
        </w:rPr>
      </w:pPr>
      <w:r w:rsidRPr="00221974">
        <w:rPr>
          <w:sz w:val="24"/>
          <w:szCs w:val="24"/>
          <w:u w:val="single"/>
        </w:rPr>
        <w:t>Paid for By:</w:t>
      </w:r>
      <w:r w:rsidR="00014D1E">
        <w:rPr>
          <w:sz w:val="24"/>
          <w:szCs w:val="24"/>
        </w:rPr>
        <w:t xml:space="preserve"> </w:t>
      </w:r>
      <w:r w:rsidR="009A3CE4" w:rsidRPr="00221974">
        <w:rPr>
          <w:sz w:val="24"/>
          <w:szCs w:val="24"/>
        </w:rPr>
        <w:t>Progressive estate tax on inheritances o</w:t>
      </w:r>
      <w:r w:rsidR="00006338">
        <w:rPr>
          <w:sz w:val="24"/>
          <w:szCs w:val="24"/>
        </w:rPr>
        <w:t xml:space="preserve">ver $1.5 million ($40 million). </w:t>
      </w:r>
      <w:r w:rsidR="009A3CE4" w:rsidRPr="00221974">
        <w:rPr>
          <w:sz w:val="24"/>
          <w:szCs w:val="24"/>
        </w:rPr>
        <w:t>Closing esta</w:t>
      </w:r>
      <w:r w:rsidR="00006338">
        <w:rPr>
          <w:sz w:val="24"/>
          <w:szCs w:val="24"/>
        </w:rPr>
        <w:t xml:space="preserve">te tax loopholes ($4 billion). </w:t>
      </w:r>
      <w:r w:rsidR="009A3CE4" w:rsidRPr="00221974">
        <w:rPr>
          <w:sz w:val="24"/>
          <w:szCs w:val="24"/>
        </w:rPr>
        <w:t>Closing tax loopholes on artwork ($5 billion).</w:t>
      </w:r>
    </w:p>
    <w:p w14:paraId="2AE9E253" w14:textId="2A1822FE" w:rsidR="0029140C" w:rsidRPr="00221974" w:rsidRDefault="0029140C" w:rsidP="0029140C">
      <w:pPr>
        <w:jc w:val="both"/>
        <w:rPr>
          <w:sz w:val="24"/>
          <w:szCs w:val="24"/>
        </w:rPr>
      </w:pPr>
    </w:p>
    <w:p w14:paraId="0EFC4E92" w14:textId="17768A64" w:rsidR="005D3CF5" w:rsidRPr="00221974" w:rsidRDefault="0056731C" w:rsidP="00C02F11">
      <w:pPr>
        <w:ind w:left="360"/>
        <w:jc w:val="both"/>
        <w:rPr>
          <w:sz w:val="24"/>
          <w:szCs w:val="24"/>
        </w:rPr>
      </w:pPr>
      <w:r w:rsidRPr="00221974">
        <w:rPr>
          <w:sz w:val="24"/>
          <w:szCs w:val="24"/>
        </w:rPr>
        <w:t>3)</w:t>
      </w:r>
      <w:r w:rsidRPr="00221974">
        <w:rPr>
          <w:b/>
          <w:sz w:val="24"/>
          <w:szCs w:val="24"/>
          <w:u w:val="single"/>
        </w:rPr>
        <w:t xml:space="preserve">Supporting </w:t>
      </w:r>
      <w:r w:rsidR="005E55F9" w:rsidRPr="00221974">
        <w:rPr>
          <w:b/>
          <w:sz w:val="24"/>
          <w:szCs w:val="24"/>
          <w:u w:val="single"/>
        </w:rPr>
        <w:t>Arizona’s</w:t>
      </w:r>
      <w:r w:rsidRPr="00221974">
        <w:rPr>
          <w:b/>
          <w:sz w:val="24"/>
          <w:szCs w:val="24"/>
          <w:u w:val="single"/>
        </w:rPr>
        <w:t xml:space="preserve"> Tribal </w:t>
      </w:r>
      <w:r w:rsidR="005E55F9" w:rsidRPr="00221974">
        <w:rPr>
          <w:b/>
          <w:sz w:val="24"/>
          <w:szCs w:val="24"/>
          <w:u w:val="single"/>
        </w:rPr>
        <w:t xml:space="preserve">and Latino </w:t>
      </w:r>
      <w:r w:rsidRPr="00221974">
        <w:rPr>
          <w:b/>
          <w:sz w:val="24"/>
          <w:szCs w:val="24"/>
          <w:u w:val="single"/>
        </w:rPr>
        <w:t>Communities</w:t>
      </w:r>
      <w:r w:rsidR="00137228">
        <w:rPr>
          <w:b/>
          <w:sz w:val="24"/>
          <w:szCs w:val="24"/>
          <w:u w:val="single"/>
        </w:rPr>
        <w:t xml:space="preserve"> </w:t>
      </w:r>
      <w:r w:rsidR="0001506E" w:rsidRPr="00221974">
        <w:rPr>
          <w:sz w:val="24"/>
          <w:szCs w:val="24"/>
        </w:rPr>
        <w:t xml:space="preserve">Tribal communities </w:t>
      </w:r>
      <w:r w:rsidR="005E55F9" w:rsidRPr="00221974">
        <w:rPr>
          <w:sz w:val="24"/>
          <w:szCs w:val="24"/>
        </w:rPr>
        <w:t>occupy a large p</w:t>
      </w:r>
      <w:r w:rsidR="00006338">
        <w:rPr>
          <w:sz w:val="24"/>
          <w:szCs w:val="24"/>
        </w:rPr>
        <w:t xml:space="preserve">ortion of Arizona’s land-mass. </w:t>
      </w:r>
      <w:r w:rsidR="005E55F9" w:rsidRPr="00221974">
        <w:rPr>
          <w:sz w:val="24"/>
          <w:szCs w:val="24"/>
        </w:rPr>
        <w:t>Moreover, historically Native Americans have had far fewer opportunities to express their strengths and abilities, or actuali</w:t>
      </w:r>
      <w:r w:rsidR="00006338">
        <w:rPr>
          <w:sz w:val="24"/>
          <w:szCs w:val="24"/>
        </w:rPr>
        <w:t xml:space="preserve">ze their dreams and ambitions. </w:t>
      </w:r>
      <w:r w:rsidR="00F46493" w:rsidRPr="00221974">
        <w:rPr>
          <w:sz w:val="24"/>
          <w:szCs w:val="24"/>
        </w:rPr>
        <w:t>Our Administration will</w:t>
      </w:r>
      <w:r w:rsidR="005D3CF5" w:rsidRPr="00221974">
        <w:rPr>
          <w:sz w:val="24"/>
          <w:szCs w:val="24"/>
        </w:rPr>
        <w:t xml:space="preserve"> </w:t>
      </w:r>
      <w:r w:rsidR="00C02F11" w:rsidRPr="00221974">
        <w:rPr>
          <w:sz w:val="24"/>
          <w:szCs w:val="24"/>
        </w:rPr>
        <w:t xml:space="preserve">offer to support </w:t>
      </w:r>
      <w:r w:rsidR="00F46493" w:rsidRPr="00221974">
        <w:rPr>
          <w:sz w:val="24"/>
          <w:szCs w:val="24"/>
        </w:rPr>
        <w:t>the various Tribal gover</w:t>
      </w:r>
      <w:r w:rsidR="005D3CF5" w:rsidRPr="00221974">
        <w:rPr>
          <w:sz w:val="24"/>
          <w:szCs w:val="24"/>
        </w:rPr>
        <w:t>nments</w:t>
      </w:r>
      <w:r w:rsidR="00F46493" w:rsidRPr="00221974">
        <w:rPr>
          <w:sz w:val="24"/>
          <w:szCs w:val="24"/>
        </w:rPr>
        <w:t xml:space="preserve"> within </w:t>
      </w:r>
      <w:r w:rsidR="005D3CF5" w:rsidRPr="00221974">
        <w:rPr>
          <w:sz w:val="24"/>
          <w:szCs w:val="24"/>
        </w:rPr>
        <w:t>Arizona</w:t>
      </w:r>
      <w:r w:rsidR="00C02F11" w:rsidRPr="00221974">
        <w:rPr>
          <w:sz w:val="24"/>
          <w:szCs w:val="24"/>
        </w:rPr>
        <w:t>’s</w:t>
      </w:r>
      <w:r w:rsidR="00F46493" w:rsidRPr="00221974">
        <w:rPr>
          <w:sz w:val="24"/>
          <w:szCs w:val="24"/>
        </w:rPr>
        <w:t xml:space="preserve"> borders in </w:t>
      </w:r>
      <w:r w:rsidRPr="00221974">
        <w:rPr>
          <w:sz w:val="24"/>
          <w:szCs w:val="24"/>
        </w:rPr>
        <w:t>develop</w:t>
      </w:r>
      <w:r w:rsidR="00F46493" w:rsidRPr="00221974">
        <w:rPr>
          <w:sz w:val="24"/>
          <w:szCs w:val="24"/>
        </w:rPr>
        <w:t>ing</w:t>
      </w:r>
      <w:r w:rsidRPr="00221974">
        <w:rPr>
          <w:sz w:val="24"/>
          <w:szCs w:val="24"/>
        </w:rPr>
        <w:t xml:space="preserve"> infrastructure</w:t>
      </w:r>
      <w:r w:rsidR="00F46493" w:rsidRPr="00221974">
        <w:rPr>
          <w:sz w:val="24"/>
          <w:szCs w:val="24"/>
        </w:rPr>
        <w:t>,</w:t>
      </w:r>
      <w:r w:rsidRPr="00221974">
        <w:rPr>
          <w:sz w:val="24"/>
          <w:szCs w:val="24"/>
        </w:rPr>
        <w:t xml:space="preserve"> reduc</w:t>
      </w:r>
      <w:r w:rsidR="00F46493" w:rsidRPr="00221974">
        <w:rPr>
          <w:sz w:val="24"/>
          <w:szCs w:val="24"/>
        </w:rPr>
        <w:t xml:space="preserve">ing crime and </w:t>
      </w:r>
      <w:r w:rsidRPr="00221974">
        <w:rPr>
          <w:sz w:val="24"/>
          <w:szCs w:val="24"/>
        </w:rPr>
        <w:t>sub</w:t>
      </w:r>
      <w:r w:rsidR="00F46493" w:rsidRPr="00221974">
        <w:rPr>
          <w:sz w:val="24"/>
          <w:szCs w:val="24"/>
        </w:rPr>
        <w:t xml:space="preserve">stance </w:t>
      </w:r>
      <w:r w:rsidRPr="00221974">
        <w:rPr>
          <w:sz w:val="24"/>
          <w:szCs w:val="24"/>
        </w:rPr>
        <w:t>abuse</w:t>
      </w:r>
      <w:r w:rsidR="00F46493" w:rsidRPr="00221974">
        <w:rPr>
          <w:sz w:val="24"/>
          <w:szCs w:val="24"/>
        </w:rPr>
        <w:t>, increasing employment and economic growth</w:t>
      </w:r>
      <w:r w:rsidRPr="00221974">
        <w:rPr>
          <w:sz w:val="24"/>
          <w:szCs w:val="24"/>
        </w:rPr>
        <w:t xml:space="preserve"> and develop</w:t>
      </w:r>
      <w:r w:rsidR="00006338">
        <w:rPr>
          <w:sz w:val="24"/>
          <w:szCs w:val="24"/>
        </w:rPr>
        <w:t>ing</w:t>
      </w:r>
      <w:r w:rsidRPr="00221974">
        <w:rPr>
          <w:sz w:val="24"/>
          <w:szCs w:val="24"/>
        </w:rPr>
        <w:t xml:space="preserve"> self</w:t>
      </w:r>
      <w:r w:rsidR="005D3CF5" w:rsidRPr="00221974">
        <w:rPr>
          <w:sz w:val="24"/>
          <w:szCs w:val="24"/>
        </w:rPr>
        <w:t>-</w:t>
      </w:r>
      <w:r w:rsidRPr="00221974">
        <w:rPr>
          <w:sz w:val="24"/>
          <w:szCs w:val="24"/>
        </w:rPr>
        <w:t>supporting enterprise</w:t>
      </w:r>
      <w:r w:rsidR="00F46493" w:rsidRPr="00221974">
        <w:rPr>
          <w:sz w:val="24"/>
          <w:szCs w:val="24"/>
        </w:rPr>
        <w:t>.</w:t>
      </w:r>
      <w:r w:rsidR="00006338">
        <w:rPr>
          <w:sz w:val="24"/>
          <w:szCs w:val="24"/>
        </w:rPr>
        <w:t xml:space="preserve"> </w:t>
      </w:r>
      <w:r w:rsidR="005D3CF5" w:rsidRPr="00221974">
        <w:rPr>
          <w:sz w:val="24"/>
          <w:szCs w:val="24"/>
        </w:rPr>
        <w:t>While states have no authority over tribal</w:t>
      </w:r>
      <w:r w:rsidR="00B246DF" w:rsidRPr="00221974">
        <w:rPr>
          <w:sz w:val="24"/>
          <w:szCs w:val="24"/>
        </w:rPr>
        <w:t xml:space="preserve"> matters we can</w:t>
      </w:r>
      <w:r w:rsidR="005D3CF5" w:rsidRPr="00221974">
        <w:rPr>
          <w:sz w:val="24"/>
          <w:szCs w:val="24"/>
        </w:rPr>
        <w:t xml:space="preserve"> </w:t>
      </w:r>
      <w:r w:rsidR="00C02F11" w:rsidRPr="00221974">
        <w:rPr>
          <w:sz w:val="24"/>
          <w:szCs w:val="24"/>
        </w:rPr>
        <w:t>create</w:t>
      </w:r>
      <w:r w:rsidR="005D3CF5" w:rsidRPr="00221974">
        <w:rPr>
          <w:sz w:val="24"/>
          <w:szCs w:val="24"/>
        </w:rPr>
        <w:t xml:space="preserve"> a </w:t>
      </w:r>
      <w:r w:rsidR="00B246DF" w:rsidRPr="00221974">
        <w:rPr>
          <w:sz w:val="24"/>
          <w:szCs w:val="24"/>
        </w:rPr>
        <w:t xml:space="preserve">positive and effective </w:t>
      </w:r>
      <w:r w:rsidR="005D3CF5" w:rsidRPr="00221974">
        <w:rPr>
          <w:sz w:val="24"/>
          <w:szCs w:val="24"/>
        </w:rPr>
        <w:t xml:space="preserve">government-to-government relationship </w:t>
      </w:r>
      <w:r w:rsidR="00B246DF" w:rsidRPr="00221974">
        <w:rPr>
          <w:sz w:val="24"/>
          <w:szCs w:val="24"/>
        </w:rPr>
        <w:t>between Arizona and its neighboring Tribes.</w:t>
      </w:r>
    </w:p>
    <w:p w14:paraId="6F3B2D38" w14:textId="77777777" w:rsidR="005A7735" w:rsidRPr="00221974" w:rsidRDefault="005A7735" w:rsidP="005A7735">
      <w:pPr>
        <w:jc w:val="both"/>
        <w:rPr>
          <w:sz w:val="24"/>
          <w:szCs w:val="24"/>
        </w:rPr>
      </w:pPr>
    </w:p>
    <w:p w14:paraId="345E02D6" w14:textId="04678119" w:rsidR="005E55F9" w:rsidRPr="00221974" w:rsidRDefault="005E55F9" w:rsidP="00C02F11">
      <w:pPr>
        <w:ind w:left="360"/>
        <w:jc w:val="both"/>
        <w:rPr>
          <w:sz w:val="24"/>
          <w:szCs w:val="24"/>
        </w:rPr>
      </w:pPr>
      <w:r w:rsidRPr="00221974">
        <w:rPr>
          <w:sz w:val="24"/>
          <w:szCs w:val="24"/>
        </w:rPr>
        <w:t>Persons of Latin decent comprise an ever-larger perce</w:t>
      </w:r>
      <w:r w:rsidR="00006338">
        <w:rPr>
          <w:sz w:val="24"/>
          <w:szCs w:val="24"/>
        </w:rPr>
        <w:t xml:space="preserve">ntage of Arizona’s population. </w:t>
      </w:r>
      <w:r w:rsidR="0005440E" w:rsidRPr="00221974">
        <w:rPr>
          <w:sz w:val="24"/>
          <w:szCs w:val="24"/>
        </w:rPr>
        <w:t>As a group</w:t>
      </w:r>
      <w:r w:rsidR="00006338">
        <w:rPr>
          <w:sz w:val="24"/>
          <w:szCs w:val="24"/>
        </w:rPr>
        <w:t>,</w:t>
      </w:r>
      <w:r w:rsidR="0005440E" w:rsidRPr="00221974">
        <w:rPr>
          <w:sz w:val="24"/>
          <w:szCs w:val="24"/>
        </w:rPr>
        <w:t xml:space="preserve"> Latin Americans in Arizona </w:t>
      </w:r>
      <w:r w:rsidRPr="00221974">
        <w:rPr>
          <w:sz w:val="24"/>
          <w:szCs w:val="24"/>
        </w:rPr>
        <w:t xml:space="preserve">experience </w:t>
      </w:r>
      <w:r w:rsidR="0005440E" w:rsidRPr="00221974">
        <w:rPr>
          <w:sz w:val="24"/>
          <w:szCs w:val="24"/>
        </w:rPr>
        <w:t xml:space="preserve">higher rates of </w:t>
      </w:r>
      <w:r w:rsidRPr="00221974">
        <w:rPr>
          <w:sz w:val="24"/>
          <w:szCs w:val="24"/>
        </w:rPr>
        <w:t>discrimination</w:t>
      </w:r>
      <w:r w:rsidR="0005440E" w:rsidRPr="00221974">
        <w:rPr>
          <w:sz w:val="24"/>
          <w:szCs w:val="24"/>
        </w:rPr>
        <w:t xml:space="preserve">, </w:t>
      </w:r>
      <w:r w:rsidRPr="00221974">
        <w:rPr>
          <w:sz w:val="24"/>
          <w:szCs w:val="24"/>
        </w:rPr>
        <w:t>have substantially higher unemployment, and poverty rates</w:t>
      </w:r>
      <w:r w:rsidR="0005440E" w:rsidRPr="00221974">
        <w:rPr>
          <w:sz w:val="24"/>
          <w:szCs w:val="24"/>
        </w:rPr>
        <w:t xml:space="preserve"> and less educational opportunities than other Arizonans</w:t>
      </w:r>
      <w:r w:rsidR="00006338">
        <w:rPr>
          <w:sz w:val="24"/>
          <w:szCs w:val="24"/>
        </w:rPr>
        <w:t xml:space="preserve">. </w:t>
      </w:r>
      <w:r w:rsidR="0005440E" w:rsidRPr="00221974">
        <w:rPr>
          <w:sz w:val="24"/>
          <w:szCs w:val="24"/>
        </w:rPr>
        <w:t>As Governor</w:t>
      </w:r>
      <w:r w:rsidR="00006338">
        <w:rPr>
          <w:sz w:val="24"/>
          <w:szCs w:val="24"/>
        </w:rPr>
        <w:t>,</w:t>
      </w:r>
      <w:r w:rsidR="0005440E" w:rsidRPr="00221974">
        <w:rPr>
          <w:sz w:val="24"/>
          <w:szCs w:val="24"/>
        </w:rPr>
        <w:t xml:space="preserve"> my Administration will work to further priorities presented by Pro-Latino organizations beginning with an in-depth needs assessment and inte</w:t>
      </w:r>
      <w:r w:rsidR="00006338">
        <w:rPr>
          <w:sz w:val="24"/>
          <w:szCs w:val="24"/>
        </w:rPr>
        <w:t xml:space="preserve">rviews with community leaders. </w:t>
      </w:r>
      <w:r w:rsidR="0005440E" w:rsidRPr="00221974">
        <w:rPr>
          <w:sz w:val="24"/>
          <w:szCs w:val="24"/>
        </w:rPr>
        <w:t>We will work with immigration authorities to provide protection for those who entered A</w:t>
      </w:r>
      <w:r w:rsidR="00006338">
        <w:rPr>
          <w:sz w:val="24"/>
          <w:szCs w:val="24"/>
        </w:rPr>
        <w:t xml:space="preserve">rizona’s borders under duress. </w:t>
      </w:r>
      <w:r w:rsidR="0005440E" w:rsidRPr="00221974">
        <w:rPr>
          <w:sz w:val="24"/>
          <w:szCs w:val="24"/>
        </w:rPr>
        <w:t>We will also work with federal agencies to fight for more fair and expedient entry criteria for those who wish to b</w:t>
      </w:r>
      <w:r w:rsidR="00006338">
        <w:rPr>
          <w:sz w:val="24"/>
          <w:szCs w:val="24"/>
        </w:rPr>
        <w:t xml:space="preserve">ring their strengths, abilities and dreams to Arizona. </w:t>
      </w:r>
      <w:r w:rsidR="0005440E" w:rsidRPr="00221974">
        <w:rPr>
          <w:sz w:val="24"/>
          <w:szCs w:val="24"/>
        </w:rPr>
        <w:t>Finally, we will maintain a strict and unwavering intolerance for illegal migration, smuggling and those who wish to bring violence and lawlessness to Arizona</w:t>
      </w:r>
      <w:r w:rsidR="00AE4639" w:rsidRPr="00221974">
        <w:rPr>
          <w:sz w:val="24"/>
          <w:szCs w:val="24"/>
        </w:rPr>
        <w:t xml:space="preserve"> judging people by their behavior</w:t>
      </w:r>
      <w:r w:rsidR="00006338">
        <w:rPr>
          <w:sz w:val="24"/>
          <w:szCs w:val="24"/>
        </w:rPr>
        <w:t>,</w:t>
      </w:r>
      <w:r w:rsidR="00AE4639" w:rsidRPr="00221974">
        <w:rPr>
          <w:sz w:val="24"/>
          <w:szCs w:val="24"/>
        </w:rPr>
        <w:t xml:space="preserve"> </w:t>
      </w:r>
      <w:r w:rsidR="00006338">
        <w:rPr>
          <w:sz w:val="24"/>
          <w:szCs w:val="24"/>
        </w:rPr>
        <w:t xml:space="preserve">not by the color of their skin </w:t>
      </w:r>
      <w:r w:rsidR="00AE4639" w:rsidRPr="00221974">
        <w:rPr>
          <w:sz w:val="24"/>
          <w:szCs w:val="24"/>
        </w:rPr>
        <w:t>or economic background.</w:t>
      </w:r>
      <w:r w:rsidRPr="00221974">
        <w:rPr>
          <w:sz w:val="24"/>
          <w:szCs w:val="24"/>
        </w:rPr>
        <w:t xml:space="preserve"> </w:t>
      </w:r>
    </w:p>
    <w:p w14:paraId="284F9A6C" w14:textId="77777777" w:rsidR="005E55F9" w:rsidRPr="00221974" w:rsidRDefault="005E55F9" w:rsidP="00C02F11">
      <w:pPr>
        <w:ind w:left="360"/>
        <w:jc w:val="both"/>
        <w:rPr>
          <w:sz w:val="24"/>
          <w:szCs w:val="24"/>
        </w:rPr>
      </w:pPr>
    </w:p>
    <w:p w14:paraId="00CF4BA7" w14:textId="3A42C228" w:rsidR="00D67FD1" w:rsidRPr="00221974" w:rsidRDefault="00D67FD1" w:rsidP="00006338">
      <w:pPr>
        <w:ind w:left="360"/>
        <w:jc w:val="both"/>
        <w:rPr>
          <w:sz w:val="24"/>
          <w:szCs w:val="24"/>
        </w:rPr>
      </w:pPr>
      <w:r w:rsidRPr="00221974">
        <w:rPr>
          <w:sz w:val="24"/>
          <w:szCs w:val="24"/>
        </w:rPr>
        <w:t xml:space="preserve">Chief Justice John Marshall set Native Americans on the path to poverty in 1831 when he characterized the relationship between Indians and the </w:t>
      </w:r>
      <w:r w:rsidR="00AE4639" w:rsidRPr="00221974">
        <w:rPr>
          <w:sz w:val="24"/>
          <w:szCs w:val="24"/>
        </w:rPr>
        <w:t xml:space="preserve">U.S. </w:t>
      </w:r>
      <w:r w:rsidRPr="00221974">
        <w:rPr>
          <w:sz w:val="24"/>
          <w:szCs w:val="24"/>
        </w:rPr>
        <w:t xml:space="preserve">government as “resembling that of a ward to his guardian.” With </w:t>
      </w:r>
      <w:r w:rsidRPr="00221974">
        <w:rPr>
          <w:sz w:val="24"/>
          <w:szCs w:val="24"/>
        </w:rPr>
        <w:lastRenderedPageBreak/>
        <w:t xml:space="preserve">these words, Marshall established the </w:t>
      </w:r>
      <w:r w:rsidR="00AE4639" w:rsidRPr="00221974">
        <w:rPr>
          <w:sz w:val="24"/>
          <w:szCs w:val="24"/>
        </w:rPr>
        <w:t>F</w:t>
      </w:r>
      <w:r w:rsidRPr="00221974">
        <w:rPr>
          <w:sz w:val="24"/>
          <w:szCs w:val="24"/>
        </w:rPr>
        <w:t xml:space="preserve">ederal </w:t>
      </w:r>
      <w:r w:rsidR="00AE4639" w:rsidRPr="00221974">
        <w:rPr>
          <w:sz w:val="24"/>
          <w:szCs w:val="24"/>
        </w:rPr>
        <w:t>T</w:t>
      </w:r>
      <w:r w:rsidRPr="00221974">
        <w:rPr>
          <w:sz w:val="24"/>
          <w:szCs w:val="24"/>
        </w:rPr>
        <w:t xml:space="preserve">rust </w:t>
      </w:r>
      <w:r w:rsidR="00AE4639" w:rsidRPr="00221974">
        <w:rPr>
          <w:sz w:val="24"/>
          <w:szCs w:val="24"/>
        </w:rPr>
        <w:t>D</w:t>
      </w:r>
      <w:r w:rsidRPr="00221974">
        <w:rPr>
          <w:sz w:val="24"/>
          <w:szCs w:val="24"/>
        </w:rPr>
        <w:t>octrine</w:t>
      </w:r>
      <w:r w:rsidR="00AE4639" w:rsidRPr="00221974">
        <w:rPr>
          <w:sz w:val="24"/>
          <w:szCs w:val="24"/>
        </w:rPr>
        <w:t xml:space="preserve"> which positions </w:t>
      </w:r>
      <w:r w:rsidRPr="00221974">
        <w:rPr>
          <w:sz w:val="24"/>
          <w:szCs w:val="24"/>
        </w:rPr>
        <w:t xml:space="preserve">the </w:t>
      </w:r>
      <w:r w:rsidR="00AE4639" w:rsidRPr="00221974">
        <w:rPr>
          <w:sz w:val="24"/>
          <w:szCs w:val="24"/>
        </w:rPr>
        <w:t xml:space="preserve">U.S. </w:t>
      </w:r>
      <w:r w:rsidRPr="00221974">
        <w:rPr>
          <w:sz w:val="24"/>
          <w:szCs w:val="24"/>
        </w:rPr>
        <w:t>government as</w:t>
      </w:r>
      <w:r w:rsidR="00006338">
        <w:rPr>
          <w:sz w:val="24"/>
          <w:szCs w:val="24"/>
        </w:rPr>
        <w:t xml:space="preserve"> the trustee of Indian affairs. </w:t>
      </w:r>
      <w:r w:rsidRPr="00221974">
        <w:rPr>
          <w:sz w:val="24"/>
          <w:szCs w:val="24"/>
        </w:rPr>
        <w:t>That trusteeship continues today, but it has not served Indians well.</w:t>
      </w:r>
      <w:r w:rsidR="00006338">
        <w:rPr>
          <w:sz w:val="24"/>
          <w:szCs w:val="24"/>
        </w:rPr>
        <w:t xml:space="preserve"> </w:t>
      </w:r>
      <w:r w:rsidRPr="00221974">
        <w:rPr>
          <w:sz w:val="24"/>
          <w:szCs w:val="24"/>
        </w:rPr>
        <w:t>Underlying this doctrine is the notion that tribes are not capable of owning or managing their lands</w:t>
      </w:r>
      <w:r w:rsidR="00AE4639" w:rsidRPr="00221974">
        <w:rPr>
          <w:sz w:val="24"/>
          <w:szCs w:val="24"/>
        </w:rPr>
        <w:t xml:space="preserve"> – a concept</w:t>
      </w:r>
      <w:r w:rsidR="00006338">
        <w:rPr>
          <w:sz w:val="24"/>
          <w:szCs w:val="24"/>
        </w:rPr>
        <w:t xml:space="preserve"> our campaign finds abhorrent. </w:t>
      </w:r>
      <w:r w:rsidR="00B246DF" w:rsidRPr="00221974">
        <w:rPr>
          <w:sz w:val="24"/>
          <w:szCs w:val="24"/>
        </w:rPr>
        <w:t xml:space="preserve">Indians have not asked to have the United States </w:t>
      </w:r>
      <w:r w:rsidR="00C02F11" w:rsidRPr="00221974">
        <w:rPr>
          <w:sz w:val="24"/>
          <w:szCs w:val="24"/>
        </w:rPr>
        <w:t xml:space="preserve">meddling in their affairs and </w:t>
      </w:r>
      <w:r w:rsidR="00B246DF" w:rsidRPr="00221974">
        <w:rPr>
          <w:sz w:val="24"/>
          <w:szCs w:val="24"/>
        </w:rPr>
        <w:t>treating the</w:t>
      </w:r>
      <w:r w:rsidR="00C02F11" w:rsidRPr="00221974">
        <w:rPr>
          <w:sz w:val="24"/>
          <w:szCs w:val="24"/>
        </w:rPr>
        <w:t>m</w:t>
      </w:r>
      <w:r w:rsidR="00B246DF" w:rsidRPr="00221974">
        <w:rPr>
          <w:sz w:val="24"/>
          <w:szCs w:val="24"/>
        </w:rPr>
        <w:t xml:space="preserve"> “like wards” </w:t>
      </w:r>
      <w:r w:rsidR="00AE4639" w:rsidRPr="00221974">
        <w:rPr>
          <w:sz w:val="24"/>
          <w:szCs w:val="24"/>
        </w:rPr>
        <w:t xml:space="preserve">who are </w:t>
      </w:r>
      <w:r w:rsidR="00C02F11" w:rsidRPr="00221974">
        <w:rPr>
          <w:sz w:val="24"/>
          <w:szCs w:val="24"/>
        </w:rPr>
        <w:t>incompe</w:t>
      </w:r>
      <w:r w:rsidR="00006338">
        <w:rPr>
          <w:sz w:val="24"/>
          <w:szCs w:val="24"/>
        </w:rPr>
        <w:t xml:space="preserve">tent to run their own affairs. </w:t>
      </w:r>
      <w:r w:rsidR="00C02F11" w:rsidRPr="00221974">
        <w:rPr>
          <w:sz w:val="24"/>
          <w:szCs w:val="24"/>
        </w:rPr>
        <w:t>Indeed, i</w:t>
      </w:r>
      <w:r w:rsidR="00B246DF" w:rsidRPr="00221974">
        <w:rPr>
          <w:sz w:val="24"/>
          <w:szCs w:val="24"/>
        </w:rPr>
        <w:t>n most cases this paternalistic interference has disrupted the Tribes ability to develop successful commerce and self-governance.</w:t>
      </w:r>
      <w:r w:rsidR="00006338">
        <w:rPr>
          <w:sz w:val="24"/>
          <w:szCs w:val="24"/>
        </w:rPr>
        <w:t xml:space="preserve"> </w:t>
      </w:r>
      <w:r w:rsidR="00C02F11" w:rsidRPr="00221974">
        <w:rPr>
          <w:sz w:val="24"/>
          <w:szCs w:val="24"/>
        </w:rPr>
        <w:t>For example, b</w:t>
      </w:r>
      <w:r w:rsidRPr="00221974">
        <w:rPr>
          <w:sz w:val="24"/>
          <w:szCs w:val="24"/>
        </w:rPr>
        <w:t xml:space="preserve">ecause Indians do not generally own their land or homes on reservations, they cannot mortgage their assets </w:t>
      </w:r>
      <w:r w:rsidR="00006338">
        <w:rPr>
          <w:sz w:val="24"/>
          <w:szCs w:val="24"/>
        </w:rPr>
        <w:t xml:space="preserve">for loans like other Americans. </w:t>
      </w:r>
      <w:r w:rsidRPr="00221974">
        <w:rPr>
          <w:sz w:val="24"/>
          <w:szCs w:val="24"/>
        </w:rPr>
        <w:t>This makes it incredibly difficult to start a business in Indian Country. Even tribes with valuable natural reso</w:t>
      </w:r>
      <w:r w:rsidR="00006338">
        <w:rPr>
          <w:sz w:val="24"/>
          <w:szCs w:val="24"/>
        </w:rPr>
        <w:t xml:space="preserve">urces remain locked in poverty. </w:t>
      </w:r>
      <w:r w:rsidRPr="00221974">
        <w:rPr>
          <w:sz w:val="24"/>
          <w:szCs w:val="24"/>
        </w:rPr>
        <w:t>Their resources amount to “dead capital”—unable to generate growth for tribal communities.</w:t>
      </w:r>
      <w:r w:rsidR="00006338">
        <w:rPr>
          <w:sz w:val="24"/>
          <w:szCs w:val="24"/>
        </w:rPr>
        <w:t xml:space="preserve"> </w:t>
      </w:r>
      <w:r w:rsidR="005D3CF5" w:rsidRPr="00221974">
        <w:rPr>
          <w:sz w:val="24"/>
          <w:szCs w:val="24"/>
        </w:rPr>
        <w:t>Reservations contain valuable natural resources worth nearly $1.5 trillion, accordin</w:t>
      </w:r>
      <w:r w:rsidR="00006338">
        <w:rPr>
          <w:sz w:val="24"/>
          <w:szCs w:val="24"/>
        </w:rPr>
        <w:t>g to a recent estimate, b</w:t>
      </w:r>
      <w:r w:rsidR="005D3CF5" w:rsidRPr="00221974">
        <w:rPr>
          <w:sz w:val="24"/>
          <w:szCs w:val="24"/>
        </w:rPr>
        <w:t>ut the vast majority of these resources remain undeveloped because the federal government gets in the way.</w:t>
      </w:r>
      <w:r w:rsidRPr="00221974">
        <w:rPr>
          <w:sz w:val="24"/>
          <w:szCs w:val="24"/>
        </w:rPr>
        <w:t xml:space="preserve"> On Indian lands, companies must go through at least four federal agencies and 49 steps to acquire a permit for development. Off reservation, it takes only four steps. This bureaucracy prevents tribes from c</w:t>
      </w:r>
      <w:r w:rsidR="00006338">
        <w:rPr>
          <w:sz w:val="24"/>
          <w:szCs w:val="24"/>
        </w:rPr>
        <w:t xml:space="preserve">apitalizing on their resources. </w:t>
      </w:r>
      <w:r w:rsidRPr="00221974">
        <w:rPr>
          <w:sz w:val="24"/>
          <w:szCs w:val="24"/>
        </w:rPr>
        <w:t xml:space="preserve">When development </w:t>
      </w:r>
      <w:r w:rsidRPr="00006338">
        <w:rPr>
          <w:i/>
          <w:sz w:val="24"/>
          <w:szCs w:val="24"/>
        </w:rPr>
        <w:t>does</w:t>
      </w:r>
      <w:r w:rsidRPr="00221974">
        <w:rPr>
          <w:sz w:val="24"/>
          <w:szCs w:val="24"/>
        </w:rPr>
        <w:t xml:space="preserve"> occur, federal agencies are involved in every detail, even collecting payments on behalf of tribes. The royalties are then distributed back to Indians</w:t>
      </w:r>
      <w:r w:rsidR="00C02F11" w:rsidRPr="00221974">
        <w:rPr>
          <w:sz w:val="24"/>
          <w:szCs w:val="24"/>
        </w:rPr>
        <w:t>, lik</w:t>
      </w:r>
      <w:r w:rsidR="00006338">
        <w:rPr>
          <w:sz w:val="24"/>
          <w:szCs w:val="24"/>
        </w:rPr>
        <w:t xml:space="preserve">e giving a child an allowance! </w:t>
      </w:r>
      <w:r w:rsidR="00C02F11" w:rsidRPr="00221974">
        <w:rPr>
          <w:sz w:val="24"/>
          <w:szCs w:val="24"/>
        </w:rPr>
        <w:t>(T</w:t>
      </w:r>
      <w:r w:rsidRPr="00221974">
        <w:rPr>
          <w:sz w:val="24"/>
          <w:szCs w:val="24"/>
        </w:rPr>
        <w:t>hat is, if the government doesn’t lose the money in the process.</w:t>
      </w:r>
      <w:r w:rsidR="00C02F11" w:rsidRPr="00221974">
        <w:rPr>
          <w:sz w:val="24"/>
          <w:szCs w:val="24"/>
        </w:rPr>
        <w:t>)</w:t>
      </w:r>
    </w:p>
    <w:p w14:paraId="2B95E4B1" w14:textId="77777777" w:rsidR="00D67FD1" w:rsidRPr="00221974" w:rsidRDefault="00D67FD1" w:rsidP="00D67FD1">
      <w:pPr>
        <w:jc w:val="both"/>
        <w:rPr>
          <w:sz w:val="24"/>
          <w:szCs w:val="24"/>
        </w:rPr>
      </w:pPr>
    </w:p>
    <w:p w14:paraId="2EA00670" w14:textId="0480394A" w:rsidR="0056731C" w:rsidRPr="00221974" w:rsidRDefault="00AE4639" w:rsidP="00C02F11">
      <w:pPr>
        <w:ind w:left="360"/>
        <w:jc w:val="both"/>
        <w:rPr>
          <w:sz w:val="24"/>
          <w:szCs w:val="24"/>
        </w:rPr>
      </w:pPr>
      <w:r w:rsidRPr="00221974">
        <w:rPr>
          <w:sz w:val="24"/>
          <w:szCs w:val="24"/>
        </w:rPr>
        <w:t>State governments normally stand at a distan</w:t>
      </w:r>
      <w:r w:rsidR="00006338">
        <w:rPr>
          <w:sz w:val="24"/>
          <w:szCs w:val="24"/>
        </w:rPr>
        <w:t xml:space="preserve">ce from Native Tribal affairs. </w:t>
      </w:r>
      <w:r w:rsidR="00B246DF" w:rsidRPr="00221974">
        <w:rPr>
          <w:sz w:val="24"/>
          <w:szCs w:val="24"/>
        </w:rPr>
        <w:t xml:space="preserve">If </w:t>
      </w:r>
      <w:r w:rsidRPr="00221974">
        <w:rPr>
          <w:sz w:val="24"/>
          <w:szCs w:val="24"/>
        </w:rPr>
        <w:t xml:space="preserve">invited, however, our Administration will seek to work diligently and honorably to empower Indians living within our borders and to protect them </w:t>
      </w:r>
      <w:r w:rsidR="00006338">
        <w:rPr>
          <w:sz w:val="24"/>
          <w:szCs w:val="24"/>
        </w:rPr>
        <w:t>from exploitation.</w:t>
      </w:r>
      <w:r w:rsidR="00B246DF" w:rsidRPr="00221974">
        <w:rPr>
          <w:sz w:val="24"/>
          <w:szCs w:val="24"/>
        </w:rPr>
        <w:t xml:space="preserve"> We will assess the impact of Federal Gover</w:t>
      </w:r>
      <w:r w:rsidR="00006338">
        <w:rPr>
          <w:sz w:val="24"/>
          <w:szCs w:val="24"/>
        </w:rPr>
        <w:t>nment plans, projects, programs</w:t>
      </w:r>
      <w:r w:rsidR="00B246DF" w:rsidRPr="00221974">
        <w:rPr>
          <w:sz w:val="24"/>
          <w:szCs w:val="24"/>
        </w:rPr>
        <w:t xml:space="preserve"> and activities on tribal trust resources and assure that tribal government rights and concerns are considered during the development of such. We </w:t>
      </w:r>
      <w:r w:rsidRPr="00221974">
        <w:rPr>
          <w:sz w:val="24"/>
          <w:szCs w:val="24"/>
        </w:rPr>
        <w:t>will</w:t>
      </w:r>
      <w:r w:rsidR="00B246DF" w:rsidRPr="00221974">
        <w:rPr>
          <w:sz w:val="24"/>
          <w:szCs w:val="24"/>
        </w:rPr>
        <w:t xml:space="preserve"> take steps to remove any procedural impediments to working directly and effectively with tribal governments on activities that</w:t>
      </w:r>
      <w:r w:rsidR="00006338">
        <w:rPr>
          <w:sz w:val="24"/>
          <w:szCs w:val="24"/>
        </w:rPr>
        <w:t xml:space="preserve"> affect the trust property and/</w:t>
      </w:r>
      <w:r w:rsidR="00B246DF" w:rsidRPr="00221974">
        <w:rPr>
          <w:sz w:val="24"/>
          <w:szCs w:val="24"/>
        </w:rPr>
        <w:t xml:space="preserve">or governmental rights of the tribes. We stand ready, willing and able to </w:t>
      </w:r>
      <w:r w:rsidR="00B204E8" w:rsidRPr="00221974">
        <w:rPr>
          <w:sz w:val="24"/>
          <w:szCs w:val="24"/>
        </w:rPr>
        <w:t xml:space="preserve">advocate for </w:t>
      </w:r>
      <w:r w:rsidR="00C02F11" w:rsidRPr="00221974">
        <w:rPr>
          <w:sz w:val="24"/>
          <w:szCs w:val="24"/>
        </w:rPr>
        <w:t xml:space="preserve">each </w:t>
      </w:r>
      <w:r w:rsidR="005D3CF5" w:rsidRPr="00221974">
        <w:rPr>
          <w:sz w:val="24"/>
          <w:szCs w:val="24"/>
        </w:rPr>
        <w:t>Trib</w:t>
      </w:r>
      <w:r w:rsidR="00C02F11" w:rsidRPr="00221974">
        <w:rPr>
          <w:sz w:val="24"/>
          <w:szCs w:val="24"/>
        </w:rPr>
        <w:t>es</w:t>
      </w:r>
      <w:r w:rsidR="005D3CF5" w:rsidRPr="00221974">
        <w:rPr>
          <w:sz w:val="24"/>
          <w:szCs w:val="24"/>
        </w:rPr>
        <w:t xml:space="preserve"> right</w:t>
      </w:r>
      <w:r w:rsidR="00C02F11" w:rsidRPr="00221974">
        <w:rPr>
          <w:sz w:val="24"/>
          <w:szCs w:val="24"/>
        </w:rPr>
        <w:t xml:space="preserve"> </w:t>
      </w:r>
      <w:r w:rsidR="005D3CF5" w:rsidRPr="00221974">
        <w:rPr>
          <w:sz w:val="24"/>
          <w:szCs w:val="24"/>
        </w:rPr>
        <w:t>t</w:t>
      </w:r>
      <w:r w:rsidR="00006338">
        <w:rPr>
          <w:sz w:val="24"/>
          <w:szCs w:val="24"/>
        </w:rPr>
        <w:t xml:space="preserve">o control their own resources. </w:t>
      </w:r>
      <w:r w:rsidR="005D3CF5" w:rsidRPr="00221974">
        <w:rPr>
          <w:sz w:val="24"/>
          <w:szCs w:val="24"/>
        </w:rPr>
        <w:t>Most of all</w:t>
      </w:r>
      <w:r w:rsidR="004E5C15" w:rsidRPr="00221974">
        <w:rPr>
          <w:sz w:val="24"/>
          <w:szCs w:val="24"/>
        </w:rPr>
        <w:t>, if invited,</w:t>
      </w:r>
      <w:r w:rsidR="005D3CF5" w:rsidRPr="00221974">
        <w:rPr>
          <w:sz w:val="24"/>
          <w:szCs w:val="24"/>
        </w:rPr>
        <w:t xml:space="preserve"> we </w:t>
      </w:r>
      <w:r w:rsidR="004E5C15" w:rsidRPr="00221974">
        <w:rPr>
          <w:sz w:val="24"/>
          <w:szCs w:val="24"/>
        </w:rPr>
        <w:t>will</w:t>
      </w:r>
      <w:r w:rsidR="005D3CF5" w:rsidRPr="00221974">
        <w:rPr>
          <w:sz w:val="24"/>
          <w:szCs w:val="24"/>
        </w:rPr>
        <w:t xml:space="preserve"> fight </w:t>
      </w:r>
      <w:r w:rsidR="004E5C15" w:rsidRPr="00221974">
        <w:rPr>
          <w:sz w:val="24"/>
          <w:szCs w:val="24"/>
        </w:rPr>
        <w:t>alongside</w:t>
      </w:r>
      <w:r w:rsidR="005D3CF5" w:rsidRPr="00221974">
        <w:rPr>
          <w:sz w:val="24"/>
          <w:szCs w:val="24"/>
        </w:rPr>
        <w:t xml:space="preserve"> our Indian neighbors to restore </w:t>
      </w:r>
      <w:r w:rsidR="00D67FD1" w:rsidRPr="00221974">
        <w:rPr>
          <w:sz w:val="24"/>
          <w:szCs w:val="24"/>
        </w:rPr>
        <w:t xml:space="preserve">the dignity </w:t>
      </w:r>
      <w:r w:rsidRPr="00221974">
        <w:rPr>
          <w:sz w:val="24"/>
          <w:szCs w:val="24"/>
        </w:rPr>
        <w:t xml:space="preserve">and prosperity </w:t>
      </w:r>
      <w:r w:rsidR="00D67FD1" w:rsidRPr="00221974">
        <w:rPr>
          <w:sz w:val="24"/>
          <w:szCs w:val="24"/>
        </w:rPr>
        <w:t xml:space="preserve">they </w:t>
      </w:r>
      <w:r w:rsidRPr="00221974">
        <w:rPr>
          <w:sz w:val="24"/>
          <w:szCs w:val="24"/>
        </w:rPr>
        <w:t xml:space="preserve">have so long </w:t>
      </w:r>
      <w:r w:rsidR="00D67FD1" w:rsidRPr="00221974">
        <w:rPr>
          <w:sz w:val="24"/>
          <w:szCs w:val="24"/>
        </w:rPr>
        <w:t>deserve</w:t>
      </w:r>
      <w:r w:rsidRPr="00221974">
        <w:rPr>
          <w:sz w:val="24"/>
          <w:szCs w:val="24"/>
        </w:rPr>
        <w:t>d</w:t>
      </w:r>
      <w:r w:rsidR="004E5C15" w:rsidRPr="00221974">
        <w:rPr>
          <w:sz w:val="24"/>
          <w:szCs w:val="24"/>
        </w:rPr>
        <w:t>.</w:t>
      </w:r>
    </w:p>
    <w:p w14:paraId="064FCDEB" w14:textId="77777777" w:rsidR="0056731C" w:rsidRPr="00221974" w:rsidRDefault="0056731C" w:rsidP="0029140C">
      <w:pPr>
        <w:jc w:val="both"/>
        <w:rPr>
          <w:sz w:val="24"/>
          <w:szCs w:val="24"/>
        </w:rPr>
      </w:pPr>
    </w:p>
    <w:p w14:paraId="699C590D" w14:textId="56976654" w:rsidR="0029140C" w:rsidRPr="00221974" w:rsidRDefault="00006338" w:rsidP="005A7735">
      <w:pPr>
        <w:jc w:val="both"/>
        <w:rPr>
          <w:sz w:val="24"/>
          <w:szCs w:val="24"/>
        </w:rPr>
      </w:pPr>
      <w:r>
        <w:rPr>
          <w:b/>
          <w:sz w:val="24"/>
          <w:szCs w:val="24"/>
        </w:rPr>
        <w:t>4)</w:t>
      </w:r>
      <w:r w:rsidR="0029140C" w:rsidRPr="00221974">
        <w:rPr>
          <w:b/>
          <w:sz w:val="24"/>
          <w:szCs w:val="24"/>
          <w:u w:val="single"/>
        </w:rPr>
        <w:t>Developing Vibrant Business</w:t>
      </w:r>
      <w:r w:rsidR="00137228">
        <w:rPr>
          <w:sz w:val="24"/>
          <w:szCs w:val="24"/>
        </w:rPr>
        <w:t xml:space="preserve"> </w:t>
      </w:r>
      <w:r w:rsidR="0029140C" w:rsidRPr="00221974">
        <w:rPr>
          <w:sz w:val="24"/>
          <w:szCs w:val="24"/>
        </w:rPr>
        <w:t xml:space="preserve">We will engage and support the businesses of Arizona who are working to increase their profitability while sharing those profits with their employees on whom success depends. </w:t>
      </w:r>
    </w:p>
    <w:p w14:paraId="2E112BD4" w14:textId="3CEDDDE1" w:rsidR="0029140C" w:rsidRPr="00221974" w:rsidRDefault="0029140C" w:rsidP="004E5C15">
      <w:pPr>
        <w:pStyle w:val="ListParagraph"/>
        <w:numPr>
          <w:ilvl w:val="0"/>
          <w:numId w:val="13"/>
        </w:numPr>
        <w:ind w:left="1800"/>
        <w:jc w:val="both"/>
        <w:rPr>
          <w:sz w:val="24"/>
          <w:szCs w:val="24"/>
        </w:rPr>
      </w:pPr>
      <w:r w:rsidRPr="00221974">
        <w:rPr>
          <w:sz w:val="24"/>
          <w:szCs w:val="24"/>
        </w:rPr>
        <w:t>We will work to attract investment in healthcare, cl</w:t>
      </w:r>
      <w:r w:rsidR="00006338">
        <w:rPr>
          <w:sz w:val="24"/>
          <w:szCs w:val="24"/>
        </w:rPr>
        <w:t>ean energy, technology, tourism</w:t>
      </w:r>
      <w:r w:rsidRPr="00221974">
        <w:rPr>
          <w:sz w:val="24"/>
          <w:szCs w:val="24"/>
        </w:rPr>
        <w:t xml:space="preserve"> and entertainment sectors. We will bring emerging sector jobs to Arizona in science, engineering and especially the deployment of carbon capture and AACC+R technology (see below).  </w:t>
      </w:r>
    </w:p>
    <w:p w14:paraId="63CB3144" w14:textId="3B202A32" w:rsidR="0029140C" w:rsidRPr="00221974" w:rsidRDefault="0029140C" w:rsidP="004E5C15">
      <w:pPr>
        <w:pStyle w:val="ListParagraph"/>
        <w:numPr>
          <w:ilvl w:val="0"/>
          <w:numId w:val="13"/>
        </w:numPr>
        <w:ind w:left="1800"/>
        <w:jc w:val="both"/>
        <w:rPr>
          <w:sz w:val="24"/>
          <w:szCs w:val="24"/>
        </w:rPr>
      </w:pPr>
      <w:r w:rsidRPr="00221974">
        <w:rPr>
          <w:sz w:val="24"/>
          <w:szCs w:val="24"/>
        </w:rPr>
        <w:t>We will work to create new jobs, find creati</w:t>
      </w:r>
      <w:r w:rsidR="00006338">
        <w:rPr>
          <w:sz w:val="24"/>
          <w:szCs w:val="24"/>
        </w:rPr>
        <w:t>ve ways to keep jobs in Arizona</w:t>
      </w:r>
      <w:r w:rsidRPr="00221974">
        <w:rPr>
          <w:sz w:val="24"/>
          <w:szCs w:val="24"/>
        </w:rPr>
        <w:t xml:space="preserve"> and provide the education and training for new generations.</w:t>
      </w:r>
    </w:p>
    <w:p w14:paraId="052DE1F6" w14:textId="77777777" w:rsidR="0029140C" w:rsidRPr="00221974" w:rsidRDefault="0029140C" w:rsidP="004E5C15">
      <w:pPr>
        <w:pStyle w:val="ListParagraph"/>
        <w:numPr>
          <w:ilvl w:val="0"/>
          <w:numId w:val="13"/>
        </w:numPr>
        <w:ind w:left="1800"/>
        <w:jc w:val="both"/>
        <w:rPr>
          <w:sz w:val="24"/>
          <w:szCs w:val="24"/>
        </w:rPr>
      </w:pPr>
      <w:r w:rsidRPr="00221974">
        <w:rPr>
          <w:sz w:val="24"/>
          <w:szCs w:val="24"/>
        </w:rPr>
        <w:t xml:space="preserve">We will value our workers as human beings who require time to be with newborn children, equal pay for equal work, secure retirement and time to enjoy spiritual and recreational pursuits.  </w:t>
      </w:r>
    </w:p>
    <w:p w14:paraId="26E4E6D1" w14:textId="60D74F23" w:rsidR="0029140C" w:rsidRPr="00006338" w:rsidRDefault="0029140C" w:rsidP="00006338">
      <w:pPr>
        <w:pStyle w:val="ListParagraph"/>
        <w:numPr>
          <w:ilvl w:val="0"/>
          <w:numId w:val="13"/>
        </w:numPr>
        <w:ind w:left="1800"/>
        <w:jc w:val="both"/>
        <w:rPr>
          <w:sz w:val="24"/>
          <w:szCs w:val="24"/>
        </w:rPr>
      </w:pPr>
      <w:r w:rsidRPr="00221974">
        <w:rPr>
          <w:noProof/>
        </w:rPr>
        <w:drawing>
          <wp:anchor distT="0" distB="0" distL="114300" distR="114300" simplePos="0" relativeHeight="251664384" behindDoc="1" locked="0" layoutInCell="1" allowOverlap="1" wp14:anchorId="2D22C015" wp14:editId="292FC098">
            <wp:simplePos x="0" y="0"/>
            <wp:positionH relativeFrom="column">
              <wp:posOffset>537210</wp:posOffset>
            </wp:positionH>
            <wp:positionV relativeFrom="paragraph">
              <wp:posOffset>173355</wp:posOffset>
            </wp:positionV>
            <wp:extent cx="2305050" cy="1536700"/>
            <wp:effectExtent l="76200" t="76200" r="133350" b="139700"/>
            <wp:wrapTight wrapText="bothSides">
              <wp:wrapPolygon edited="0">
                <wp:start x="-357" y="-1071"/>
                <wp:lineTo x="-714" y="-803"/>
                <wp:lineTo x="-714" y="22225"/>
                <wp:lineTo x="-357" y="23296"/>
                <wp:lineTo x="22314" y="23296"/>
                <wp:lineTo x="22671" y="20886"/>
                <wp:lineTo x="22671" y="3481"/>
                <wp:lineTo x="22314" y="-536"/>
                <wp:lineTo x="22314" y="-1071"/>
                <wp:lineTo x="-357" y="-107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050" cy="153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21974">
        <w:rPr>
          <w:sz w:val="24"/>
          <w:szCs w:val="24"/>
        </w:rPr>
        <w:t xml:space="preserve">We will target the creation and growth </w:t>
      </w:r>
      <w:r w:rsidRPr="00221974">
        <w:rPr>
          <w:i/>
          <w:sz w:val="24"/>
          <w:szCs w:val="24"/>
        </w:rPr>
        <w:t>middle-income</w:t>
      </w:r>
      <w:r w:rsidRPr="00221974">
        <w:rPr>
          <w:sz w:val="24"/>
          <w:szCs w:val="24"/>
        </w:rPr>
        <w:t xml:space="preserve"> jobs and lifestyles knowing that society functions best when we do not have great disparities in income and resources. To this end we will work to rebalance the role of corporations making them profitable without unre</w:t>
      </w:r>
      <w:r w:rsidR="00006338">
        <w:rPr>
          <w:sz w:val="24"/>
          <w:szCs w:val="24"/>
        </w:rPr>
        <w:t xml:space="preserve">alistic and unfair protections. </w:t>
      </w:r>
      <w:r w:rsidRPr="00006338">
        <w:rPr>
          <w:sz w:val="24"/>
          <w:szCs w:val="24"/>
        </w:rPr>
        <w:t xml:space="preserve">We will maintain a balanced budget and work to create a surplus as protection against future recessions and climate change costs.  </w:t>
      </w:r>
    </w:p>
    <w:p w14:paraId="36779580" w14:textId="77777777" w:rsidR="0029140C" w:rsidRPr="00221974" w:rsidRDefault="0029140C" w:rsidP="004E5C15">
      <w:pPr>
        <w:pStyle w:val="ListParagraph"/>
        <w:ind w:left="1080"/>
        <w:jc w:val="both"/>
        <w:rPr>
          <w:sz w:val="24"/>
          <w:szCs w:val="24"/>
        </w:rPr>
      </w:pPr>
    </w:p>
    <w:p w14:paraId="24AF2478" w14:textId="5F484FEC" w:rsidR="0029140C" w:rsidRPr="00221974" w:rsidRDefault="0029140C" w:rsidP="0029140C">
      <w:pPr>
        <w:pStyle w:val="ListParagraph"/>
        <w:ind w:left="1440"/>
        <w:jc w:val="both"/>
        <w:rPr>
          <w:sz w:val="24"/>
          <w:szCs w:val="24"/>
        </w:rPr>
      </w:pPr>
      <w:r w:rsidRPr="00221974">
        <w:rPr>
          <w:sz w:val="24"/>
          <w:szCs w:val="24"/>
          <w:u w:val="single"/>
        </w:rPr>
        <w:t>Paid for By:</w:t>
      </w:r>
      <w:r w:rsidR="00014D1E">
        <w:rPr>
          <w:sz w:val="24"/>
          <w:szCs w:val="24"/>
        </w:rPr>
        <w:t xml:space="preserve"> </w:t>
      </w:r>
      <w:r w:rsidR="009A3CE4" w:rsidRPr="00221974">
        <w:rPr>
          <w:sz w:val="24"/>
          <w:szCs w:val="24"/>
        </w:rPr>
        <w:t>Implementation of a transaction duty for the financial sector ($12 billion)</w:t>
      </w:r>
      <w:r w:rsidR="00006338">
        <w:rPr>
          <w:sz w:val="24"/>
          <w:szCs w:val="24"/>
        </w:rPr>
        <w:t>.</w:t>
      </w:r>
    </w:p>
    <w:p w14:paraId="6E16E8AE" w14:textId="77777777" w:rsidR="0029140C" w:rsidRPr="00221974" w:rsidRDefault="0029140C" w:rsidP="0029140C">
      <w:pPr>
        <w:pStyle w:val="ListParagraph"/>
        <w:ind w:left="1440"/>
        <w:jc w:val="both"/>
        <w:rPr>
          <w:sz w:val="24"/>
          <w:szCs w:val="24"/>
        </w:rPr>
      </w:pPr>
    </w:p>
    <w:p w14:paraId="18A62BA2" w14:textId="28A35755" w:rsidR="004E5C15" w:rsidRPr="00221974" w:rsidRDefault="004E5C15" w:rsidP="004E5C15">
      <w:pPr>
        <w:jc w:val="both"/>
        <w:rPr>
          <w:sz w:val="24"/>
          <w:szCs w:val="24"/>
        </w:rPr>
      </w:pPr>
      <w:r w:rsidRPr="00221974">
        <w:rPr>
          <w:b/>
          <w:sz w:val="24"/>
          <w:szCs w:val="24"/>
        </w:rPr>
        <w:lastRenderedPageBreak/>
        <w:t xml:space="preserve">   </w:t>
      </w:r>
      <w:r w:rsidR="00F46493" w:rsidRPr="00221974">
        <w:rPr>
          <w:b/>
          <w:sz w:val="24"/>
          <w:szCs w:val="24"/>
        </w:rPr>
        <w:t>5)</w:t>
      </w:r>
      <w:r w:rsidR="0029140C" w:rsidRPr="00221974">
        <w:rPr>
          <w:b/>
          <w:sz w:val="24"/>
          <w:szCs w:val="24"/>
          <w:u w:val="single"/>
        </w:rPr>
        <w:t>Creating Healthcare Equality</w:t>
      </w:r>
      <w:r w:rsidR="00006338">
        <w:rPr>
          <w:sz w:val="24"/>
          <w:szCs w:val="24"/>
        </w:rPr>
        <w:t xml:space="preserve"> </w:t>
      </w:r>
      <w:r w:rsidR="0029140C" w:rsidRPr="00221974">
        <w:rPr>
          <w:sz w:val="24"/>
          <w:szCs w:val="24"/>
        </w:rPr>
        <w:t>America is a s</w:t>
      </w:r>
      <w:r w:rsidR="00006338">
        <w:rPr>
          <w:sz w:val="24"/>
          <w:szCs w:val="24"/>
        </w:rPr>
        <w:t xml:space="preserve">ociety that cares for our own. </w:t>
      </w:r>
      <w:r w:rsidR="0029140C" w:rsidRPr="00221974">
        <w:rPr>
          <w:sz w:val="24"/>
          <w:szCs w:val="24"/>
        </w:rPr>
        <w:t xml:space="preserve">Every citizen deserves to </w:t>
      </w:r>
      <w:r w:rsidRPr="00221974">
        <w:rPr>
          <w:sz w:val="24"/>
          <w:szCs w:val="24"/>
        </w:rPr>
        <w:t xml:space="preserve">  </w:t>
      </w:r>
    </w:p>
    <w:p w14:paraId="7FE95A49" w14:textId="2FE380AA" w:rsidR="0029140C" w:rsidRPr="00221974" w:rsidRDefault="004E5C15" w:rsidP="004E5C15">
      <w:pPr>
        <w:jc w:val="both"/>
        <w:rPr>
          <w:sz w:val="24"/>
          <w:szCs w:val="24"/>
        </w:rPr>
      </w:pPr>
      <w:r w:rsidRPr="00221974">
        <w:rPr>
          <w:sz w:val="24"/>
          <w:szCs w:val="24"/>
        </w:rPr>
        <w:t xml:space="preserve">   </w:t>
      </w:r>
      <w:r w:rsidR="0029140C" w:rsidRPr="00221974">
        <w:rPr>
          <w:sz w:val="24"/>
          <w:szCs w:val="24"/>
        </w:rPr>
        <w:t xml:space="preserve">have access to optimal healthcare without unrealistic costs. </w:t>
      </w:r>
    </w:p>
    <w:p w14:paraId="543B2E5C" w14:textId="7539F06D" w:rsidR="00FC41F0" w:rsidRPr="00221974" w:rsidRDefault="0029140C" w:rsidP="00FC41F0">
      <w:pPr>
        <w:ind w:left="1800"/>
        <w:jc w:val="both"/>
        <w:rPr>
          <w:sz w:val="24"/>
          <w:szCs w:val="24"/>
        </w:rPr>
      </w:pPr>
      <w:r w:rsidRPr="00221974">
        <w:rPr>
          <w:noProof/>
        </w:rPr>
        <w:drawing>
          <wp:anchor distT="0" distB="0" distL="114300" distR="114300" simplePos="0" relativeHeight="251665408" behindDoc="1" locked="0" layoutInCell="1" allowOverlap="1" wp14:anchorId="27FC4E54" wp14:editId="1555AE75">
            <wp:simplePos x="0" y="0"/>
            <wp:positionH relativeFrom="column">
              <wp:posOffset>4518025</wp:posOffset>
            </wp:positionH>
            <wp:positionV relativeFrom="paragraph">
              <wp:posOffset>5715</wp:posOffset>
            </wp:positionV>
            <wp:extent cx="2289810" cy="1518285"/>
            <wp:effectExtent l="76200" t="76200" r="129540" b="139065"/>
            <wp:wrapTight wrapText="bothSides">
              <wp:wrapPolygon edited="0">
                <wp:start x="-359" y="-1084"/>
                <wp:lineTo x="-719" y="-813"/>
                <wp:lineTo x="-719" y="22223"/>
                <wp:lineTo x="-359" y="23307"/>
                <wp:lineTo x="22283" y="23307"/>
                <wp:lineTo x="22642" y="21139"/>
                <wp:lineTo x="22642" y="3523"/>
                <wp:lineTo x="22283" y="-542"/>
                <wp:lineTo x="22283" y="-1084"/>
                <wp:lineTo x="-359" y="-108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89810" cy="1518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41F0" w:rsidRPr="00221974">
        <w:rPr>
          <w:sz w:val="24"/>
          <w:szCs w:val="24"/>
        </w:rPr>
        <w:t xml:space="preserve">a.   </w:t>
      </w:r>
      <w:r w:rsidRPr="00221974">
        <w:rPr>
          <w:sz w:val="24"/>
          <w:szCs w:val="24"/>
        </w:rPr>
        <w:t xml:space="preserve">We will take aggressive and creative steps to </w:t>
      </w:r>
    </w:p>
    <w:p w14:paraId="06618CA8" w14:textId="4AC975C4" w:rsidR="00FC41F0" w:rsidRPr="00221974" w:rsidRDefault="00FC41F0" w:rsidP="00FC41F0">
      <w:pPr>
        <w:ind w:left="1800"/>
        <w:jc w:val="both"/>
        <w:rPr>
          <w:sz w:val="24"/>
          <w:szCs w:val="24"/>
        </w:rPr>
      </w:pPr>
      <w:r w:rsidRPr="00221974">
        <w:rPr>
          <w:sz w:val="24"/>
          <w:szCs w:val="24"/>
        </w:rPr>
        <w:t xml:space="preserve">      </w:t>
      </w:r>
      <w:r w:rsidR="0029140C" w:rsidRPr="00221974">
        <w:rPr>
          <w:sz w:val="24"/>
          <w:szCs w:val="24"/>
        </w:rPr>
        <w:t xml:space="preserve">ensure that all Arizonans have access to </w:t>
      </w:r>
      <w:r w:rsidRPr="00221974">
        <w:rPr>
          <w:sz w:val="24"/>
          <w:szCs w:val="24"/>
        </w:rPr>
        <w:t xml:space="preserve">   </w:t>
      </w:r>
    </w:p>
    <w:p w14:paraId="08C92064" w14:textId="2DB7B6E6" w:rsidR="00FC41F0" w:rsidRPr="00221974" w:rsidRDefault="00FC41F0" w:rsidP="00FC41F0">
      <w:pPr>
        <w:ind w:left="1800"/>
        <w:jc w:val="both"/>
        <w:rPr>
          <w:sz w:val="24"/>
          <w:szCs w:val="24"/>
        </w:rPr>
      </w:pPr>
      <w:r w:rsidRPr="00221974">
        <w:rPr>
          <w:sz w:val="24"/>
          <w:szCs w:val="24"/>
        </w:rPr>
        <w:t xml:space="preserve">      </w:t>
      </w:r>
      <w:r w:rsidR="0029140C" w:rsidRPr="00221974">
        <w:rPr>
          <w:sz w:val="24"/>
          <w:szCs w:val="24"/>
        </w:rPr>
        <w:t xml:space="preserve">healthcare including both synthetic and plant </w:t>
      </w:r>
    </w:p>
    <w:p w14:paraId="3639A51F" w14:textId="1D2A277F" w:rsidR="0029140C" w:rsidRPr="00221974" w:rsidRDefault="00FC41F0" w:rsidP="00FC41F0">
      <w:pPr>
        <w:ind w:left="1800"/>
        <w:jc w:val="both"/>
        <w:rPr>
          <w:sz w:val="24"/>
          <w:szCs w:val="24"/>
        </w:rPr>
      </w:pPr>
      <w:r w:rsidRPr="00221974">
        <w:rPr>
          <w:sz w:val="24"/>
          <w:szCs w:val="24"/>
        </w:rPr>
        <w:t xml:space="preserve">      </w:t>
      </w:r>
      <w:r w:rsidR="0029140C" w:rsidRPr="00221974">
        <w:rPr>
          <w:sz w:val="24"/>
          <w:szCs w:val="24"/>
        </w:rPr>
        <w:t xml:space="preserve">prescription medications. </w:t>
      </w:r>
    </w:p>
    <w:p w14:paraId="25DDAA93" w14:textId="57C0671A" w:rsidR="00FC41F0" w:rsidRPr="00221974" w:rsidRDefault="00FC41F0" w:rsidP="00FC41F0">
      <w:pPr>
        <w:ind w:left="1800"/>
        <w:jc w:val="both"/>
        <w:rPr>
          <w:sz w:val="24"/>
          <w:szCs w:val="24"/>
        </w:rPr>
      </w:pPr>
      <w:r w:rsidRPr="00221974">
        <w:rPr>
          <w:sz w:val="24"/>
          <w:szCs w:val="24"/>
        </w:rPr>
        <w:t xml:space="preserve">b.   </w:t>
      </w:r>
      <w:r w:rsidR="0029140C" w:rsidRPr="00221974">
        <w:rPr>
          <w:sz w:val="24"/>
          <w:szCs w:val="24"/>
        </w:rPr>
        <w:t xml:space="preserve">We will work to establish regulations on </w:t>
      </w:r>
    </w:p>
    <w:p w14:paraId="684B4370" w14:textId="557E59B5" w:rsidR="00FC41F0" w:rsidRPr="00221974" w:rsidRDefault="00FC41F0" w:rsidP="00FC41F0">
      <w:pPr>
        <w:ind w:left="1800"/>
        <w:jc w:val="both"/>
        <w:rPr>
          <w:sz w:val="24"/>
          <w:szCs w:val="24"/>
        </w:rPr>
      </w:pPr>
      <w:r w:rsidRPr="00221974">
        <w:rPr>
          <w:sz w:val="24"/>
          <w:szCs w:val="24"/>
        </w:rPr>
        <w:t xml:space="preserve">      </w:t>
      </w:r>
      <w:r w:rsidR="0029140C" w:rsidRPr="00221974">
        <w:rPr>
          <w:sz w:val="24"/>
          <w:szCs w:val="24"/>
        </w:rPr>
        <w:t xml:space="preserve">pharmaceutical medications coming into </w:t>
      </w:r>
      <w:r w:rsidR="00006338">
        <w:rPr>
          <w:sz w:val="24"/>
          <w:szCs w:val="24"/>
        </w:rPr>
        <w:t>the</w:t>
      </w:r>
    </w:p>
    <w:p w14:paraId="5C8060D0" w14:textId="3AF40C6A" w:rsidR="0029140C" w:rsidRPr="00221974" w:rsidRDefault="00FC41F0" w:rsidP="00FC41F0">
      <w:pPr>
        <w:ind w:left="1800"/>
        <w:jc w:val="both"/>
        <w:rPr>
          <w:sz w:val="24"/>
          <w:szCs w:val="24"/>
        </w:rPr>
      </w:pPr>
      <w:r w:rsidRPr="00221974">
        <w:rPr>
          <w:sz w:val="24"/>
          <w:szCs w:val="24"/>
        </w:rPr>
        <w:t xml:space="preserve">      </w:t>
      </w:r>
      <w:r w:rsidR="00006338">
        <w:rPr>
          <w:sz w:val="24"/>
          <w:szCs w:val="24"/>
        </w:rPr>
        <w:t>s</w:t>
      </w:r>
      <w:r w:rsidR="0029140C" w:rsidRPr="00221974">
        <w:rPr>
          <w:sz w:val="24"/>
          <w:szCs w:val="24"/>
        </w:rPr>
        <w:t xml:space="preserve">tate so they will be priced fairly for consumers. </w:t>
      </w:r>
    </w:p>
    <w:p w14:paraId="65D09145" w14:textId="5BBD0360" w:rsidR="00FC41F0" w:rsidRPr="00221974" w:rsidRDefault="00FC41F0" w:rsidP="00FC41F0">
      <w:pPr>
        <w:ind w:left="1800"/>
        <w:jc w:val="both"/>
        <w:rPr>
          <w:sz w:val="24"/>
          <w:szCs w:val="24"/>
        </w:rPr>
      </w:pPr>
      <w:r w:rsidRPr="00221974">
        <w:rPr>
          <w:sz w:val="24"/>
          <w:szCs w:val="24"/>
        </w:rPr>
        <w:t xml:space="preserve">c.   </w:t>
      </w:r>
      <w:r w:rsidR="0029140C" w:rsidRPr="00221974">
        <w:rPr>
          <w:sz w:val="24"/>
          <w:szCs w:val="24"/>
        </w:rPr>
        <w:t xml:space="preserve">If the national healthcare picture continues to </w:t>
      </w:r>
    </w:p>
    <w:p w14:paraId="62705B70" w14:textId="77777777" w:rsidR="00FC41F0" w:rsidRPr="00221974" w:rsidRDefault="00FC41F0" w:rsidP="00FC41F0">
      <w:pPr>
        <w:ind w:left="1800"/>
        <w:jc w:val="both"/>
        <w:rPr>
          <w:sz w:val="24"/>
          <w:szCs w:val="24"/>
        </w:rPr>
      </w:pPr>
      <w:r w:rsidRPr="00221974">
        <w:rPr>
          <w:sz w:val="24"/>
          <w:szCs w:val="24"/>
        </w:rPr>
        <w:t xml:space="preserve">      </w:t>
      </w:r>
      <w:r w:rsidR="0029140C" w:rsidRPr="00221974">
        <w:rPr>
          <w:sz w:val="24"/>
          <w:szCs w:val="24"/>
        </w:rPr>
        <w:t xml:space="preserve">destabilize we will consider implementation of </w:t>
      </w:r>
      <w:r w:rsidRPr="00221974">
        <w:rPr>
          <w:sz w:val="24"/>
          <w:szCs w:val="24"/>
        </w:rPr>
        <w:t xml:space="preserve">    </w:t>
      </w:r>
    </w:p>
    <w:p w14:paraId="5055664B" w14:textId="77777777" w:rsidR="00FC41F0" w:rsidRPr="00221974" w:rsidRDefault="00FC41F0" w:rsidP="00FC41F0">
      <w:pPr>
        <w:ind w:left="1800"/>
        <w:jc w:val="both"/>
        <w:rPr>
          <w:sz w:val="24"/>
          <w:szCs w:val="24"/>
        </w:rPr>
      </w:pPr>
      <w:r w:rsidRPr="00221974">
        <w:rPr>
          <w:sz w:val="24"/>
          <w:szCs w:val="24"/>
        </w:rPr>
        <w:t xml:space="preserve">      </w:t>
      </w:r>
      <w:r w:rsidR="0029140C" w:rsidRPr="00221974">
        <w:rPr>
          <w:sz w:val="24"/>
          <w:szCs w:val="24"/>
        </w:rPr>
        <w:t xml:space="preserve">an Arizona Citizens Healthcare System directly </w:t>
      </w:r>
    </w:p>
    <w:p w14:paraId="440F0180" w14:textId="6A91826E" w:rsidR="0029140C" w:rsidRPr="00221974" w:rsidRDefault="00FC41F0" w:rsidP="00FC41F0">
      <w:pPr>
        <w:ind w:left="1800"/>
        <w:jc w:val="both"/>
        <w:rPr>
          <w:sz w:val="24"/>
          <w:szCs w:val="24"/>
        </w:rPr>
      </w:pPr>
      <w:r w:rsidRPr="00221974">
        <w:rPr>
          <w:sz w:val="24"/>
          <w:szCs w:val="24"/>
        </w:rPr>
        <w:t xml:space="preserve">      </w:t>
      </w:r>
      <w:r w:rsidR="0029140C" w:rsidRPr="00221974">
        <w:rPr>
          <w:sz w:val="24"/>
          <w:szCs w:val="24"/>
        </w:rPr>
        <w:t>connecting</w:t>
      </w:r>
      <w:r w:rsidR="00006338">
        <w:rPr>
          <w:sz w:val="24"/>
          <w:szCs w:val="24"/>
        </w:rPr>
        <w:t xml:space="preserve"> patients with providers under s</w:t>
      </w:r>
      <w:r w:rsidR="0029140C" w:rsidRPr="00221974">
        <w:rPr>
          <w:sz w:val="24"/>
          <w:szCs w:val="24"/>
        </w:rPr>
        <w:t>tate managed insurance.</w:t>
      </w:r>
    </w:p>
    <w:p w14:paraId="0EB96199" w14:textId="77777777" w:rsidR="0029140C" w:rsidRPr="00221974" w:rsidRDefault="0029140C" w:rsidP="0029140C">
      <w:pPr>
        <w:jc w:val="both"/>
        <w:rPr>
          <w:b/>
          <w:sz w:val="24"/>
          <w:szCs w:val="24"/>
        </w:rPr>
      </w:pPr>
    </w:p>
    <w:p w14:paraId="52411B17" w14:textId="00D18C54" w:rsidR="009A3CE4" w:rsidRPr="00221974" w:rsidRDefault="0029140C" w:rsidP="009A3CE4">
      <w:pPr>
        <w:ind w:left="360"/>
        <w:jc w:val="both"/>
        <w:rPr>
          <w:sz w:val="24"/>
          <w:szCs w:val="24"/>
        </w:rPr>
      </w:pPr>
      <w:r w:rsidRPr="00221974">
        <w:rPr>
          <w:sz w:val="24"/>
          <w:szCs w:val="24"/>
          <w:u w:val="single"/>
        </w:rPr>
        <w:t>Paid for By:</w:t>
      </w:r>
      <w:r w:rsidR="00014D1E">
        <w:rPr>
          <w:sz w:val="24"/>
          <w:szCs w:val="24"/>
        </w:rPr>
        <w:t xml:space="preserve"> </w:t>
      </w:r>
      <w:r w:rsidR="009A3CE4" w:rsidRPr="00221974">
        <w:rPr>
          <w:sz w:val="24"/>
          <w:szCs w:val="24"/>
        </w:rPr>
        <w:t>Creating a 6.2 percent income-based health care premium paid by employers, a 2.2 percent income-bas</w:t>
      </w:r>
      <w:r w:rsidR="00006338">
        <w:rPr>
          <w:sz w:val="24"/>
          <w:szCs w:val="24"/>
        </w:rPr>
        <w:t xml:space="preserve">ed premium paid by households. </w:t>
      </w:r>
      <w:r w:rsidR="009A3CE4" w:rsidRPr="00221974">
        <w:rPr>
          <w:sz w:val="24"/>
          <w:szCs w:val="24"/>
        </w:rPr>
        <w:t>Taxing capital gains and dividends the same as income from work, and savings from health t</w:t>
      </w:r>
      <w:r w:rsidR="00006338">
        <w:rPr>
          <w:sz w:val="24"/>
          <w:szCs w:val="24"/>
        </w:rPr>
        <w:t xml:space="preserve">ax expenditures ($23 billion). </w:t>
      </w:r>
      <w:r w:rsidR="009A3CE4" w:rsidRPr="00221974">
        <w:rPr>
          <w:sz w:val="24"/>
          <w:szCs w:val="24"/>
        </w:rPr>
        <w:t>If necessary</w:t>
      </w:r>
      <w:r w:rsidR="00006338">
        <w:rPr>
          <w:sz w:val="24"/>
          <w:szCs w:val="24"/>
        </w:rPr>
        <w:t>,</w:t>
      </w:r>
      <w:r w:rsidR="009A3CE4" w:rsidRPr="00221974">
        <w:rPr>
          <w:sz w:val="24"/>
          <w:szCs w:val="24"/>
        </w:rPr>
        <w:t xml:space="preserve"> establishing a payroll tax that would total $0.79 a week for the typical Arizona worker.</w:t>
      </w:r>
    </w:p>
    <w:p w14:paraId="28B6836C" w14:textId="15036D54" w:rsidR="009A3CE4" w:rsidRPr="00221974" w:rsidRDefault="009A3CE4" w:rsidP="00006338">
      <w:pPr>
        <w:jc w:val="both"/>
        <w:rPr>
          <w:b/>
          <w:sz w:val="24"/>
          <w:szCs w:val="24"/>
          <w:u w:val="single"/>
        </w:rPr>
      </w:pPr>
    </w:p>
    <w:p w14:paraId="6CC5843C" w14:textId="4160AAEB" w:rsidR="0029140C" w:rsidRPr="00221974" w:rsidRDefault="00E60D48" w:rsidP="00E60D48">
      <w:pPr>
        <w:ind w:left="360"/>
        <w:jc w:val="both"/>
        <w:rPr>
          <w:sz w:val="24"/>
          <w:szCs w:val="24"/>
        </w:rPr>
      </w:pPr>
      <w:r w:rsidRPr="00221974">
        <w:rPr>
          <w:b/>
          <w:sz w:val="24"/>
          <w:szCs w:val="24"/>
        </w:rPr>
        <w:t>6)</w:t>
      </w:r>
      <w:r w:rsidR="0029140C" w:rsidRPr="00221974">
        <w:rPr>
          <w:b/>
          <w:sz w:val="24"/>
          <w:szCs w:val="24"/>
          <w:u w:val="single"/>
        </w:rPr>
        <w:t>Repairing Climate Change</w:t>
      </w:r>
      <w:r w:rsidR="00137228">
        <w:rPr>
          <w:sz w:val="24"/>
          <w:szCs w:val="24"/>
        </w:rPr>
        <w:t xml:space="preserve"> </w:t>
      </w:r>
      <w:r w:rsidR="0029140C" w:rsidRPr="00221974">
        <w:rPr>
          <w:sz w:val="24"/>
          <w:szCs w:val="24"/>
        </w:rPr>
        <w:t>This mu</w:t>
      </w:r>
      <w:r w:rsidR="00006338">
        <w:rPr>
          <w:sz w:val="24"/>
          <w:szCs w:val="24"/>
        </w:rPr>
        <w:t xml:space="preserve">st be our number one priority. </w:t>
      </w:r>
      <w:r w:rsidR="0029140C" w:rsidRPr="00221974">
        <w:rPr>
          <w:sz w:val="24"/>
          <w:szCs w:val="24"/>
        </w:rPr>
        <w:t>The vast majority of citizens today are now deeply c</w:t>
      </w:r>
      <w:r w:rsidR="00006338">
        <w:rPr>
          <w:sz w:val="24"/>
          <w:szCs w:val="24"/>
        </w:rPr>
        <w:t xml:space="preserve">oncerned about climate change. </w:t>
      </w:r>
      <w:r w:rsidR="0029140C" w:rsidRPr="00221974">
        <w:rPr>
          <w:sz w:val="24"/>
          <w:szCs w:val="24"/>
        </w:rPr>
        <w:t>Very few, however, are aware that we are now in the last 10-15 years in which we will have an opp</w:t>
      </w:r>
      <w:r w:rsidR="00014D1E">
        <w:rPr>
          <w:sz w:val="24"/>
          <w:szCs w:val="24"/>
        </w:rPr>
        <w:t xml:space="preserve">ortunity to repair the damage. </w:t>
      </w:r>
      <w:r w:rsidR="00006338" w:rsidRPr="00014D1E">
        <w:rPr>
          <w:sz w:val="24"/>
          <w:szCs w:val="24"/>
        </w:rPr>
        <w:t>UN</w:t>
      </w:r>
      <w:r w:rsidR="0029140C" w:rsidRPr="00014D1E">
        <w:rPr>
          <w:sz w:val="24"/>
          <w:szCs w:val="24"/>
        </w:rPr>
        <w:t xml:space="preserve"> Intergovernmental Panel on Climate Change (IPCC), t</w:t>
      </w:r>
      <w:r w:rsidR="00006338" w:rsidRPr="00014D1E">
        <w:rPr>
          <w:sz w:val="24"/>
          <w:szCs w:val="24"/>
        </w:rPr>
        <w:t xml:space="preserve">he National Science Foundation </w:t>
      </w:r>
      <w:r w:rsidR="0029140C" w:rsidRPr="00014D1E">
        <w:rPr>
          <w:sz w:val="24"/>
          <w:szCs w:val="24"/>
        </w:rPr>
        <w:t>and thousands of scientists</w:t>
      </w:r>
      <w:r w:rsidR="00014D1E" w:rsidRPr="00014D1E">
        <w:rPr>
          <w:sz w:val="24"/>
          <w:szCs w:val="24"/>
        </w:rPr>
        <w:t xml:space="preserve"> -</w:t>
      </w:r>
      <w:r w:rsidR="0029140C" w:rsidRPr="00014D1E">
        <w:rPr>
          <w:sz w:val="24"/>
          <w:szCs w:val="24"/>
        </w:rPr>
        <w:t xml:space="preserve">including many here </w:t>
      </w:r>
      <w:r w:rsidR="00006338" w:rsidRPr="00014D1E">
        <w:rPr>
          <w:sz w:val="24"/>
          <w:szCs w:val="24"/>
        </w:rPr>
        <w:t>in Arizona</w:t>
      </w:r>
      <w:r w:rsidR="00014D1E" w:rsidRPr="00014D1E">
        <w:rPr>
          <w:sz w:val="24"/>
          <w:szCs w:val="24"/>
        </w:rPr>
        <w:t>-</w:t>
      </w:r>
      <w:r w:rsidR="0029140C" w:rsidRPr="00014D1E">
        <w:rPr>
          <w:sz w:val="24"/>
          <w:szCs w:val="24"/>
        </w:rPr>
        <w:t xml:space="preserve"> </w:t>
      </w:r>
      <w:r w:rsidR="00014D1E">
        <w:rPr>
          <w:sz w:val="24"/>
          <w:szCs w:val="24"/>
        </w:rPr>
        <w:t xml:space="preserve">tell us that if we do not bring </w:t>
      </w:r>
      <w:r w:rsidR="0029140C" w:rsidRPr="00014D1E">
        <w:rPr>
          <w:sz w:val="24"/>
          <w:szCs w:val="24"/>
        </w:rPr>
        <w:t>carbon</w:t>
      </w:r>
      <w:r w:rsidR="00014D1E">
        <w:rPr>
          <w:sz w:val="24"/>
          <w:szCs w:val="24"/>
        </w:rPr>
        <w:t xml:space="preserve"> levels</w:t>
      </w:r>
      <w:r w:rsidR="0029140C" w:rsidRPr="00014D1E">
        <w:rPr>
          <w:sz w:val="24"/>
          <w:szCs w:val="24"/>
        </w:rPr>
        <w:t xml:space="preserve"> in the atmosphere below at least 350ppm by the 2030s </w:t>
      </w:r>
      <w:r w:rsidR="00014D1E" w:rsidRPr="00014D1E">
        <w:rPr>
          <w:sz w:val="24"/>
          <w:szCs w:val="24"/>
        </w:rPr>
        <w:t>(they are now above 400ppm)</w:t>
      </w:r>
      <w:r w:rsidR="0029140C" w:rsidRPr="00014D1E">
        <w:rPr>
          <w:sz w:val="24"/>
          <w:szCs w:val="24"/>
        </w:rPr>
        <w:t xml:space="preserve"> a cascading series</w:t>
      </w:r>
      <w:r w:rsidR="00014D1E">
        <w:rPr>
          <w:sz w:val="24"/>
          <w:szCs w:val="24"/>
        </w:rPr>
        <w:t xml:space="preserve"> </w:t>
      </w:r>
      <w:r w:rsidR="00014D1E" w:rsidRPr="00014D1E">
        <w:rPr>
          <w:sz w:val="24"/>
          <w:szCs w:val="24"/>
        </w:rPr>
        <w:t>of</w:t>
      </w:r>
      <w:r w:rsidR="0029140C" w:rsidRPr="00014D1E">
        <w:rPr>
          <w:sz w:val="24"/>
          <w:szCs w:val="24"/>
        </w:rPr>
        <w:t xml:space="preserve"> negative environmental feedback loops or “ti</w:t>
      </w:r>
      <w:r w:rsidR="00014D1E">
        <w:rPr>
          <w:sz w:val="24"/>
          <w:szCs w:val="24"/>
        </w:rPr>
        <w:t xml:space="preserve">pping levels” will be reached. </w:t>
      </w:r>
      <w:r w:rsidR="0029140C" w:rsidRPr="00014D1E">
        <w:rPr>
          <w:sz w:val="24"/>
          <w:szCs w:val="24"/>
        </w:rPr>
        <w:t>The Earth will begin to</w:t>
      </w:r>
      <w:r w:rsidR="00014D1E">
        <w:rPr>
          <w:sz w:val="24"/>
          <w:szCs w:val="24"/>
        </w:rPr>
        <w:t xml:space="preserve"> define a new state of “normal” </w:t>
      </w:r>
      <w:r w:rsidR="0029140C" w:rsidRPr="00014D1E">
        <w:rPr>
          <w:sz w:val="24"/>
          <w:szCs w:val="24"/>
        </w:rPr>
        <w:t>- very unlike the conditions which have allowed our civilization to flourish.</w:t>
      </w:r>
      <w:r w:rsidR="0029140C" w:rsidRPr="00221974">
        <w:rPr>
          <w:sz w:val="24"/>
          <w:szCs w:val="24"/>
        </w:rPr>
        <w:t xml:space="preserve">  </w:t>
      </w:r>
    </w:p>
    <w:p w14:paraId="706EDB25" w14:textId="77777777" w:rsidR="0029140C" w:rsidRPr="00221974" w:rsidRDefault="0029140C" w:rsidP="0029140C">
      <w:pPr>
        <w:pStyle w:val="ListParagraph"/>
        <w:jc w:val="both"/>
        <w:rPr>
          <w:b/>
          <w:sz w:val="24"/>
        </w:rPr>
      </w:pPr>
    </w:p>
    <w:p w14:paraId="67DA0344" w14:textId="46B75F7C" w:rsidR="0029140C" w:rsidRPr="00014D1E" w:rsidRDefault="0029140C" w:rsidP="00014D1E">
      <w:pPr>
        <w:jc w:val="both"/>
        <w:rPr>
          <w:sz w:val="24"/>
          <w:szCs w:val="24"/>
        </w:rPr>
      </w:pPr>
      <w:r w:rsidRPr="00014D1E">
        <w:rPr>
          <w:b/>
          <w:sz w:val="24"/>
        </w:rPr>
        <w:t>Chart: Note trajectory of atmospheric carbon accumulation reaches a “point of no r</w:t>
      </w:r>
      <w:r w:rsidR="00014D1E">
        <w:rPr>
          <w:b/>
          <w:sz w:val="24"/>
        </w:rPr>
        <w:t xml:space="preserve">eturn” sometime in the 2030’s. </w:t>
      </w:r>
      <w:r w:rsidRPr="00014D1E">
        <w:rPr>
          <w:b/>
          <w:sz w:val="24"/>
        </w:rPr>
        <w:t xml:space="preserve">This is why climate engineering was optional 40 years ago, but now is </w:t>
      </w:r>
      <w:r w:rsidRPr="00014D1E">
        <w:rPr>
          <w:b/>
          <w:i/>
          <w:sz w:val="24"/>
        </w:rPr>
        <w:t>essential</w:t>
      </w:r>
      <w:r w:rsidRPr="00014D1E">
        <w:rPr>
          <w:b/>
          <w:sz w:val="24"/>
        </w:rPr>
        <w:t xml:space="preserve">. We need to </w:t>
      </w:r>
      <w:r w:rsidRPr="00014D1E">
        <w:rPr>
          <w:b/>
          <w:i/>
          <w:sz w:val="24"/>
        </w:rPr>
        <w:t>act now and act decisively</w:t>
      </w:r>
      <w:r w:rsidRPr="00014D1E">
        <w:rPr>
          <w:b/>
          <w:sz w:val="24"/>
        </w:rPr>
        <w:t>!</w:t>
      </w:r>
    </w:p>
    <w:p w14:paraId="31BC260A" w14:textId="77777777" w:rsidR="0029140C" w:rsidRPr="00221974" w:rsidRDefault="0029140C" w:rsidP="0029140C">
      <w:pPr>
        <w:jc w:val="both"/>
        <w:rPr>
          <w:sz w:val="24"/>
          <w:szCs w:val="24"/>
        </w:rPr>
      </w:pPr>
    </w:p>
    <w:p w14:paraId="1A0C1B69" w14:textId="77777777" w:rsidR="0029140C" w:rsidRPr="00221974" w:rsidRDefault="0029140C" w:rsidP="0029140C">
      <w:pPr>
        <w:pStyle w:val="ListParagraph"/>
        <w:jc w:val="both"/>
        <w:rPr>
          <w:i/>
          <w:color w:val="000000"/>
        </w:rPr>
      </w:pPr>
      <w:r w:rsidRPr="00221974">
        <w:rPr>
          <w:i/>
          <w:color w:val="000000"/>
        </w:rPr>
        <w:t xml:space="preserve">Hansen et al. (2008, 2009) warn that crossing the 450 ppm tipping level (A1* in 2029) could lead to irreversible seeding of catastrophic climate impacts. Modeling studies by Cao and </w:t>
      </w:r>
      <w:proofErr w:type="spellStart"/>
      <w:r w:rsidRPr="00221974">
        <w:rPr>
          <w:i/>
          <w:color w:val="000000"/>
        </w:rPr>
        <w:t>Caldeira</w:t>
      </w:r>
      <w:proofErr w:type="spellEnd"/>
      <w:r w:rsidRPr="00221974">
        <w:rPr>
          <w:i/>
          <w:color w:val="000000"/>
        </w:rPr>
        <w:t xml:space="preserve"> (2008) imply that a marine die-off would also accelerate </w:t>
      </w:r>
      <w:r w:rsidRPr="00221974">
        <w:rPr>
          <w:noProof/>
          <w:u w:val="single"/>
        </w:rPr>
        <w:drawing>
          <wp:anchor distT="0" distB="0" distL="114300" distR="114300" simplePos="0" relativeHeight="251669504" behindDoc="1" locked="0" layoutInCell="1" allowOverlap="1" wp14:anchorId="13126BFD" wp14:editId="44C58634">
            <wp:simplePos x="0" y="0"/>
            <wp:positionH relativeFrom="column">
              <wp:posOffset>401772</wp:posOffset>
            </wp:positionH>
            <wp:positionV relativeFrom="paragraph">
              <wp:posOffset>206</wp:posOffset>
            </wp:positionV>
            <wp:extent cx="4804410" cy="3045460"/>
            <wp:effectExtent l="0" t="0" r="0" b="2540"/>
            <wp:wrapTight wrapText="bothSides">
              <wp:wrapPolygon edited="0">
                <wp:start x="0" y="0"/>
                <wp:lineTo x="0" y="21483"/>
                <wp:lineTo x="21497" y="21483"/>
                <wp:lineTo x="21497" y="0"/>
                <wp:lineTo x="0" y="0"/>
              </wp:wrapPolygon>
            </wp:wrapTight>
            <wp:docPr id="5" name="Picture 5"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10;&#10;Description generated with very high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4410" cy="304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974">
        <w:rPr>
          <w:i/>
          <w:color w:val="000000"/>
        </w:rPr>
        <w:t xml:space="preserve">when atmospheric CO2 exceeds 450 ppm. Approaching 500 ppm (2038–2042) would further magnify and accelerate catastrophic climate and ocean impacts (Cao and </w:t>
      </w:r>
      <w:proofErr w:type="spellStart"/>
      <w:r w:rsidRPr="00221974">
        <w:rPr>
          <w:i/>
          <w:color w:val="000000"/>
        </w:rPr>
        <w:t>Caldeira</w:t>
      </w:r>
      <w:proofErr w:type="spellEnd"/>
      <w:r w:rsidRPr="00221974">
        <w:rPr>
          <w:i/>
          <w:color w:val="000000"/>
        </w:rPr>
        <w:t xml:space="preserve"> 2008; Fry et al. 2016; Hansen et al. 2008; Hansen 2009; and Lovelock 2006).</w:t>
      </w:r>
    </w:p>
    <w:p w14:paraId="5D845373" w14:textId="77777777" w:rsidR="0029140C" w:rsidRPr="00221974" w:rsidRDefault="0029140C" w:rsidP="0029140C">
      <w:pPr>
        <w:pStyle w:val="ListParagraph"/>
        <w:jc w:val="both"/>
        <w:rPr>
          <w:i/>
          <w:color w:val="000000"/>
        </w:rPr>
      </w:pPr>
    </w:p>
    <w:p w14:paraId="344C5C7C" w14:textId="77777777" w:rsidR="00C04210" w:rsidRPr="00221974" w:rsidRDefault="00C04210" w:rsidP="0029140C">
      <w:pPr>
        <w:pStyle w:val="ListParagraph"/>
        <w:jc w:val="both"/>
        <w:rPr>
          <w:sz w:val="24"/>
          <w:szCs w:val="24"/>
        </w:rPr>
      </w:pPr>
    </w:p>
    <w:p w14:paraId="645F1BDA" w14:textId="4A99F93D" w:rsidR="004D75FF" w:rsidRPr="00221974" w:rsidRDefault="004D75FF" w:rsidP="004D75FF">
      <w:pPr>
        <w:pStyle w:val="ListParagraph"/>
        <w:jc w:val="both"/>
        <w:rPr>
          <w:i/>
        </w:rPr>
      </w:pPr>
      <w:r w:rsidRPr="00221974">
        <w:rPr>
          <w:i/>
        </w:rPr>
        <w:lastRenderedPageBreak/>
        <w:t>ABOVE CHART</w:t>
      </w:r>
    </w:p>
    <w:p w14:paraId="34FB88DA" w14:textId="65901AC0" w:rsidR="004D75FF" w:rsidRPr="00221974" w:rsidRDefault="004D75FF" w:rsidP="004D75FF">
      <w:pPr>
        <w:pStyle w:val="ListParagraph"/>
        <w:jc w:val="both"/>
        <w:rPr>
          <w:i/>
        </w:rPr>
      </w:pPr>
      <w:r w:rsidRPr="00221974">
        <w:rPr>
          <w:i/>
        </w:rPr>
        <w:t xml:space="preserve">Fry, Robert, Madeline </w:t>
      </w:r>
      <w:proofErr w:type="spellStart"/>
      <w:r w:rsidRPr="00221974">
        <w:rPr>
          <w:i/>
        </w:rPr>
        <w:t>Ison</w:t>
      </w:r>
      <w:proofErr w:type="spellEnd"/>
      <w:r w:rsidRPr="00221974">
        <w:rPr>
          <w:i/>
        </w:rPr>
        <w:t xml:space="preserve">, </w:t>
      </w:r>
      <w:proofErr w:type="spellStart"/>
      <w:r w:rsidRPr="00221974">
        <w:rPr>
          <w:i/>
        </w:rPr>
        <w:t>Sambhudas</w:t>
      </w:r>
      <w:proofErr w:type="spellEnd"/>
      <w:r w:rsidRPr="00221974">
        <w:rPr>
          <w:i/>
        </w:rPr>
        <w:t xml:space="preserve"> Chaudhuri, Kenneth </w:t>
      </w:r>
      <w:proofErr w:type="spellStart"/>
      <w:r w:rsidRPr="00221974">
        <w:rPr>
          <w:i/>
        </w:rPr>
        <w:t>Klabunde</w:t>
      </w:r>
      <w:proofErr w:type="spellEnd"/>
      <w:r w:rsidRPr="00221974">
        <w:rPr>
          <w:i/>
        </w:rPr>
        <w:t xml:space="preserve">, Gregory Fry, Barry </w:t>
      </w:r>
      <w:proofErr w:type="spellStart"/>
      <w:r w:rsidRPr="00221974">
        <w:rPr>
          <w:i/>
        </w:rPr>
        <w:t>Wroobel</w:t>
      </w:r>
      <w:proofErr w:type="spellEnd"/>
      <w:r w:rsidRPr="00221974">
        <w:rPr>
          <w:i/>
        </w:rPr>
        <w:t>, and Michael Routh. 2016. “Earth 2075—CO2 I: A Simple Forecasting Model.” The International Journal of Climate</w:t>
      </w:r>
    </w:p>
    <w:p w14:paraId="504A8A3B" w14:textId="00BCC9A3" w:rsidR="00C04210" w:rsidRPr="00221974" w:rsidRDefault="004D75FF" w:rsidP="004D75FF">
      <w:pPr>
        <w:pStyle w:val="ListParagraph"/>
        <w:jc w:val="both"/>
        <w:rPr>
          <w:i/>
        </w:rPr>
      </w:pPr>
      <w:r w:rsidRPr="00221974">
        <w:rPr>
          <w:i/>
        </w:rPr>
        <w:t xml:space="preserve">Change: Impacts and Responses 8 (1): 1–10. </w:t>
      </w:r>
      <w:r w:rsidR="00C04210" w:rsidRPr="00221974">
        <w:rPr>
          <w:i/>
        </w:rPr>
        <w:t xml:space="preserve">Fry, Robert, Madeline </w:t>
      </w:r>
      <w:proofErr w:type="spellStart"/>
      <w:r w:rsidR="00C04210" w:rsidRPr="00221974">
        <w:rPr>
          <w:i/>
        </w:rPr>
        <w:t>Ison</w:t>
      </w:r>
      <w:proofErr w:type="spellEnd"/>
      <w:r w:rsidR="00C04210" w:rsidRPr="00221974">
        <w:rPr>
          <w:i/>
        </w:rPr>
        <w:t xml:space="preserve">, </w:t>
      </w:r>
      <w:proofErr w:type="spellStart"/>
      <w:r w:rsidR="00C04210" w:rsidRPr="00221974">
        <w:rPr>
          <w:i/>
        </w:rPr>
        <w:t>Sambhudas</w:t>
      </w:r>
      <w:proofErr w:type="spellEnd"/>
      <w:r w:rsidR="00C04210" w:rsidRPr="00221974">
        <w:rPr>
          <w:i/>
        </w:rPr>
        <w:t xml:space="preserve"> Chaudhuri, Kenneth </w:t>
      </w:r>
      <w:proofErr w:type="spellStart"/>
      <w:r w:rsidR="00C04210" w:rsidRPr="00221974">
        <w:rPr>
          <w:i/>
        </w:rPr>
        <w:t>Klabunde</w:t>
      </w:r>
      <w:proofErr w:type="spellEnd"/>
      <w:r w:rsidR="00C04210" w:rsidRPr="00221974">
        <w:rPr>
          <w:i/>
        </w:rPr>
        <w:t xml:space="preserve">, Gregory Fry, Michael Routh, Steven Fry, and Barry </w:t>
      </w:r>
      <w:proofErr w:type="spellStart"/>
      <w:r w:rsidR="00C04210" w:rsidRPr="00221974">
        <w:rPr>
          <w:i/>
        </w:rPr>
        <w:t>Wroobel</w:t>
      </w:r>
      <w:proofErr w:type="spellEnd"/>
      <w:r w:rsidR="00C04210" w:rsidRPr="00221974">
        <w:rPr>
          <w:i/>
        </w:rPr>
        <w:t>. 2016-A2. “EARTH 2075 – CO2 II. Targeting a Return to 280 ppm.” International Journal of Climate Change: Impacts and Responses.</w:t>
      </w:r>
    </w:p>
    <w:p w14:paraId="33388EDD" w14:textId="72C5C2F2" w:rsidR="00C04210" w:rsidRPr="00221974" w:rsidRDefault="00C04210" w:rsidP="00C04210">
      <w:pPr>
        <w:pStyle w:val="ListParagraph"/>
        <w:jc w:val="both"/>
        <w:rPr>
          <w:i/>
        </w:rPr>
      </w:pPr>
      <w:r w:rsidRPr="00221974">
        <w:rPr>
          <w:i/>
        </w:rPr>
        <w:t xml:space="preserve">Fry, Robert, Madeline </w:t>
      </w:r>
      <w:proofErr w:type="spellStart"/>
      <w:r w:rsidRPr="00221974">
        <w:rPr>
          <w:i/>
        </w:rPr>
        <w:t>Ison</w:t>
      </w:r>
      <w:proofErr w:type="spellEnd"/>
      <w:r w:rsidRPr="00221974">
        <w:rPr>
          <w:i/>
        </w:rPr>
        <w:t xml:space="preserve">, </w:t>
      </w:r>
      <w:proofErr w:type="spellStart"/>
      <w:r w:rsidRPr="00221974">
        <w:rPr>
          <w:i/>
        </w:rPr>
        <w:t>Sambhudas</w:t>
      </w:r>
      <w:proofErr w:type="spellEnd"/>
      <w:r w:rsidRPr="00221974">
        <w:rPr>
          <w:i/>
        </w:rPr>
        <w:t xml:space="preserve"> Chaudhuri, Kenneth </w:t>
      </w:r>
      <w:proofErr w:type="spellStart"/>
      <w:r w:rsidRPr="00221974">
        <w:rPr>
          <w:i/>
        </w:rPr>
        <w:t>Klabunde</w:t>
      </w:r>
      <w:proofErr w:type="spellEnd"/>
      <w:r w:rsidRPr="00221974">
        <w:rPr>
          <w:i/>
        </w:rPr>
        <w:t xml:space="preserve">, Michael Routh, Barry </w:t>
      </w:r>
      <w:proofErr w:type="spellStart"/>
      <w:r w:rsidRPr="00221974">
        <w:rPr>
          <w:i/>
        </w:rPr>
        <w:t>Wroobel</w:t>
      </w:r>
      <w:proofErr w:type="spellEnd"/>
      <w:r w:rsidRPr="00221974">
        <w:rPr>
          <w:i/>
        </w:rPr>
        <w:t>, Steven Fry, Gregory Fry, Steven Hughes, Grant Gower, and Benjamin Fry. 2016-B. “EARTH 2075 – CO2 III. Leveraging Energy and Transportation to Restore Climate and Oceans.” International Journal of Climate Change: Impacts and Responses.</w:t>
      </w:r>
    </w:p>
    <w:p w14:paraId="35654F3B" w14:textId="77777777" w:rsidR="00C04210" w:rsidRPr="00221974" w:rsidRDefault="00C04210" w:rsidP="0029140C">
      <w:pPr>
        <w:pStyle w:val="ListParagraph"/>
        <w:jc w:val="both"/>
        <w:rPr>
          <w:sz w:val="24"/>
          <w:szCs w:val="24"/>
        </w:rPr>
      </w:pPr>
    </w:p>
    <w:p w14:paraId="3882477B" w14:textId="7A5E1C7C" w:rsidR="0029140C" w:rsidRPr="00221974" w:rsidRDefault="0029140C" w:rsidP="0029140C">
      <w:pPr>
        <w:pStyle w:val="ListParagraph"/>
        <w:jc w:val="both"/>
        <w:rPr>
          <w:sz w:val="24"/>
          <w:szCs w:val="24"/>
        </w:rPr>
      </w:pPr>
      <w:r w:rsidRPr="00221974">
        <w:rPr>
          <w:sz w:val="24"/>
          <w:szCs w:val="24"/>
        </w:rPr>
        <w:t>We have clear data that these changes (methane release from beneath melting sea ice, carbon release from novel soil microbes, etc.) are already beginning</w:t>
      </w:r>
      <w:r w:rsidR="00014D1E">
        <w:rPr>
          <w:sz w:val="24"/>
          <w:szCs w:val="24"/>
        </w:rPr>
        <w:t xml:space="preserve">. </w:t>
      </w:r>
      <w:r w:rsidRPr="00221974">
        <w:rPr>
          <w:sz w:val="24"/>
          <w:szCs w:val="24"/>
        </w:rPr>
        <w:t xml:space="preserve">If we do not take bold and heroic action now, by the end of this century the conditions which have sustained human life may no longer exist.  </w:t>
      </w:r>
    </w:p>
    <w:p w14:paraId="78FD1851" w14:textId="77777777" w:rsidR="0029140C" w:rsidRPr="00221974" w:rsidRDefault="0029140C" w:rsidP="0029140C">
      <w:pPr>
        <w:pStyle w:val="ListParagraph"/>
        <w:jc w:val="both"/>
        <w:rPr>
          <w:sz w:val="24"/>
          <w:szCs w:val="24"/>
        </w:rPr>
      </w:pPr>
    </w:p>
    <w:p w14:paraId="209AC514" w14:textId="34391D2B" w:rsidR="0029140C" w:rsidRPr="00221974" w:rsidRDefault="0029140C" w:rsidP="0029140C">
      <w:pPr>
        <w:pStyle w:val="ListParagraph"/>
        <w:jc w:val="both"/>
        <w:rPr>
          <w:sz w:val="24"/>
          <w:szCs w:val="24"/>
        </w:rPr>
      </w:pPr>
      <w:r w:rsidRPr="00221974">
        <w:rPr>
          <w:noProof/>
        </w:rPr>
        <w:drawing>
          <wp:anchor distT="0" distB="0" distL="114300" distR="114300" simplePos="0" relativeHeight="251662336" behindDoc="1" locked="0" layoutInCell="1" allowOverlap="1" wp14:anchorId="68BA42B1" wp14:editId="4C9D7D48">
            <wp:simplePos x="0" y="0"/>
            <wp:positionH relativeFrom="margin">
              <wp:posOffset>4742302</wp:posOffset>
            </wp:positionH>
            <wp:positionV relativeFrom="paragraph">
              <wp:posOffset>941679</wp:posOffset>
            </wp:positionV>
            <wp:extent cx="2092960" cy="1499870"/>
            <wp:effectExtent l="76200" t="76200" r="135890" b="138430"/>
            <wp:wrapTight wrapText="bothSides">
              <wp:wrapPolygon edited="0">
                <wp:start x="-393" y="-1097"/>
                <wp:lineTo x="-786" y="-823"/>
                <wp:lineTo x="-786" y="22222"/>
                <wp:lineTo x="-393" y="23319"/>
                <wp:lineTo x="22413" y="23319"/>
                <wp:lineTo x="22806" y="21399"/>
                <wp:lineTo x="22806" y="3566"/>
                <wp:lineTo x="22413" y="-549"/>
                <wp:lineTo x="22413" y="-1097"/>
                <wp:lineTo x="-393" y="-109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20.JPG"/>
                    <pic:cNvPicPr/>
                  </pic:nvPicPr>
                  <pic:blipFill>
                    <a:blip r:embed="rId12">
                      <a:extLst>
                        <a:ext uri="{28A0092B-C50C-407E-A947-70E740481C1C}">
                          <a14:useLocalDpi xmlns:a14="http://schemas.microsoft.com/office/drawing/2010/main" val="0"/>
                        </a:ext>
                      </a:extLst>
                    </a:blip>
                    <a:stretch>
                      <a:fillRect/>
                    </a:stretch>
                  </pic:blipFill>
                  <pic:spPr>
                    <a:xfrm>
                      <a:off x="0" y="0"/>
                      <a:ext cx="2092960" cy="1499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21974">
        <w:rPr>
          <w:sz w:val="24"/>
          <w:szCs w:val="24"/>
        </w:rPr>
        <w:t>If we wish our civilization to continue we must actively remove car</w:t>
      </w:r>
      <w:r w:rsidR="00014D1E">
        <w:rPr>
          <w:sz w:val="24"/>
          <w:szCs w:val="24"/>
        </w:rPr>
        <w:t xml:space="preserve">bon already in the atmosphere. </w:t>
      </w:r>
      <w:r w:rsidRPr="00221974">
        <w:rPr>
          <w:sz w:val="24"/>
          <w:szCs w:val="24"/>
        </w:rPr>
        <w:t>The good news is that we have a workable and realistic plan for repairing our atmosphere and we in Arizona have unique op</w:t>
      </w:r>
      <w:r w:rsidR="00014D1E">
        <w:rPr>
          <w:sz w:val="24"/>
          <w:szCs w:val="24"/>
        </w:rPr>
        <w:t>portunities to accomplish this.</w:t>
      </w:r>
      <w:r w:rsidRPr="00221974">
        <w:rPr>
          <w:sz w:val="24"/>
          <w:szCs w:val="24"/>
        </w:rPr>
        <w:t xml:space="preserve"> The iconic Navajo Generating Station</w:t>
      </w:r>
      <w:r w:rsidR="00014D1E">
        <w:rPr>
          <w:sz w:val="24"/>
          <w:szCs w:val="24"/>
        </w:rPr>
        <w:t>,</w:t>
      </w:r>
      <w:r w:rsidRPr="00221974">
        <w:rPr>
          <w:sz w:val="24"/>
          <w:szCs w:val="24"/>
        </w:rPr>
        <w:t xml:space="preserve"> which has become a concern for Arizona’s Tribal people</w:t>
      </w:r>
      <w:r w:rsidR="00014D1E">
        <w:rPr>
          <w:sz w:val="24"/>
          <w:szCs w:val="24"/>
        </w:rPr>
        <w:t>,</w:t>
      </w:r>
      <w:r w:rsidRPr="00221974">
        <w:rPr>
          <w:sz w:val="24"/>
          <w:szCs w:val="24"/>
        </w:rPr>
        <w:t xml:space="preserve"> is a unique resource when viewed in the c</w:t>
      </w:r>
      <w:r w:rsidR="00014D1E">
        <w:rPr>
          <w:sz w:val="24"/>
          <w:szCs w:val="24"/>
        </w:rPr>
        <w:t xml:space="preserve">ontext of Climate Engineering. </w:t>
      </w:r>
      <w:r w:rsidRPr="00221974">
        <w:rPr>
          <w:sz w:val="24"/>
          <w:szCs w:val="24"/>
        </w:rPr>
        <w:t xml:space="preserve">By far the safest and most effective method of Climate Engineering involves </w:t>
      </w:r>
      <w:r w:rsidRPr="00221974">
        <w:rPr>
          <w:b/>
          <w:sz w:val="24"/>
          <w:szCs w:val="24"/>
        </w:rPr>
        <w:t>Algae Assisted Carbon Capture (AACC)</w:t>
      </w:r>
      <w:r w:rsidR="00014D1E">
        <w:rPr>
          <w:sz w:val="24"/>
          <w:szCs w:val="24"/>
        </w:rPr>
        <w:t xml:space="preserve">. </w:t>
      </w:r>
      <w:r w:rsidRPr="00221974">
        <w:rPr>
          <w:sz w:val="24"/>
          <w:szCs w:val="24"/>
        </w:rPr>
        <w:t>By retrofitting the NGS (and other car</w:t>
      </w:r>
      <w:r w:rsidR="00014D1E">
        <w:rPr>
          <w:sz w:val="24"/>
          <w:szCs w:val="24"/>
        </w:rPr>
        <w:t>bon-emitting plants around the s</w:t>
      </w:r>
      <w:r w:rsidRPr="00221974">
        <w:rPr>
          <w:sz w:val="24"/>
          <w:szCs w:val="24"/>
        </w:rPr>
        <w:t>tate) with available “Carbon Capture” technology, carbon pollution can be converted into the by-products needed to grow EHUX al</w:t>
      </w:r>
      <w:r w:rsidR="00014D1E">
        <w:rPr>
          <w:sz w:val="24"/>
          <w:szCs w:val="24"/>
        </w:rPr>
        <w:t xml:space="preserve">gae in deep oligotrophic (lifeless) waters. </w:t>
      </w:r>
      <w:r w:rsidRPr="00221974">
        <w:rPr>
          <w:sz w:val="24"/>
          <w:szCs w:val="24"/>
        </w:rPr>
        <w:t xml:space="preserve">EHUX algae are nature’s own carbon scrubbing system and, if properly encouraged with byproducts from Carbon Capture, can both remove carbon from the atmosphere in the massive levels needed and create increased solar reflectance.  </w:t>
      </w:r>
    </w:p>
    <w:p w14:paraId="5259E2D7" w14:textId="53116F6D" w:rsidR="00341EE1" w:rsidRPr="00221974" w:rsidRDefault="00341EE1" w:rsidP="0029140C">
      <w:pPr>
        <w:pStyle w:val="ListParagraph"/>
        <w:jc w:val="both"/>
        <w:rPr>
          <w:sz w:val="24"/>
          <w:szCs w:val="24"/>
        </w:rPr>
      </w:pPr>
    </w:p>
    <w:p w14:paraId="5EEC959E" w14:textId="3D25C55A" w:rsidR="00341EE1" w:rsidRPr="00221974" w:rsidRDefault="00014D1E" w:rsidP="009E445E">
      <w:pPr>
        <w:pStyle w:val="ListParagraph"/>
        <w:jc w:val="both"/>
        <w:rPr>
          <w:sz w:val="24"/>
          <w:szCs w:val="24"/>
        </w:rPr>
      </w:pPr>
      <w:r>
        <w:rPr>
          <w:sz w:val="24"/>
          <w:szCs w:val="24"/>
        </w:rPr>
        <w:t xml:space="preserve">It is important </w:t>
      </w:r>
      <w:r w:rsidR="009E445E" w:rsidRPr="00221974">
        <w:rPr>
          <w:sz w:val="24"/>
          <w:szCs w:val="24"/>
        </w:rPr>
        <w:t>or everyone to read the primary research (academic research journals whi</w:t>
      </w:r>
      <w:r>
        <w:rPr>
          <w:sz w:val="24"/>
          <w:szCs w:val="24"/>
        </w:rPr>
        <w:t xml:space="preserve">ch can often be accessed online) </w:t>
      </w:r>
      <w:r w:rsidR="009E445E" w:rsidRPr="00221974">
        <w:rPr>
          <w:sz w:val="24"/>
          <w:szCs w:val="24"/>
        </w:rPr>
        <w:t>to really understand the climate cri</w:t>
      </w:r>
      <w:r>
        <w:rPr>
          <w:sz w:val="24"/>
          <w:szCs w:val="24"/>
        </w:rPr>
        <w:t>sis, the deadline we are facing</w:t>
      </w:r>
      <w:r w:rsidR="009E445E" w:rsidRPr="00221974">
        <w:rPr>
          <w:sz w:val="24"/>
          <w:szCs w:val="24"/>
        </w:rPr>
        <w:t xml:space="preserve"> and the option to use carbon capture in combination with EH</w:t>
      </w:r>
      <w:r>
        <w:rPr>
          <w:sz w:val="24"/>
          <w:szCs w:val="24"/>
        </w:rPr>
        <w:t xml:space="preserve">UX algae to solve the problem. </w:t>
      </w:r>
      <w:r w:rsidR="009E445E" w:rsidRPr="00221974">
        <w:rPr>
          <w:sz w:val="24"/>
          <w:szCs w:val="24"/>
        </w:rPr>
        <w:t>When we find ourselves doubting these facts (and we will because the situation is shocking and overwhelming</w:t>
      </w:r>
      <w:r>
        <w:rPr>
          <w:sz w:val="24"/>
          <w:szCs w:val="24"/>
        </w:rPr>
        <w:t xml:space="preserve">) we must all ask ourselves: do I want to take the chance? </w:t>
      </w:r>
      <w:r w:rsidR="009E445E" w:rsidRPr="00221974">
        <w:rPr>
          <w:sz w:val="24"/>
          <w:szCs w:val="24"/>
        </w:rPr>
        <w:t>Even if I am not 100% convinced the 2030's are our last chance to get atmospheric carbon under control</w:t>
      </w:r>
      <w:r>
        <w:rPr>
          <w:sz w:val="24"/>
          <w:szCs w:val="24"/>
        </w:rPr>
        <w:t>,</w:t>
      </w:r>
      <w:r w:rsidR="009E445E" w:rsidRPr="00221974">
        <w:rPr>
          <w:sz w:val="24"/>
          <w:szCs w:val="24"/>
        </w:rPr>
        <w:t xml:space="preserve"> am</w:t>
      </w:r>
      <w:r>
        <w:rPr>
          <w:sz w:val="24"/>
          <w:szCs w:val="24"/>
        </w:rPr>
        <w:t xml:space="preserve"> I willing to take the chance? </w:t>
      </w:r>
      <w:r w:rsidR="009E445E" w:rsidRPr="00221974">
        <w:rPr>
          <w:sz w:val="24"/>
          <w:szCs w:val="24"/>
        </w:rPr>
        <w:t>What</w:t>
      </w:r>
      <w:r>
        <w:rPr>
          <w:sz w:val="24"/>
          <w:szCs w:val="24"/>
        </w:rPr>
        <w:t xml:space="preserve"> do we have to lose by trying? </w:t>
      </w:r>
      <w:r w:rsidR="009E445E" w:rsidRPr="00014D1E">
        <w:rPr>
          <w:sz w:val="24"/>
          <w:szCs w:val="24"/>
          <w:highlight w:val="yellow"/>
        </w:rPr>
        <w:t>The down side would be more innovati</w:t>
      </w:r>
      <w:r w:rsidRPr="00014D1E">
        <w:rPr>
          <w:sz w:val="24"/>
          <w:szCs w:val="24"/>
          <w:highlight w:val="yellow"/>
        </w:rPr>
        <w:t>on, more industry, more jobs and less carbon emissions</w:t>
      </w:r>
      <w:r w:rsidR="009E445E" w:rsidRPr="00014D1E">
        <w:rPr>
          <w:sz w:val="24"/>
          <w:szCs w:val="24"/>
          <w:highlight w:val="yellow"/>
        </w:rPr>
        <w:t xml:space="preserve"> and if we find problems with raising EHUX algae in </w:t>
      </w:r>
      <w:r w:rsidRPr="00014D1E">
        <w:rPr>
          <w:sz w:val="24"/>
          <w:szCs w:val="24"/>
          <w:highlight w:val="yellow"/>
        </w:rPr>
        <w:t xml:space="preserve">oligotrophic </w:t>
      </w:r>
      <w:r w:rsidR="009E445E" w:rsidRPr="00014D1E">
        <w:rPr>
          <w:sz w:val="24"/>
          <w:szCs w:val="24"/>
          <w:highlight w:val="yellow"/>
        </w:rPr>
        <w:t>parts of the ocean we stop and the EHUX have a li</w:t>
      </w:r>
      <w:r w:rsidRPr="00014D1E">
        <w:rPr>
          <w:sz w:val="24"/>
          <w:szCs w:val="24"/>
          <w:highlight w:val="yellow"/>
        </w:rPr>
        <w:t>fecycle measured in only days</w:t>
      </w:r>
      <w:r>
        <w:rPr>
          <w:sz w:val="24"/>
          <w:szCs w:val="24"/>
        </w:rPr>
        <w:t xml:space="preserve">. </w:t>
      </w:r>
      <w:r w:rsidR="009E445E" w:rsidRPr="00221974">
        <w:rPr>
          <w:sz w:val="24"/>
          <w:szCs w:val="24"/>
        </w:rPr>
        <w:t>What do we have to lose by not trying?  Everything we love.</w:t>
      </w:r>
    </w:p>
    <w:p w14:paraId="6242F3B0" w14:textId="77777777" w:rsidR="009E445E" w:rsidRPr="00221974" w:rsidRDefault="009E445E" w:rsidP="0029140C">
      <w:pPr>
        <w:pStyle w:val="ListParagraph"/>
        <w:jc w:val="both"/>
        <w:rPr>
          <w:sz w:val="24"/>
          <w:szCs w:val="24"/>
          <w:u w:val="single"/>
        </w:rPr>
      </w:pPr>
    </w:p>
    <w:p w14:paraId="1CEB19F0" w14:textId="25027AD7" w:rsidR="0029140C" w:rsidRPr="00221974" w:rsidRDefault="0029140C" w:rsidP="0029140C">
      <w:pPr>
        <w:pStyle w:val="ListParagraph"/>
        <w:jc w:val="both"/>
        <w:rPr>
          <w:sz w:val="24"/>
          <w:szCs w:val="24"/>
        </w:rPr>
      </w:pPr>
      <w:r w:rsidRPr="00221974">
        <w:rPr>
          <w:sz w:val="24"/>
          <w:szCs w:val="24"/>
          <w:u w:val="single"/>
        </w:rPr>
        <w:t>Paid for By</w:t>
      </w:r>
      <w:r w:rsidR="00014D1E">
        <w:rPr>
          <w:sz w:val="24"/>
          <w:szCs w:val="24"/>
        </w:rPr>
        <w:t xml:space="preserve">: </w:t>
      </w:r>
      <w:r w:rsidR="009A3CE4" w:rsidRPr="00221974">
        <w:rPr>
          <w:sz w:val="24"/>
          <w:szCs w:val="24"/>
        </w:rPr>
        <w:t>Ending tax breaks and subsidies for fossi</w:t>
      </w:r>
      <w:r w:rsidR="00014D1E">
        <w:rPr>
          <w:sz w:val="24"/>
          <w:szCs w:val="24"/>
        </w:rPr>
        <w:t xml:space="preserve">l fuel companies ($15 billion). </w:t>
      </w:r>
      <w:r w:rsidR="009A3CE4" w:rsidRPr="00221974">
        <w:rPr>
          <w:sz w:val="24"/>
          <w:szCs w:val="24"/>
        </w:rPr>
        <w:t>Taxing corporate</w:t>
      </w:r>
      <w:r w:rsidR="00014D1E">
        <w:rPr>
          <w:sz w:val="24"/>
          <w:szCs w:val="24"/>
        </w:rPr>
        <w:t xml:space="preserve"> offshore income ($7 billion). </w:t>
      </w:r>
      <w:r w:rsidR="009A3CE4" w:rsidRPr="00221974">
        <w:rPr>
          <w:sz w:val="24"/>
          <w:szCs w:val="24"/>
        </w:rPr>
        <w:t xml:space="preserve">Wall Street </w:t>
      </w:r>
      <w:r w:rsidR="00014D1E">
        <w:rPr>
          <w:sz w:val="24"/>
          <w:szCs w:val="24"/>
        </w:rPr>
        <w:t xml:space="preserve">speculation tax ($27 billion). </w:t>
      </w:r>
      <w:r w:rsidR="009A3CE4" w:rsidRPr="00221974">
        <w:rPr>
          <w:sz w:val="24"/>
          <w:szCs w:val="24"/>
        </w:rPr>
        <w:t>Closing tax loopholes that allow the wealthy to avoid taxes on money they inherit and expensive artw</w:t>
      </w:r>
      <w:r w:rsidR="00014D1E">
        <w:rPr>
          <w:sz w:val="24"/>
          <w:szCs w:val="24"/>
        </w:rPr>
        <w:t xml:space="preserve">ork they collect ($7 billion). </w:t>
      </w:r>
      <w:r w:rsidR="009A3CE4" w:rsidRPr="00221974">
        <w:rPr>
          <w:sz w:val="24"/>
          <w:szCs w:val="24"/>
        </w:rPr>
        <w:t xml:space="preserve">A duty on income and investments by large business with </w:t>
      </w:r>
      <w:r w:rsidR="00014D1E">
        <w:rPr>
          <w:sz w:val="24"/>
          <w:szCs w:val="24"/>
        </w:rPr>
        <w:t>high levels of outsourcing and/</w:t>
      </w:r>
      <w:r w:rsidR="009A3CE4" w:rsidRPr="00221974">
        <w:rPr>
          <w:sz w:val="24"/>
          <w:szCs w:val="24"/>
        </w:rPr>
        <w:t>or low reinvestment within Arizona ($9 billion). Reductions in fossil fuel and mining subsidies and royalties on fossil fuel extractio</w:t>
      </w:r>
      <w:r w:rsidR="00014D1E">
        <w:rPr>
          <w:sz w:val="24"/>
          <w:szCs w:val="24"/>
        </w:rPr>
        <w:t xml:space="preserve">n ($15 billion). </w:t>
      </w:r>
      <w:r w:rsidR="009A3CE4" w:rsidRPr="00221974">
        <w:rPr>
          <w:sz w:val="24"/>
          <w:szCs w:val="24"/>
        </w:rPr>
        <w:t>Installing a progressive carbon tax on CO2 and fines for businesses which have historically contributed more than the median for their sector to atmospheric carbo</w:t>
      </w:r>
      <w:r w:rsidR="00014D1E">
        <w:rPr>
          <w:sz w:val="24"/>
          <w:szCs w:val="24"/>
        </w:rPr>
        <w:t xml:space="preserve">n accumulations ($25 billion). </w:t>
      </w:r>
      <w:r w:rsidR="009A3CE4" w:rsidRPr="00221974">
        <w:rPr>
          <w:sz w:val="24"/>
          <w:szCs w:val="24"/>
        </w:rPr>
        <w:t xml:space="preserve">Additionally, revenue will be generated by the sale of downstream AACC-related products including energy, agriculture and jobs </w:t>
      </w:r>
      <w:r w:rsidR="00137228">
        <w:rPr>
          <w:sz w:val="24"/>
          <w:szCs w:val="24"/>
        </w:rPr>
        <w:t xml:space="preserve">will also factor significantly. </w:t>
      </w:r>
      <w:r w:rsidR="009A3CE4" w:rsidRPr="00221974">
        <w:rPr>
          <w:sz w:val="24"/>
          <w:szCs w:val="24"/>
        </w:rPr>
        <w:t>We anticipate a net gain in this program in terms of jobs, tourism, investment, reduced energy costs, etc</w:t>
      </w:r>
      <w:r w:rsidR="00137228">
        <w:rPr>
          <w:sz w:val="24"/>
          <w:szCs w:val="24"/>
        </w:rPr>
        <w:t>.</w:t>
      </w:r>
    </w:p>
    <w:p w14:paraId="46561D79" w14:textId="70B574AF" w:rsidR="00D85407" w:rsidRPr="00221974" w:rsidRDefault="00D85407" w:rsidP="0029140C">
      <w:pPr>
        <w:pStyle w:val="ListParagraph"/>
        <w:jc w:val="both"/>
        <w:rPr>
          <w:sz w:val="24"/>
          <w:szCs w:val="24"/>
        </w:rPr>
      </w:pPr>
    </w:p>
    <w:p w14:paraId="61A1B910" w14:textId="65439871" w:rsidR="00D72A57" w:rsidRPr="00221974" w:rsidRDefault="00E60D48" w:rsidP="00D72A57">
      <w:pPr>
        <w:ind w:left="720"/>
        <w:jc w:val="both"/>
        <w:rPr>
          <w:sz w:val="24"/>
          <w:szCs w:val="24"/>
        </w:rPr>
      </w:pPr>
      <w:r w:rsidRPr="00221974">
        <w:rPr>
          <w:b/>
          <w:sz w:val="24"/>
          <w:szCs w:val="24"/>
        </w:rPr>
        <w:lastRenderedPageBreak/>
        <w:t>7</w:t>
      </w:r>
      <w:r w:rsidR="00D85407" w:rsidRPr="00221974">
        <w:rPr>
          <w:b/>
          <w:sz w:val="24"/>
          <w:szCs w:val="24"/>
        </w:rPr>
        <w:t>)</w:t>
      </w:r>
      <w:r w:rsidR="00D85407" w:rsidRPr="00221974">
        <w:rPr>
          <w:b/>
          <w:sz w:val="24"/>
          <w:szCs w:val="24"/>
          <w:u w:val="single"/>
        </w:rPr>
        <w:t>Resource Management &amp; Mitigation</w:t>
      </w:r>
      <w:r w:rsidR="00137228">
        <w:rPr>
          <w:b/>
          <w:sz w:val="24"/>
          <w:szCs w:val="24"/>
        </w:rPr>
        <w:t xml:space="preserve"> </w:t>
      </w:r>
      <w:r w:rsidR="00D85407" w:rsidRPr="00221974">
        <w:rPr>
          <w:sz w:val="24"/>
          <w:szCs w:val="24"/>
        </w:rPr>
        <w:t>Phoenix</w:t>
      </w:r>
      <w:r w:rsidR="00D72A57" w:rsidRPr="00221974">
        <w:rPr>
          <w:sz w:val="24"/>
          <w:szCs w:val="24"/>
        </w:rPr>
        <w:t xml:space="preserve">, </w:t>
      </w:r>
      <w:r w:rsidR="00C862C6" w:rsidRPr="00221974">
        <w:rPr>
          <w:sz w:val="24"/>
          <w:szCs w:val="24"/>
        </w:rPr>
        <w:t xml:space="preserve">Arizona’s largest city and </w:t>
      </w:r>
      <w:r w:rsidR="00D72A57" w:rsidRPr="00221974">
        <w:rPr>
          <w:sz w:val="24"/>
          <w:szCs w:val="24"/>
        </w:rPr>
        <w:t>America’s 5</w:t>
      </w:r>
      <w:r w:rsidR="00C862C6" w:rsidRPr="00221974">
        <w:rPr>
          <w:sz w:val="24"/>
          <w:szCs w:val="24"/>
        </w:rPr>
        <w:t>th</w:t>
      </w:r>
      <w:r w:rsidR="00D72A57" w:rsidRPr="00221974">
        <w:rPr>
          <w:sz w:val="24"/>
          <w:szCs w:val="24"/>
        </w:rPr>
        <w:t xml:space="preserve"> largest city, </w:t>
      </w:r>
      <w:r w:rsidR="00C862C6" w:rsidRPr="00221974">
        <w:rPr>
          <w:sz w:val="24"/>
          <w:szCs w:val="24"/>
        </w:rPr>
        <w:t xml:space="preserve">has been called the “urban bullseye for </w:t>
      </w:r>
      <w:r w:rsidR="00137228">
        <w:rPr>
          <w:sz w:val="24"/>
          <w:szCs w:val="24"/>
        </w:rPr>
        <w:t>global warming in north America</w:t>
      </w:r>
      <w:r w:rsidR="00C862C6" w:rsidRPr="00221974">
        <w:rPr>
          <w:sz w:val="24"/>
          <w:szCs w:val="24"/>
        </w:rPr>
        <w:t>”</w:t>
      </w:r>
      <w:r w:rsidR="00137228">
        <w:rPr>
          <w:sz w:val="24"/>
          <w:szCs w:val="24"/>
        </w:rPr>
        <w:t xml:space="preserve">. </w:t>
      </w:r>
      <w:r w:rsidR="00C862C6" w:rsidRPr="00221974">
        <w:rPr>
          <w:sz w:val="24"/>
          <w:szCs w:val="24"/>
        </w:rPr>
        <w:t xml:space="preserve">Central Arizona </w:t>
      </w:r>
      <w:r w:rsidR="00D85407" w:rsidRPr="00221974">
        <w:rPr>
          <w:sz w:val="24"/>
          <w:szCs w:val="24"/>
        </w:rPr>
        <w:t>gets less than eight inches of rainfall each year</w:t>
      </w:r>
      <w:r w:rsidR="00D72A57" w:rsidRPr="00221974">
        <w:rPr>
          <w:sz w:val="24"/>
          <w:szCs w:val="24"/>
        </w:rPr>
        <w:t>.</w:t>
      </w:r>
      <w:r w:rsidR="00D85407" w:rsidRPr="00221974">
        <w:rPr>
          <w:sz w:val="24"/>
          <w:szCs w:val="24"/>
        </w:rPr>
        <w:t xml:space="preserve"> </w:t>
      </w:r>
      <w:r w:rsidR="00D72A57" w:rsidRPr="00221974">
        <w:rPr>
          <w:sz w:val="24"/>
          <w:szCs w:val="24"/>
        </w:rPr>
        <w:t>M</w:t>
      </w:r>
      <w:r w:rsidR="00D85407" w:rsidRPr="00221974">
        <w:rPr>
          <w:sz w:val="24"/>
          <w:szCs w:val="24"/>
        </w:rPr>
        <w:t>ost of the water supply for central and southern Arizona is pumped from Lake Mead, fed by the Colo</w:t>
      </w:r>
      <w:r w:rsidR="00137228">
        <w:rPr>
          <w:sz w:val="24"/>
          <w:szCs w:val="24"/>
        </w:rPr>
        <w:t xml:space="preserve">rado river over 300 miles away. </w:t>
      </w:r>
      <w:r w:rsidR="00D85407" w:rsidRPr="00221974">
        <w:rPr>
          <w:sz w:val="24"/>
          <w:szCs w:val="24"/>
        </w:rPr>
        <w:t xml:space="preserve">This winter, snow in the Rocky Mountains, which feeds the Colorado, was 70% lower than average. </w:t>
      </w:r>
      <w:r w:rsidR="00D72A57" w:rsidRPr="00221974">
        <w:rPr>
          <w:sz w:val="24"/>
          <w:szCs w:val="24"/>
        </w:rPr>
        <w:t>In the first quarter of 2018</w:t>
      </w:r>
      <w:r w:rsidR="00137228">
        <w:rPr>
          <w:sz w:val="24"/>
          <w:szCs w:val="24"/>
        </w:rPr>
        <w:t>,</w:t>
      </w:r>
      <w:r w:rsidR="00D72A57" w:rsidRPr="00221974">
        <w:rPr>
          <w:sz w:val="24"/>
          <w:szCs w:val="24"/>
        </w:rPr>
        <w:t xml:space="preserve"> </w:t>
      </w:r>
      <w:r w:rsidR="00D85407" w:rsidRPr="00221974">
        <w:rPr>
          <w:sz w:val="24"/>
          <w:szCs w:val="24"/>
        </w:rPr>
        <w:t>the US government calculated that two thirds of Arizona is currently facing severe to extreme drought</w:t>
      </w:r>
      <w:r w:rsidR="00137228">
        <w:rPr>
          <w:sz w:val="24"/>
          <w:szCs w:val="24"/>
        </w:rPr>
        <w:t xml:space="preserve">. </w:t>
      </w:r>
      <w:r w:rsidR="00C862C6" w:rsidRPr="00221974">
        <w:rPr>
          <w:sz w:val="24"/>
          <w:szCs w:val="24"/>
        </w:rPr>
        <w:t>L</w:t>
      </w:r>
      <w:r w:rsidR="00D85407" w:rsidRPr="00221974">
        <w:rPr>
          <w:sz w:val="24"/>
          <w:szCs w:val="24"/>
        </w:rPr>
        <w:t xml:space="preserve">ast summer 50 flights were grounded at </w:t>
      </w:r>
      <w:r w:rsidR="00137228">
        <w:rPr>
          <w:sz w:val="24"/>
          <w:szCs w:val="24"/>
        </w:rPr>
        <w:t>Sky Harbor International A</w:t>
      </w:r>
      <w:r w:rsidR="00D85407" w:rsidRPr="00221974">
        <w:rPr>
          <w:sz w:val="24"/>
          <w:szCs w:val="24"/>
        </w:rPr>
        <w:t xml:space="preserve">irport because the heat – which hit 47C (116F) – made the air too thin to take off safely. </w:t>
      </w:r>
      <w:r w:rsidR="00C862C6" w:rsidRPr="00221974">
        <w:rPr>
          <w:sz w:val="24"/>
          <w:szCs w:val="24"/>
        </w:rPr>
        <w:t>The 2017 f</w:t>
      </w:r>
      <w:r w:rsidR="00D72A57" w:rsidRPr="00221974">
        <w:rPr>
          <w:sz w:val="24"/>
          <w:szCs w:val="24"/>
        </w:rPr>
        <w:t>ire season</w:t>
      </w:r>
      <w:r w:rsidR="00C862C6" w:rsidRPr="00221974">
        <w:rPr>
          <w:sz w:val="24"/>
          <w:szCs w:val="24"/>
        </w:rPr>
        <w:t>,</w:t>
      </w:r>
      <w:r w:rsidR="00D72A57" w:rsidRPr="00221974">
        <w:rPr>
          <w:sz w:val="24"/>
          <w:szCs w:val="24"/>
        </w:rPr>
        <w:t xml:space="preserve"> at its peak</w:t>
      </w:r>
      <w:r w:rsidR="00C862C6" w:rsidRPr="00221974">
        <w:rPr>
          <w:sz w:val="24"/>
          <w:szCs w:val="24"/>
        </w:rPr>
        <w:t xml:space="preserve"> saw</w:t>
      </w:r>
      <w:r w:rsidR="00D72A57" w:rsidRPr="00221974">
        <w:rPr>
          <w:sz w:val="24"/>
          <w:szCs w:val="24"/>
        </w:rPr>
        <w:t xml:space="preserve"> 21 wildland</w:t>
      </w:r>
      <w:r w:rsidR="00137228">
        <w:rPr>
          <w:sz w:val="24"/>
          <w:szCs w:val="24"/>
        </w:rPr>
        <w:t xml:space="preserve"> fires active across the state. </w:t>
      </w:r>
      <w:r w:rsidR="00D72A57" w:rsidRPr="00221974">
        <w:rPr>
          <w:sz w:val="24"/>
          <w:szCs w:val="24"/>
        </w:rPr>
        <w:t xml:space="preserve">Almost 190,000 acres of land </w:t>
      </w:r>
      <w:r w:rsidR="00C862C6" w:rsidRPr="00221974">
        <w:rPr>
          <w:sz w:val="24"/>
          <w:szCs w:val="24"/>
        </w:rPr>
        <w:t xml:space="preserve">was </w:t>
      </w:r>
      <w:r w:rsidR="00D72A57" w:rsidRPr="00221974">
        <w:rPr>
          <w:sz w:val="24"/>
          <w:szCs w:val="24"/>
        </w:rPr>
        <w:t xml:space="preserve">burned </w:t>
      </w:r>
      <w:r w:rsidR="00C862C6" w:rsidRPr="00221974">
        <w:rPr>
          <w:sz w:val="24"/>
          <w:szCs w:val="24"/>
        </w:rPr>
        <w:t>by August 2017 -</w:t>
      </w:r>
      <w:r w:rsidR="00D72A57" w:rsidRPr="00221974">
        <w:rPr>
          <w:sz w:val="24"/>
          <w:szCs w:val="24"/>
        </w:rPr>
        <w:t xml:space="preserve"> roughly one-third of the size of Maricopa County, or roughly, 60 p</w:t>
      </w:r>
      <w:r w:rsidR="00137228">
        <w:rPr>
          <w:sz w:val="24"/>
          <w:szCs w:val="24"/>
        </w:rPr>
        <w:t xml:space="preserve">ercent of the size of Phoenix. </w:t>
      </w:r>
      <w:r w:rsidR="00D72A57" w:rsidRPr="00221974">
        <w:rPr>
          <w:sz w:val="24"/>
          <w:szCs w:val="24"/>
        </w:rPr>
        <w:t xml:space="preserve">The Coronado National Forest southeast of Tucson alone saw more than 83,000 acres burned in five fires. </w:t>
      </w:r>
    </w:p>
    <w:p w14:paraId="0C0651E2" w14:textId="77777777" w:rsidR="00D72A57" w:rsidRPr="00221974" w:rsidRDefault="00D72A57" w:rsidP="00D85407">
      <w:pPr>
        <w:pStyle w:val="ListParagraph"/>
        <w:jc w:val="both"/>
        <w:rPr>
          <w:sz w:val="24"/>
          <w:szCs w:val="24"/>
        </w:rPr>
      </w:pPr>
    </w:p>
    <w:p w14:paraId="7C4A5395" w14:textId="58B8CA82" w:rsidR="00D85407" w:rsidRPr="00221974" w:rsidRDefault="00D72A57" w:rsidP="00D72A57">
      <w:pPr>
        <w:pStyle w:val="ListParagraph"/>
        <w:jc w:val="both"/>
        <w:rPr>
          <w:sz w:val="24"/>
          <w:szCs w:val="24"/>
        </w:rPr>
      </w:pPr>
      <w:r w:rsidRPr="00221974">
        <w:rPr>
          <w:sz w:val="24"/>
          <w:szCs w:val="24"/>
        </w:rPr>
        <w:t xml:space="preserve">Arizona is </w:t>
      </w:r>
      <w:r w:rsidR="00D85407" w:rsidRPr="00221974">
        <w:rPr>
          <w:sz w:val="24"/>
          <w:szCs w:val="24"/>
        </w:rPr>
        <w:t>still growing</w:t>
      </w:r>
      <w:r w:rsidRPr="00221974">
        <w:rPr>
          <w:sz w:val="24"/>
          <w:szCs w:val="24"/>
        </w:rPr>
        <w:t xml:space="preserve"> rapidly </w:t>
      </w:r>
      <w:r w:rsidR="00D85407" w:rsidRPr="00221974">
        <w:rPr>
          <w:sz w:val="24"/>
          <w:szCs w:val="24"/>
        </w:rPr>
        <w:t xml:space="preserve">and is </w:t>
      </w:r>
      <w:r w:rsidR="00C862C6" w:rsidRPr="00221974">
        <w:rPr>
          <w:sz w:val="24"/>
          <w:szCs w:val="24"/>
        </w:rPr>
        <w:t xml:space="preserve">already </w:t>
      </w:r>
      <w:r w:rsidR="00D85407" w:rsidRPr="00221974">
        <w:rPr>
          <w:sz w:val="24"/>
          <w:szCs w:val="24"/>
        </w:rPr>
        <w:t>dangerously overstretched</w:t>
      </w:r>
      <w:r w:rsidRPr="00221974">
        <w:rPr>
          <w:sz w:val="24"/>
          <w:szCs w:val="24"/>
        </w:rPr>
        <w:t xml:space="preserve"> in resources and highly exposed to drought, floods, fires and other weather-related hardships</w:t>
      </w:r>
      <w:r w:rsidR="00D85407" w:rsidRPr="00221974">
        <w:rPr>
          <w:sz w:val="24"/>
          <w:szCs w:val="24"/>
        </w:rPr>
        <w:t>.</w:t>
      </w:r>
      <w:r w:rsidR="00137228">
        <w:rPr>
          <w:sz w:val="24"/>
          <w:szCs w:val="24"/>
        </w:rPr>
        <w:t xml:space="preserve"> </w:t>
      </w:r>
      <w:r w:rsidR="00C862C6" w:rsidRPr="00221974">
        <w:rPr>
          <w:sz w:val="24"/>
          <w:szCs w:val="24"/>
        </w:rPr>
        <w:t>P</w:t>
      </w:r>
      <w:r w:rsidRPr="00221974">
        <w:rPr>
          <w:sz w:val="24"/>
          <w:szCs w:val="24"/>
        </w:rPr>
        <w:t xml:space="preserve">lans continue for </w:t>
      </w:r>
      <w:r w:rsidR="00D85407" w:rsidRPr="00221974">
        <w:rPr>
          <w:sz w:val="24"/>
          <w:szCs w:val="24"/>
        </w:rPr>
        <w:t>substantial further growth</w:t>
      </w:r>
      <w:r w:rsidR="00137228">
        <w:rPr>
          <w:sz w:val="24"/>
          <w:szCs w:val="24"/>
        </w:rPr>
        <w:t>,</w:t>
      </w:r>
      <w:r w:rsidR="00D85407" w:rsidRPr="00221974">
        <w:rPr>
          <w:sz w:val="24"/>
          <w:szCs w:val="24"/>
        </w:rPr>
        <w:t xml:space="preserve"> </w:t>
      </w:r>
      <w:r w:rsidRPr="00221974">
        <w:rPr>
          <w:sz w:val="24"/>
          <w:szCs w:val="24"/>
        </w:rPr>
        <w:t>but there is n</w:t>
      </w:r>
      <w:r w:rsidR="00137228">
        <w:rPr>
          <w:sz w:val="24"/>
          <w:szCs w:val="24"/>
        </w:rPr>
        <w:t xml:space="preserve">o plan to support that growth. </w:t>
      </w:r>
      <w:r w:rsidRPr="00221974">
        <w:rPr>
          <w:sz w:val="24"/>
          <w:szCs w:val="24"/>
        </w:rPr>
        <w:t xml:space="preserve">We must address these issues </w:t>
      </w:r>
      <w:r w:rsidR="00C862C6" w:rsidRPr="00221974">
        <w:rPr>
          <w:sz w:val="24"/>
          <w:szCs w:val="24"/>
        </w:rPr>
        <w:t>immediately and aggressively in terms of both preparedness and resource management.</w:t>
      </w:r>
    </w:p>
    <w:p w14:paraId="6DAC7EA0" w14:textId="0D82AB0D" w:rsidR="00D85407" w:rsidRPr="00221974" w:rsidRDefault="00D85407" w:rsidP="00D85407">
      <w:pPr>
        <w:pStyle w:val="ListParagraph"/>
        <w:jc w:val="both"/>
        <w:rPr>
          <w:sz w:val="24"/>
          <w:szCs w:val="24"/>
        </w:rPr>
      </w:pPr>
    </w:p>
    <w:p w14:paraId="68E8CCFD" w14:textId="3E257BFE" w:rsidR="00D85407" w:rsidRPr="00221974" w:rsidRDefault="00D85407" w:rsidP="00D85407">
      <w:pPr>
        <w:pStyle w:val="ListParagraph"/>
        <w:jc w:val="both"/>
        <w:rPr>
          <w:sz w:val="24"/>
          <w:szCs w:val="24"/>
        </w:rPr>
      </w:pPr>
      <w:r w:rsidRPr="00221974">
        <w:rPr>
          <w:sz w:val="24"/>
          <w:szCs w:val="24"/>
          <w:u w:val="single"/>
        </w:rPr>
        <w:t>Paid For By:</w:t>
      </w:r>
      <w:r w:rsidR="00137228">
        <w:rPr>
          <w:sz w:val="24"/>
          <w:szCs w:val="24"/>
        </w:rPr>
        <w:t xml:space="preserve"> </w:t>
      </w:r>
      <w:r w:rsidR="00E13E8C" w:rsidRPr="00221974">
        <w:rPr>
          <w:sz w:val="24"/>
          <w:szCs w:val="24"/>
        </w:rPr>
        <w:t>T</w:t>
      </w:r>
      <w:r w:rsidRPr="00221974">
        <w:rPr>
          <w:sz w:val="24"/>
          <w:szCs w:val="24"/>
        </w:rPr>
        <w:t xml:space="preserve">axing capital gains and dividends the same as </w:t>
      </w:r>
      <w:r w:rsidR="00137228">
        <w:rPr>
          <w:sz w:val="24"/>
          <w:szCs w:val="24"/>
        </w:rPr>
        <w:t>income from work</w:t>
      </w:r>
      <w:r w:rsidRPr="00221974">
        <w:rPr>
          <w:sz w:val="24"/>
          <w:szCs w:val="24"/>
        </w:rPr>
        <w:t xml:space="preserve"> and savings from health tax ex</w:t>
      </w:r>
      <w:r w:rsidR="00137228">
        <w:rPr>
          <w:sz w:val="24"/>
          <w:szCs w:val="24"/>
        </w:rPr>
        <w:t xml:space="preserve">penditures (est. $23 billion). </w:t>
      </w:r>
      <w:r w:rsidRPr="00221974">
        <w:rPr>
          <w:sz w:val="24"/>
          <w:szCs w:val="24"/>
        </w:rPr>
        <w:t>If necessary</w:t>
      </w:r>
      <w:r w:rsidR="00137228">
        <w:rPr>
          <w:sz w:val="24"/>
          <w:szCs w:val="24"/>
        </w:rPr>
        <w:t>,</w:t>
      </w:r>
      <w:r w:rsidRPr="00221974">
        <w:rPr>
          <w:sz w:val="24"/>
          <w:szCs w:val="24"/>
        </w:rPr>
        <w:t xml:space="preserve"> establishing a payroll tax that would total $0.79 a week for the typical Arizona worker.</w:t>
      </w:r>
    </w:p>
    <w:p w14:paraId="024ED4A6" w14:textId="77777777" w:rsidR="0029140C" w:rsidRPr="00221974" w:rsidRDefault="0029140C" w:rsidP="0029140C">
      <w:pPr>
        <w:ind w:left="720"/>
        <w:jc w:val="both"/>
        <w:rPr>
          <w:sz w:val="24"/>
          <w:szCs w:val="24"/>
        </w:rPr>
      </w:pPr>
    </w:p>
    <w:p w14:paraId="25408A38" w14:textId="781B5442" w:rsidR="0029140C" w:rsidRPr="00221974" w:rsidRDefault="0029140C" w:rsidP="00137228">
      <w:pPr>
        <w:ind w:left="720" w:hanging="360"/>
        <w:jc w:val="both"/>
        <w:rPr>
          <w:sz w:val="24"/>
          <w:szCs w:val="24"/>
        </w:rPr>
      </w:pPr>
      <w:r w:rsidRPr="00221974">
        <w:rPr>
          <w:noProof/>
        </w:rPr>
        <w:drawing>
          <wp:anchor distT="0" distB="0" distL="114300" distR="114300" simplePos="0" relativeHeight="251666432" behindDoc="1" locked="0" layoutInCell="1" allowOverlap="1" wp14:anchorId="50DC0C18" wp14:editId="24C8E5DD">
            <wp:simplePos x="0" y="0"/>
            <wp:positionH relativeFrom="column">
              <wp:posOffset>499110</wp:posOffset>
            </wp:positionH>
            <wp:positionV relativeFrom="paragraph">
              <wp:posOffset>466725</wp:posOffset>
            </wp:positionV>
            <wp:extent cx="1253490" cy="1503045"/>
            <wp:effectExtent l="76200" t="76200" r="137160" b="135255"/>
            <wp:wrapTight wrapText="bothSides">
              <wp:wrapPolygon edited="0">
                <wp:start x="-657" y="-1095"/>
                <wp:lineTo x="-1313" y="-821"/>
                <wp:lineTo x="-1313" y="22175"/>
                <wp:lineTo x="-657" y="23270"/>
                <wp:lineTo x="22979" y="23270"/>
                <wp:lineTo x="23635" y="21354"/>
                <wp:lineTo x="23635" y="3559"/>
                <wp:lineTo x="22979" y="-548"/>
                <wp:lineTo x="22979" y="-1095"/>
                <wp:lineTo x="-657" y="-1095"/>
              </wp:wrapPolygon>
            </wp:wrapTight>
            <wp:docPr id="13" name="Picture 13" descr="A person wearing a yellow jack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78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3490" cy="1503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0D48" w:rsidRPr="00221974">
        <w:rPr>
          <w:b/>
          <w:sz w:val="24"/>
          <w:szCs w:val="24"/>
        </w:rPr>
        <w:t>8</w:t>
      </w:r>
      <w:r w:rsidR="00E13E8C" w:rsidRPr="00221974">
        <w:rPr>
          <w:b/>
          <w:sz w:val="24"/>
          <w:szCs w:val="24"/>
        </w:rPr>
        <w:t>)</w:t>
      </w:r>
      <w:r w:rsidRPr="00221974">
        <w:rPr>
          <w:b/>
          <w:sz w:val="24"/>
          <w:szCs w:val="24"/>
          <w:u w:val="single"/>
        </w:rPr>
        <w:t xml:space="preserve">Environmental </w:t>
      </w:r>
      <w:r w:rsidRPr="00137228">
        <w:rPr>
          <w:b/>
          <w:sz w:val="24"/>
          <w:szCs w:val="24"/>
          <w:u w:val="single"/>
        </w:rPr>
        <w:t>Protection</w:t>
      </w:r>
      <w:r w:rsidR="00137228">
        <w:rPr>
          <w:sz w:val="24"/>
          <w:szCs w:val="24"/>
        </w:rPr>
        <w:t xml:space="preserve"> T</w:t>
      </w:r>
      <w:r w:rsidRPr="00137228">
        <w:rPr>
          <w:sz w:val="24"/>
          <w:szCs w:val="24"/>
        </w:rPr>
        <w:t xml:space="preserve">rue </w:t>
      </w:r>
      <w:r w:rsidRPr="00221974">
        <w:rPr>
          <w:sz w:val="24"/>
          <w:szCs w:val="24"/>
        </w:rPr>
        <w:t>to its pioneering spirit, Arizona has taken on the task of moving as rapidly as possible to sustainable, non-polluting sour</w:t>
      </w:r>
      <w:r w:rsidR="00137228">
        <w:rPr>
          <w:sz w:val="24"/>
          <w:szCs w:val="24"/>
        </w:rPr>
        <w:t>ces of energy and reducing our s</w:t>
      </w:r>
      <w:r w:rsidRPr="00221974">
        <w:rPr>
          <w:sz w:val="24"/>
          <w:szCs w:val="24"/>
        </w:rPr>
        <w:t xml:space="preserve">tate-wide “climate footprint”.  </w:t>
      </w:r>
    </w:p>
    <w:p w14:paraId="57B4C34E" w14:textId="77777777" w:rsidR="00893562" w:rsidRPr="00221974" w:rsidRDefault="0029140C" w:rsidP="004E5C15">
      <w:pPr>
        <w:pStyle w:val="ListParagraph"/>
        <w:numPr>
          <w:ilvl w:val="0"/>
          <w:numId w:val="13"/>
        </w:numPr>
        <w:jc w:val="both"/>
        <w:rPr>
          <w:sz w:val="24"/>
          <w:szCs w:val="24"/>
        </w:rPr>
      </w:pPr>
      <w:r w:rsidRPr="00221974">
        <w:rPr>
          <w:sz w:val="24"/>
          <w:szCs w:val="24"/>
        </w:rPr>
        <w:t xml:space="preserve">It goes without saying that my staff will encourage and foster all reasonable </w:t>
      </w:r>
    </w:p>
    <w:p w14:paraId="29076357" w14:textId="77777777" w:rsidR="00893562" w:rsidRPr="00221974" w:rsidRDefault="00893562" w:rsidP="00893562">
      <w:pPr>
        <w:pStyle w:val="ListParagraph"/>
        <w:ind w:left="1440"/>
        <w:jc w:val="both"/>
        <w:rPr>
          <w:sz w:val="24"/>
          <w:szCs w:val="24"/>
        </w:rPr>
      </w:pPr>
      <w:r w:rsidRPr="00221974">
        <w:rPr>
          <w:sz w:val="24"/>
          <w:szCs w:val="24"/>
        </w:rPr>
        <w:t xml:space="preserve">        </w:t>
      </w:r>
      <w:r w:rsidR="0029140C" w:rsidRPr="00221974">
        <w:rPr>
          <w:sz w:val="24"/>
          <w:szCs w:val="24"/>
        </w:rPr>
        <w:t xml:space="preserve">efforts to protect Arizona's natural resources and shift as completely as </w:t>
      </w:r>
    </w:p>
    <w:p w14:paraId="38035CBD" w14:textId="4D87C43D" w:rsidR="0029140C" w:rsidRPr="00221974" w:rsidRDefault="00893562" w:rsidP="00893562">
      <w:pPr>
        <w:pStyle w:val="ListParagraph"/>
        <w:ind w:left="1440"/>
        <w:jc w:val="both"/>
        <w:rPr>
          <w:sz w:val="24"/>
          <w:szCs w:val="24"/>
        </w:rPr>
      </w:pPr>
      <w:r w:rsidRPr="00221974">
        <w:rPr>
          <w:sz w:val="24"/>
          <w:szCs w:val="24"/>
        </w:rPr>
        <w:t xml:space="preserve">        </w:t>
      </w:r>
      <w:r w:rsidR="0029140C" w:rsidRPr="00221974">
        <w:rPr>
          <w:sz w:val="24"/>
          <w:szCs w:val="24"/>
        </w:rPr>
        <w:t xml:space="preserve">possible to sustainable energy and lifeways.  </w:t>
      </w:r>
    </w:p>
    <w:p w14:paraId="6BEC480B" w14:textId="77777777" w:rsidR="00893562" w:rsidRPr="00221974" w:rsidRDefault="0029140C" w:rsidP="004E5C15">
      <w:pPr>
        <w:pStyle w:val="ListParagraph"/>
        <w:numPr>
          <w:ilvl w:val="0"/>
          <w:numId w:val="13"/>
        </w:numPr>
        <w:jc w:val="both"/>
        <w:rPr>
          <w:sz w:val="24"/>
          <w:szCs w:val="24"/>
        </w:rPr>
      </w:pPr>
      <w:r w:rsidRPr="00221974">
        <w:rPr>
          <w:sz w:val="24"/>
          <w:szCs w:val="24"/>
        </w:rPr>
        <w:t xml:space="preserve">We will resist to the fullest extent possible attempts by outside parties to </w:t>
      </w:r>
    </w:p>
    <w:p w14:paraId="740999B2" w14:textId="7324ED5A" w:rsidR="0029140C" w:rsidRPr="00221974" w:rsidRDefault="00893562" w:rsidP="00893562">
      <w:pPr>
        <w:pStyle w:val="ListParagraph"/>
        <w:ind w:left="1440"/>
        <w:jc w:val="both"/>
        <w:rPr>
          <w:sz w:val="24"/>
          <w:szCs w:val="24"/>
        </w:rPr>
      </w:pPr>
      <w:r w:rsidRPr="00221974">
        <w:rPr>
          <w:sz w:val="24"/>
          <w:szCs w:val="24"/>
        </w:rPr>
        <w:t xml:space="preserve">        </w:t>
      </w:r>
      <w:r w:rsidR="0029140C" w:rsidRPr="00221974">
        <w:rPr>
          <w:sz w:val="24"/>
          <w:szCs w:val="24"/>
        </w:rPr>
        <w:t>d</w:t>
      </w:r>
      <w:r w:rsidR="00137228">
        <w:rPr>
          <w:sz w:val="24"/>
          <w:szCs w:val="24"/>
        </w:rPr>
        <w:t>amage the ecology of our proud s</w:t>
      </w:r>
      <w:r w:rsidR="0029140C" w:rsidRPr="00221974">
        <w:rPr>
          <w:sz w:val="24"/>
          <w:szCs w:val="24"/>
        </w:rPr>
        <w:t xml:space="preserve">tate.  </w:t>
      </w:r>
    </w:p>
    <w:p w14:paraId="30559C06" w14:textId="77777777" w:rsidR="00483E31" w:rsidRPr="00221974" w:rsidRDefault="0029140C" w:rsidP="004E5C15">
      <w:pPr>
        <w:pStyle w:val="ListParagraph"/>
        <w:numPr>
          <w:ilvl w:val="0"/>
          <w:numId w:val="13"/>
        </w:numPr>
        <w:jc w:val="both"/>
        <w:rPr>
          <w:sz w:val="24"/>
          <w:szCs w:val="24"/>
        </w:rPr>
      </w:pPr>
      <w:r w:rsidRPr="00221974">
        <w:rPr>
          <w:sz w:val="24"/>
          <w:szCs w:val="24"/>
        </w:rPr>
        <w:t xml:space="preserve">Because of the extraordinary threat to public safety posed by </w:t>
      </w:r>
      <w:r w:rsidR="00F62B28" w:rsidRPr="00221974">
        <w:rPr>
          <w:sz w:val="24"/>
          <w:szCs w:val="24"/>
        </w:rPr>
        <w:t xml:space="preserve">uranium </w:t>
      </w:r>
      <w:r w:rsidR="00483E31" w:rsidRPr="00221974">
        <w:rPr>
          <w:sz w:val="24"/>
          <w:szCs w:val="24"/>
        </w:rPr>
        <w:t xml:space="preserve">   </w:t>
      </w:r>
    </w:p>
    <w:p w14:paraId="183A0DC1" w14:textId="6AB28A0F" w:rsidR="00483E31" w:rsidRPr="00221974" w:rsidRDefault="00483E31" w:rsidP="00D954CA">
      <w:pPr>
        <w:pStyle w:val="ListParagraph"/>
        <w:ind w:left="1440"/>
        <w:jc w:val="both"/>
        <w:rPr>
          <w:sz w:val="24"/>
          <w:szCs w:val="24"/>
        </w:rPr>
      </w:pPr>
      <w:r w:rsidRPr="00221974">
        <w:rPr>
          <w:sz w:val="24"/>
          <w:szCs w:val="24"/>
        </w:rPr>
        <w:t xml:space="preserve">        </w:t>
      </w:r>
      <w:r w:rsidR="00F62B28" w:rsidRPr="00221974">
        <w:rPr>
          <w:sz w:val="24"/>
          <w:szCs w:val="24"/>
        </w:rPr>
        <w:t xml:space="preserve">mining and </w:t>
      </w:r>
      <w:r w:rsidR="0029140C" w:rsidRPr="00221974">
        <w:rPr>
          <w:sz w:val="24"/>
          <w:szCs w:val="24"/>
        </w:rPr>
        <w:t xml:space="preserve">hydraulic </w:t>
      </w:r>
      <w:r w:rsidRPr="00221974">
        <w:rPr>
          <w:sz w:val="24"/>
          <w:szCs w:val="24"/>
        </w:rPr>
        <w:t>f</w:t>
      </w:r>
      <w:r w:rsidR="0029140C" w:rsidRPr="00221974">
        <w:rPr>
          <w:sz w:val="24"/>
          <w:szCs w:val="24"/>
        </w:rPr>
        <w:t>racturing ("fracking") operations</w:t>
      </w:r>
      <w:r w:rsidR="00137228">
        <w:rPr>
          <w:sz w:val="24"/>
          <w:szCs w:val="24"/>
        </w:rPr>
        <w:t>,</w:t>
      </w:r>
      <w:r w:rsidR="0029140C" w:rsidRPr="00221974">
        <w:rPr>
          <w:sz w:val="24"/>
          <w:szCs w:val="24"/>
        </w:rPr>
        <w:t xml:space="preserve"> we will seek a ban </w:t>
      </w:r>
    </w:p>
    <w:p w14:paraId="0CD0253D" w14:textId="77777777" w:rsidR="00483E31" w:rsidRPr="00221974" w:rsidRDefault="00483E31" w:rsidP="00D954CA">
      <w:pPr>
        <w:pStyle w:val="ListParagraph"/>
        <w:ind w:left="1440"/>
        <w:jc w:val="both"/>
        <w:rPr>
          <w:sz w:val="24"/>
          <w:szCs w:val="24"/>
        </w:rPr>
      </w:pPr>
      <w:r w:rsidRPr="00221974">
        <w:rPr>
          <w:sz w:val="24"/>
          <w:szCs w:val="24"/>
        </w:rPr>
        <w:t xml:space="preserve">        </w:t>
      </w:r>
      <w:r w:rsidR="0029140C" w:rsidRPr="00221974">
        <w:rPr>
          <w:sz w:val="24"/>
          <w:szCs w:val="24"/>
        </w:rPr>
        <w:t xml:space="preserve">on such operations and </w:t>
      </w:r>
      <w:r w:rsidRPr="00221974">
        <w:rPr>
          <w:sz w:val="24"/>
          <w:szCs w:val="24"/>
        </w:rPr>
        <w:t>i</w:t>
      </w:r>
      <w:r w:rsidR="0029140C" w:rsidRPr="00221974">
        <w:rPr>
          <w:sz w:val="24"/>
          <w:szCs w:val="24"/>
        </w:rPr>
        <w:t xml:space="preserve">nsist on the safe removal of any existing fracking </w:t>
      </w:r>
    </w:p>
    <w:p w14:paraId="2F5A361B" w14:textId="365D3E64" w:rsidR="0029140C" w:rsidRPr="00221974" w:rsidRDefault="00483E31" w:rsidP="00D954CA">
      <w:pPr>
        <w:pStyle w:val="ListParagraph"/>
        <w:ind w:left="1440"/>
        <w:jc w:val="both"/>
        <w:rPr>
          <w:sz w:val="24"/>
          <w:szCs w:val="24"/>
        </w:rPr>
      </w:pPr>
      <w:r w:rsidRPr="00221974">
        <w:rPr>
          <w:sz w:val="24"/>
          <w:szCs w:val="24"/>
        </w:rPr>
        <w:t xml:space="preserve">        </w:t>
      </w:r>
      <w:r w:rsidR="0029140C" w:rsidRPr="00221974">
        <w:rPr>
          <w:sz w:val="24"/>
          <w:szCs w:val="24"/>
        </w:rPr>
        <w:t>equipment and waste products.</w:t>
      </w:r>
    </w:p>
    <w:p w14:paraId="32DA67C7" w14:textId="77777777" w:rsidR="0029140C" w:rsidRPr="00221974" w:rsidRDefault="0029140C" w:rsidP="004E5C15">
      <w:pPr>
        <w:pStyle w:val="ListParagraph"/>
        <w:numPr>
          <w:ilvl w:val="0"/>
          <w:numId w:val="13"/>
        </w:numPr>
        <w:jc w:val="both"/>
        <w:rPr>
          <w:sz w:val="24"/>
          <w:szCs w:val="24"/>
        </w:rPr>
      </w:pPr>
      <w:r w:rsidRPr="00221974">
        <w:rPr>
          <w:sz w:val="24"/>
          <w:szCs w:val="24"/>
        </w:rPr>
        <w:t>We will insist upon companies paying for their own cleanup and not leaving this for the taxpayers.</w:t>
      </w:r>
    </w:p>
    <w:p w14:paraId="7FCBF915" w14:textId="28C554F0" w:rsidR="0029140C" w:rsidRPr="00221974" w:rsidRDefault="0029140C" w:rsidP="004E5C15">
      <w:pPr>
        <w:pStyle w:val="ListParagraph"/>
        <w:numPr>
          <w:ilvl w:val="0"/>
          <w:numId w:val="13"/>
        </w:numPr>
        <w:jc w:val="both"/>
        <w:rPr>
          <w:sz w:val="24"/>
          <w:szCs w:val="24"/>
        </w:rPr>
      </w:pPr>
      <w:r w:rsidRPr="00221974">
        <w:rPr>
          <w:sz w:val="24"/>
          <w:szCs w:val="24"/>
        </w:rPr>
        <w:t xml:space="preserve">We will require companies ensure that the public is protected from pipeline and other energy infrastructure failures. </w:t>
      </w:r>
    </w:p>
    <w:p w14:paraId="47BF73F1" w14:textId="77777777" w:rsidR="00FD2598" w:rsidRPr="00221974" w:rsidRDefault="00FD2598" w:rsidP="004E5C15">
      <w:pPr>
        <w:pStyle w:val="ListParagraph"/>
        <w:numPr>
          <w:ilvl w:val="0"/>
          <w:numId w:val="13"/>
        </w:numPr>
        <w:jc w:val="both"/>
        <w:rPr>
          <w:sz w:val="24"/>
          <w:szCs w:val="24"/>
        </w:rPr>
      </w:pPr>
      <w:r w:rsidRPr="00221974">
        <w:rPr>
          <w:sz w:val="24"/>
          <w:szCs w:val="24"/>
        </w:rPr>
        <w:t xml:space="preserve">We will encourage </w:t>
      </w:r>
      <w:r w:rsidR="008929DD" w:rsidRPr="00221974">
        <w:rPr>
          <w:sz w:val="24"/>
          <w:szCs w:val="24"/>
        </w:rPr>
        <w:t>a federal job guarantee for former fossil fuel industry employees</w:t>
      </w:r>
      <w:r w:rsidRPr="00221974">
        <w:rPr>
          <w:sz w:val="24"/>
          <w:szCs w:val="24"/>
        </w:rPr>
        <w:t>.</w:t>
      </w:r>
    </w:p>
    <w:p w14:paraId="18E30EB2" w14:textId="77777777" w:rsidR="00FD2598" w:rsidRPr="00221974" w:rsidRDefault="00FD2598" w:rsidP="004E5C15">
      <w:pPr>
        <w:pStyle w:val="ListParagraph"/>
        <w:numPr>
          <w:ilvl w:val="0"/>
          <w:numId w:val="13"/>
        </w:numPr>
        <w:jc w:val="both"/>
        <w:rPr>
          <w:sz w:val="24"/>
          <w:szCs w:val="24"/>
        </w:rPr>
      </w:pPr>
      <w:r w:rsidRPr="00221974">
        <w:rPr>
          <w:sz w:val="24"/>
          <w:szCs w:val="24"/>
        </w:rPr>
        <w:t xml:space="preserve">We will work toward </w:t>
      </w:r>
      <w:r w:rsidR="008929DD" w:rsidRPr="00221974">
        <w:rPr>
          <w:sz w:val="24"/>
          <w:szCs w:val="24"/>
        </w:rPr>
        <w:t>reparations for communities most impacted by fossil fuel pollution</w:t>
      </w:r>
      <w:r w:rsidRPr="00221974">
        <w:rPr>
          <w:sz w:val="24"/>
          <w:szCs w:val="24"/>
        </w:rPr>
        <w:t>.</w:t>
      </w:r>
    </w:p>
    <w:p w14:paraId="5CDB7D6D" w14:textId="3241A63A" w:rsidR="00FD2598" w:rsidRPr="00221974" w:rsidRDefault="00FD2598" w:rsidP="004E5C15">
      <w:pPr>
        <w:pStyle w:val="ListParagraph"/>
        <w:numPr>
          <w:ilvl w:val="0"/>
          <w:numId w:val="13"/>
        </w:numPr>
        <w:jc w:val="both"/>
        <w:rPr>
          <w:sz w:val="24"/>
          <w:szCs w:val="24"/>
        </w:rPr>
      </w:pPr>
      <w:r w:rsidRPr="00221974">
        <w:rPr>
          <w:sz w:val="24"/>
          <w:szCs w:val="24"/>
        </w:rPr>
        <w:t xml:space="preserve">We will restrict </w:t>
      </w:r>
      <w:r w:rsidR="008929DD" w:rsidRPr="00221974">
        <w:rPr>
          <w:sz w:val="24"/>
          <w:szCs w:val="24"/>
        </w:rPr>
        <w:t>pipeline permits</w:t>
      </w:r>
      <w:r w:rsidRPr="00221974">
        <w:rPr>
          <w:sz w:val="24"/>
          <w:szCs w:val="24"/>
        </w:rPr>
        <w:t xml:space="preserve"> to avoid harm or potential harm to citizens.  </w:t>
      </w:r>
    </w:p>
    <w:p w14:paraId="1C282B3F" w14:textId="0B84B9F9" w:rsidR="00FD2598" w:rsidRPr="00221974" w:rsidRDefault="00376879" w:rsidP="004E5C15">
      <w:pPr>
        <w:pStyle w:val="ListParagraph"/>
        <w:numPr>
          <w:ilvl w:val="0"/>
          <w:numId w:val="13"/>
        </w:numPr>
        <w:jc w:val="both"/>
        <w:rPr>
          <w:sz w:val="24"/>
          <w:szCs w:val="24"/>
        </w:rPr>
      </w:pPr>
      <w:r w:rsidRPr="00221974">
        <w:rPr>
          <w:sz w:val="24"/>
          <w:szCs w:val="24"/>
        </w:rPr>
        <w:t>We will assist companies in d</w:t>
      </w:r>
      <w:r w:rsidR="008929DD" w:rsidRPr="00221974">
        <w:rPr>
          <w:sz w:val="24"/>
          <w:szCs w:val="24"/>
        </w:rPr>
        <w:t>ivesting pension funds f</w:t>
      </w:r>
      <w:r w:rsidR="00330189" w:rsidRPr="00221974">
        <w:rPr>
          <w:sz w:val="24"/>
          <w:szCs w:val="24"/>
        </w:rPr>
        <w:t>ro</w:t>
      </w:r>
      <w:r w:rsidR="008929DD" w:rsidRPr="00221974">
        <w:rPr>
          <w:sz w:val="24"/>
          <w:szCs w:val="24"/>
        </w:rPr>
        <w:t>m fossil fuels</w:t>
      </w:r>
      <w:r w:rsidR="00330189" w:rsidRPr="00221974">
        <w:rPr>
          <w:sz w:val="24"/>
          <w:szCs w:val="24"/>
        </w:rPr>
        <w:t>.</w:t>
      </w:r>
    </w:p>
    <w:p w14:paraId="0555F18F" w14:textId="61A07CE6" w:rsidR="00376879" w:rsidRPr="00221974" w:rsidRDefault="00376879" w:rsidP="004E5C15">
      <w:pPr>
        <w:pStyle w:val="ListParagraph"/>
        <w:numPr>
          <w:ilvl w:val="0"/>
          <w:numId w:val="13"/>
        </w:numPr>
        <w:jc w:val="both"/>
        <w:rPr>
          <w:sz w:val="24"/>
          <w:szCs w:val="24"/>
        </w:rPr>
      </w:pPr>
      <w:r w:rsidRPr="00221974">
        <w:rPr>
          <w:sz w:val="24"/>
          <w:szCs w:val="24"/>
        </w:rPr>
        <w:t>We will divert new</w:t>
      </w:r>
      <w:r w:rsidR="008929DD" w:rsidRPr="00221974">
        <w:rPr>
          <w:sz w:val="24"/>
          <w:szCs w:val="24"/>
        </w:rPr>
        <w:t xml:space="preserve"> fossil fuel exploration</w:t>
      </w:r>
      <w:r w:rsidRPr="00221974">
        <w:rPr>
          <w:sz w:val="24"/>
          <w:szCs w:val="24"/>
        </w:rPr>
        <w:t xml:space="preserve"> to building and production from carbon capture.</w:t>
      </w:r>
    </w:p>
    <w:p w14:paraId="4F1F98E2" w14:textId="77777777" w:rsidR="0029140C" w:rsidRPr="00221974" w:rsidRDefault="0029140C" w:rsidP="0029140C">
      <w:pPr>
        <w:jc w:val="both"/>
        <w:rPr>
          <w:sz w:val="24"/>
          <w:szCs w:val="24"/>
        </w:rPr>
      </w:pPr>
    </w:p>
    <w:p w14:paraId="0A38F27E" w14:textId="39DE919B" w:rsidR="0029140C" w:rsidRPr="00221974" w:rsidRDefault="0029140C" w:rsidP="0029140C">
      <w:pPr>
        <w:ind w:left="360"/>
        <w:jc w:val="both"/>
        <w:rPr>
          <w:sz w:val="24"/>
          <w:szCs w:val="24"/>
        </w:rPr>
      </w:pPr>
      <w:r w:rsidRPr="00221974">
        <w:rPr>
          <w:sz w:val="24"/>
          <w:szCs w:val="24"/>
          <w:u w:val="single"/>
        </w:rPr>
        <w:t>Paid for By</w:t>
      </w:r>
      <w:r w:rsidRPr="00221974">
        <w:rPr>
          <w:sz w:val="24"/>
          <w:szCs w:val="24"/>
        </w:rPr>
        <w:t>: Ending the carried interest loophole that allows billionaire hedge fund managers to pay a lower tax rate than nurses and tr</w:t>
      </w:r>
      <w:r w:rsidR="00137228">
        <w:rPr>
          <w:sz w:val="24"/>
          <w:szCs w:val="24"/>
        </w:rPr>
        <w:t>uck drivers (est. $12 billion).</w:t>
      </w:r>
      <w:r w:rsidRPr="00221974">
        <w:rPr>
          <w:sz w:val="24"/>
          <w:szCs w:val="24"/>
        </w:rPr>
        <w:t xml:space="preserve"> Establishing a fair-use tax for non-residents utilizing Arizona State services (est. $13 billion).</w:t>
      </w:r>
    </w:p>
    <w:p w14:paraId="45BB7DD3" w14:textId="77777777" w:rsidR="0029140C" w:rsidRPr="00221974" w:rsidRDefault="0029140C" w:rsidP="0029140C">
      <w:pPr>
        <w:jc w:val="both"/>
        <w:rPr>
          <w:sz w:val="24"/>
          <w:szCs w:val="24"/>
        </w:rPr>
      </w:pPr>
    </w:p>
    <w:p w14:paraId="44D6EE61" w14:textId="7D15FCB6" w:rsidR="0029140C" w:rsidRPr="00221974" w:rsidRDefault="0029140C" w:rsidP="00E13E8C">
      <w:pPr>
        <w:ind w:left="360"/>
        <w:jc w:val="both"/>
        <w:rPr>
          <w:sz w:val="24"/>
          <w:szCs w:val="24"/>
        </w:rPr>
      </w:pPr>
      <w:r w:rsidRPr="00221974">
        <w:rPr>
          <w:noProof/>
        </w:rPr>
        <w:lastRenderedPageBreak/>
        <w:drawing>
          <wp:anchor distT="0" distB="0" distL="114300" distR="114300" simplePos="0" relativeHeight="251667456" behindDoc="1" locked="0" layoutInCell="1" allowOverlap="1" wp14:anchorId="4A270D67" wp14:editId="5739F225">
            <wp:simplePos x="0" y="0"/>
            <wp:positionH relativeFrom="margin">
              <wp:posOffset>4491990</wp:posOffset>
            </wp:positionH>
            <wp:positionV relativeFrom="paragraph">
              <wp:posOffset>1008380</wp:posOffset>
            </wp:positionV>
            <wp:extent cx="2362200" cy="1349375"/>
            <wp:effectExtent l="76200" t="76200" r="133350" b="136525"/>
            <wp:wrapTight wrapText="bothSides">
              <wp:wrapPolygon edited="0">
                <wp:start x="-348" y="-1220"/>
                <wp:lineTo x="-697" y="-915"/>
                <wp:lineTo x="-697" y="22261"/>
                <wp:lineTo x="-348" y="23480"/>
                <wp:lineTo x="22297" y="23480"/>
                <wp:lineTo x="22645" y="18906"/>
                <wp:lineTo x="22645" y="3964"/>
                <wp:lineTo x="22297" y="-610"/>
                <wp:lineTo x="22297" y="-1220"/>
                <wp:lineTo x="-348" y="-122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2200" cy="134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0D48" w:rsidRPr="00221974">
        <w:rPr>
          <w:b/>
          <w:sz w:val="24"/>
          <w:szCs w:val="24"/>
        </w:rPr>
        <w:t>9</w:t>
      </w:r>
      <w:r w:rsidR="00E13E8C" w:rsidRPr="00221974">
        <w:rPr>
          <w:b/>
          <w:sz w:val="24"/>
          <w:szCs w:val="24"/>
        </w:rPr>
        <w:t>)</w:t>
      </w:r>
      <w:r w:rsidRPr="00221974">
        <w:rPr>
          <w:b/>
          <w:sz w:val="24"/>
          <w:szCs w:val="24"/>
          <w:u w:val="single"/>
        </w:rPr>
        <w:t>Migration and Human Rights</w:t>
      </w:r>
      <w:r w:rsidR="00137228">
        <w:rPr>
          <w:b/>
          <w:sz w:val="24"/>
          <w:szCs w:val="24"/>
        </w:rPr>
        <w:t xml:space="preserve"> </w:t>
      </w:r>
      <w:r w:rsidRPr="00221974">
        <w:rPr>
          <w:sz w:val="24"/>
          <w:szCs w:val="24"/>
        </w:rPr>
        <w:t>These concerns have become intimately assoc</w:t>
      </w:r>
      <w:r w:rsidR="00137228">
        <w:rPr>
          <w:sz w:val="24"/>
          <w:szCs w:val="24"/>
        </w:rPr>
        <w:t xml:space="preserve">iated issues around the world. </w:t>
      </w:r>
      <w:r w:rsidRPr="00221974">
        <w:rPr>
          <w:sz w:val="24"/>
          <w:szCs w:val="24"/>
        </w:rPr>
        <w:t>According to the United Nations, in 2017 there were over 189 million people forced to leave their homes. All of us were mig</w:t>
      </w:r>
      <w:r w:rsidR="00137228">
        <w:rPr>
          <w:sz w:val="24"/>
          <w:szCs w:val="24"/>
        </w:rPr>
        <w:t xml:space="preserve">rants at some time in history. </w:t>
      </w:r>
      <w:r w:rsidRPr="00221974">
        <w:rPr>
          <w:sz w:val="24"/>
          <w:szCs w:val="24"/>
        </w:rPr>
        <w:t xml:space="preserve">In Arizona various cultures such as the Cochise, the Anasazi, the Hohokam, and the Sinagua have flourished, coexisted, conflicted and faded from as early at 25,000 BC.  In a March 2017 Gallup poll 45-57% of Americans believe new immigrants make our country better and stronger.  </w:t>
      </w:r>
    </w:p>
    <w:p w14:paraId="0483DA35" w14:textId="78E7D99B" w:rsidR="0029140C" w:rsidRPr="00221974" w:rsidRDefault="0029140C" w:rsidP="009B3393">
      <w:pPr>
        <w:pStyle w:val="ListParagraph"/>
        <w:numPr>
          <w:ilvl w:val="0"/>
          <w:numId w:val="9"/>
        </w:numPr>
        <w:jc w:val="both"/>
        <w:rPr>
          <w:sz w:val="24"/>
          <w:szCs w:val="24"/>
        </w:rPr>
      </w:pPr>
      <w:r w:rsidRPr="00221974">
        <w:rPr>
          <w:sz w:val="24"/>
          <w:szCs w:val="24"/>
        </w:rPr>
        <w:t>A priority for my Administration will be equal protections</w:t>
      </w:r>
      <w:r w:rsidR="00137228">
        <w:rPr>
          <w:sz w:val="24"/>
          <w:szCs w:val="24"/>
        </w:rPr>
        <w:t xml:space="preserve"> for all peace-loving citizens. </w:t>
      </w:r>
      <w:r w:rsidRPr="00221974">
        <w:rPr>
          <w:sz w:val="24"/>
          <w:szCs w:val="24"/>
        </w:rPr>
        <w:t>Equality includes equal access to educational</w:t>
      </w:r>
      <w:r w:rsidR="00137228">
        <w:rPr>
          <w:sz w:val="24"/>
          <w:szCs w:val="24"/>
        </w:rPr>
        <w:t xml:space="preserve"> services, </w:t>
      </w:r>
      <w:r w:rsidRPr="00221974">
        <w:rPr>
          <w:sz w:val="24"/>
          <w:szCs w:val="24"/>
        </w:rPr>
        <w:t xml:space="preserve">public services and opportunities. </w:t>
      </w:r>
    </w:p>
    <w:p w14:paraId="5156C3FF" w14:textId="77777777" w:rsidR="0029140C" w:rsidRPr="00221974" w:rsidRDefault="0029140C" w:rsidP="009B3393">
      <w:pPr>
        <w:pStyle w:val="ListParagraph"/>
        <w:numPr>
          <w:ilvl w:val="0"/>
          <w:numId w:val="9"/>
        </w:numPr>
        <w:jc w:val="both"/>
        <w:rPr>
          <w:sz w:val="24"/>
          <w:szCs w:val="24"/>
        </w:rPr>
      </w:pPr>
      <w:r w:rsidRPr="00221974">
        <w:rPr>
          <w:sz w:val="24"/>
          <w:szCs w:val="24"/>
        </w:rPr>
        <w:t xml:space="preserve">We will involve our higher education institutions in the development of research-based curricula for our primary school system focused on positive citizenship and life values. We will spend our public money on effective education, social development and character building in our public schools rather than on warehousing offenders in our prisons.  </w:t>
      </w:r>
    </w:p>
    <w:p w14:paraId="08A9F5F1" w14:textId="73F37A77" w:rsidR="0029140C" w:rsidRPr="00221974" w:rsidRDefault="0029140C" w:rsidP="009B3393">
      <w:pPr>
        <w:pStyle w:val="ListParagraph"/>
        <w:numPr>
          <w:ilvl w:val="0"/>
          <w:numId w:val="9"/>
        </w:numPr>
        <w:jc w:val="both"/>
        <w:rPr>
          <w:sz w:val="24"/>
          <w:szCs w:val="24"/>
        </w:rPr>
      </w:pPr>
      <w:r w:rsidRPr="00221974">
        <w:rPr>
          <w:sz w:val="24"/>
          <w:szCs w:val="24"/>
        </w:rPr>
        <w:t>My Administration will foster programming for the prevention and remediation of physical, sexual</w:t>
      </w:r>
      <w:r w:rsidRPr="00221974">
        <w:rPr>
          <w:noProof/>
        </w:rPr>
        <w:t xml:space="preserve"> </w:t>
      </w:r>
      <w:r w:rsidRPr="00221974">
        <w:rPr>
          <w:sz w:val="24"/>
          <w:szCs w:val="24"/>
        </w:rPr>
        <w:t>and intellectual discrimination and abuse in educational, employment an</w:t>
      </w:r>
      <w:r w:rsidR="00137228">
        <w:rPr>
          <w:sz w:val="24"/>
          <w:szCs w:val="24"/>
        </w:rPr>
        <w:t xml:space="preserve">d all other relevant settings. In doing so, </w:t>
      </w:r>
      <w:r w:rsidRPr="00221974">
        <w:rPr>
          <w:sz w:val="24"/>
          <w:szCs w:val="24"/>
        </w:rPr>
        <w:t xml:space="preserve">we will also bear in mind that discrimination and abuse occur in situations where a </w:t>
      </w:r>
      <w:r w:rsidRPr="00221974">
        <w:rPr>
          <w:i/>
          <w:sz w:val="24"/>
          <w:szCs w:val="24"/>
        </w:rPr>
        <w:t>power differential</w:t>
      </w:r>
      <w:r w:rsidR="00137228">
        <w:rPr>
          <w:sz w:val="24"/>
          <w:szCs w:val="24"/>
        </w:rPr>
        <w:t xml:space="preserve"> exists. </w:t>
      </w:r>
      <w:r w:rsidRPr="00221974">
        <w:rPr>
          <w:sz w:val="24"/>
          <w:szCs w:val="24"/>
        </w:rPr>
        <w:t xml:space="preserve">Consenting adults, peers, colleagues, friends and others of </w:t>
      </w:r>
      <w:r w:rsidRPr="00221974">
        <w:rPr>
          <w:i/>
          <w:sz w:val="24"/>
          <w:szCs w:val="24"/>
        </w:rPr>
        <w:t>equal</w:t>
      </w:r>
      <w:r w:rsidRPr="00221974">
        <w:rPr>
          <w:sz w:val="24"/>
          <w:szCs w:val="24"/>
        </w:rPr>
        <w:t xml:space="preserve"> status should not fear accusation or reprisal for behavior that does not violate the rule of law.  </w:t>
      </w:r>
    </w:p>
    <w:p w14:paraId="7B4CCC07" w14:textId="567429CD" w:rsidR="0029140C" w:rsidRPr="00221974" w:rsidRDefault="0029140C" w:rsidP="009B3393">
      <w:pPr>
        <w:pStyle w:val="ListParagraph"/>
        <w:numPr>
          <w:ilvl w:val="0"/>
          <w:numId w:val="9"/>
        </w:numPr>
        <w:jc w:val="both"/>
        <w:rPr>
          <w:sz w:val="24"/>
          <w:szCs w:val="24"/>
        </w:rPr>
      </w:pPr>
      <w:r w:rsidRPr="00221974">
        <w:rPr>
          <w:sz w:val="24"/>
          <w:szCs w:val="24"/>
        </w:rPr>
        <w:t>Finally, in our youth-oriented culture, the elders of our community are too easi</w:t>
      </w:r>
      <w:r w:rsidR="00137228">
        <w:rPr>
          <w:sz w:val="24"/>
          <w:szCs w:val="24"/>
        </w:rPr>
        <w:t xml:space="preserve">ly pushed aside and discarded. </w:t>
      </w:r>
      <w:r w:rsidRPr="00221974">
        <w:rPr>
          <w:sz w:val="24"/>
          <w:szCs w:val="24"/>
        </w:rPr>
        <w:t>We should follow the example of other cultures who afford senior members dignity and respect in their old age. We will continue to vigorously assess and address the needs of our aging Arizona population.</w:t>
      </w:r>
    </w:p>
    <w:p w14:paraId="4C3C328F" w14:textId="1436325D" w:rsidR="0029140C" w:rsidRPr="00221974" w:rsidRDefault="0046243A" w:rsidP="009B3393">
      <w:pPr>
        <w:pStyle w:val="ListParagraph"/>
        <w:numPr>
          <w:ilvl w:val="0"/>
          <w:numId w:val="9"/>
        </w:numPr>
        <w:jc w:val="both"/>
        <w:rPr>
          <w:sz w:val="24"/>
          <w:szCs w:val="24"/>
        </w:rPr>
      </w:pPr>
      <w:r w:rsidRPr="00221974">
        <w:rPr>
          <w:sz w:val="24"/>
          <w:szCs w:val="24"/>
        </w:rPr>
        <w:t>Increases in m</w:t>
      </w:r>
      <w:r w:rsidR="0029140C" w:rsidRPr="00221974">
        <w:rPr>
          <w:sz w:val="24"/>
          <w:szCs w:val="24"/>
        </w:rPr>
        <w:t>igration</w:t>
      </w:r>
      <w:r w:rsidRPr="00221974">
        <w:rPr>
          <w:sz w:val="24"/>
          <w:szCs w:val="24"/>
        </w:rPr>
        <w:t xml:space="preserve"> (“immigration”) today are primarily traceable to the effects of </w:t>
      </w:r>
      <w:r w:rsidR="0029140C" w:rsidRPr="00221974">
        <w:rPr>
          <w:sz w:val="24"/>
          <w:szCs w:val="24"/>
        </w:rPr>
        <w:t>climate change</w:t>
      </w:r>
      <w:r w:rsidR="00137228">
        <w:rPr>
          <w:sz w:val="24"/>
          <w:szCs w:val="24"/>
        </w:rPr>
        <w:t>,</w:t>
      </w:r>
      <w:r w:rsidR="0029140C" w:rsidRPr="00221974">
        <w:rPr>
          <w:sz w:val="24"/>
          <w:szCs w:val="24"/>
        </w:rPr>
        <w:t xml:space="preserve"> </w:t>
      </w:r>
      <w:r w:rsidRPr="00221974">
        <w:rPr>
          <w:sz w:val="24"/>
          <w:szCs w:val="24"/>
        </w:rPr>
        <w:t>which in turn has primarily been induced by the actions of corporations doing business in whole or</w:t>
      </w:r>
      <w:r w:rsidR="00137228">
        <w:rPr>
          <w:sz w:val="24"/>
          <w:szCs w:val="24"/>
        </w:rPr>
        <w:t xml:space="preserve"> in part in the United States. </w:t>
      </w:r>
      <w:r w:rsidR="0029140C" w:rsidRPr="00221974">
        <w:rPr>
          <w:sz w:val="24"/>
          <w:szCs w:val="24"/>
        </w:rPr>
        <w:t>As climate is disrupted</w:t>
      </w:r>
      <w:r w:rsidR="00021AAE" w:rsidRPr="00221974">
        <w:rPr>
          <w:sz w:val="24"/>
          <w:szCs w:val="24"/>
        </w:rPr>
        <w:t>,</w:t>
      </w:r>
      <w:r w:rsidR="0029140C" w:rsidRPr="00221974">
        <w:rPr>
          <w:sz w:val="24"/>
          <w:szCs w:val="24"/>
        </w:rPr>
        <w:t xml:space="preserve"> disease, drought, famine, and conflicts ha</w:t>
      </w:r>
      <w:r w:rsidR="00137228">
        <w:rPr>
          <w:sz w:val="24"/>
          <w:szCs w:val="24"/>
        </w:rPr>
        <w:t xml:space="preserve">ve increased around the world. </w:t>
      </w:r>
      <w:r w:rsidR="0029140C" w:rsidRPr="00221974">
        <w:rPr>
          <w:sz w:val="24"/>
          <w:szCs w:val="24"/>
        </w:rPr>
        <w:t>Countries better positioned to sustain themselves in the face of climate disruption have a responsibility to address the needs of those suffering its effects</w:t>
      </w:r>
      <w:r w:rsidRPr="00221974">
        <w:rPr>
          <w:sz w:val="24"/>
          <w:szCs w:val="24"/>
        </w:rPr>
        <w:t xml:space="preserve"> and a</w:t>
      </w:r>
      <w:r w:rsidR="0029140C" w:rsidRPr="00221974">
        <w:rPr>
          <w:sz w:val="24"/>
          <w:szCs w:val="24"/>
        </w:rPr>
        <w:t xml:space="preserve"> balance between border strength and international aid must be reached.</w:t>
      </w:r>
      <w:r w:rsidR="00137228">
        <w:rPr>
          <w:sz w:val="24"/>
          <w:szCs w:val="24"/>
        </w:rPr>
        <w:t xml:space="preserve"> </w:t>
      </w:r>
      <w:r w:rsidRPr="00221974">
        <w:rPr>
          <w:sz w:val="24"/>
          <w:szCs w:val="24"/>
        </w:rPr>
        <w:t>The goals of our Administration will be these:</w:t>
      </w:r>
    </w:p>
    <w:p w14:paraId="3C6C8844" w14:textId="11A23DCE" w:rsidR="0029140C" w:rsidRPr="00221974" w:rsidRDefault="0046243A" w:rsidP="002574EC">
      <w:pPr>
        <w:pStyle w:val="ListParagraph"/>
        <w:numPr>
          <w:ilvl w:val="1"/>
          <w:numId w:val="9"/>
        </w:numPr>
        <w:jc w:val="both"/>
        <w:rPr>
          <w:sz w:val="24"/>
          <w:szCs w:val="24"/>
        </w:rPr>
      </w:pPr>
      <w:r w:rsidRPr="00221974">
        <w:rPr>
          <w:sz w:val="24"/>
          <w:szCs w:val="24"/>
        </w:rPr>
        <w:t>In Arizona i</w:t>
      </w:r>
      <w:r w:rsidR="002574EC" w:rsidRPr="00221974">
        <w:rPr>
          <w:sz w:val="24"/>
          <w:szCs w:val="24"/>
        </w:rPr>
        <w:t>mmigrants should not be discriminated against based on race, creed or color.</w:t>
      </w:r>
    </w:p>
    <w:p w14:paraId="3D54A255" w14:textId="1725783F" w:rsidR="002574EC" w:rsidRPr="00221974" w:rsidRDefault="002574EC" w:rsidP="002574EC">
      <w:pPr>
        <w:pStyle w:val="ListParagraph"/>
        <w:numPr>
          <w:ilvl w:val="1"/>
          <w:numId w:val="9"/>
        </w:numPr>
        <w:jc w:val="both"/>
        <w:rPr>
          <w:sz w:val="24"/>
          <w:szCs w:val="24"/>
        </w:rPr>
      </w:pPr>
      <w:r w:rsidRPr="00221974">
        <w:rPr>
          <w:sz w:val="24"/>
          <w:szCs w:val="24"/>
        </w:rPr>
        <w:t>American schools should be funded and supported sufficiently that the US doe</w:t>
      </w:r>
      <w:r w:rsidR="00137228">
        <w:rPr>
          <w:sz w:val="24"/>
          <w:szCs w:val="24"/>
        </w:rPr>
        <w:t xml:space="preserve">s not need to “import” skills. </w:t>
      </w:r>
      <w:r w:rsidRPr="00221974">
        <w:rPr>
          <w:sz w:val="24"/>
          <w:szCs w:val="24"/>
        </w:rPr>
        <w:t xml:space="preserve">We must </w:t>
      </w:r>
      <w:r w:rsidR="0046243A" w:rsidRPr="00221974">
        <w:rPr>
          <w:sz w:val="24"/>
          <w:szCs w:val="24"/>
        </w:rPr>
        <w:t xml:space="preserve">instead make room for </w:t>
      </w:r>
      <w:r w:rsidRPr="00221974">
        <w:rPr>
          <w:sz w:val="24"/>
          <w:szCs w:val="24"/>
        </w:rPr>
        <w:t>the most needy</w:t>
      </w:r>
      <w:r w:rsidR="0046243A" w:rsidRPr="00221974">
        <w:rPr>
          <w:sz w:val="24"/>
          <w:szCs w:val="24"/>
        </w:rPr>
        <w:t xml:space="preserve"> and unsafe</w:t>
      </w:r>
      <w:r w:rsidRPr="00221974">
        <w:rPr>
          <w:sz w:val="24"/>
          <w:szCs w:val="24"/>
        </w:rPr>
        <w:t xml:space="preserve"> – those seeking refuge from </w:t>
      </w:r>
      <w:r w:rsidR="0046243A" w:rsidRPr="00221974">
        <w:rPr>
          <w:sz w:val="24"/>
          <w:szCs w:val="24"/>
        </w:rPr>
        <w:t xml:space="preserve">life threatening or </w:t>
      </w:r>
      <w:r w:rsidRPr="00221974">
        <w:rPr>
          <w:sz w:val="24"/>
          <w:szCs w:val="24"/>
        </w:rPr>
        <w:t>disastrous conditions.</w:t>
      </w:r>
    </w:p>
    <w:p w14:paraId="0367ACEF" w14:textId="37C786DA" w:rsidR="002574EC" w:rsidRPr="00221974" w:rsidRDefault="002574EC" w:rsidP="002574EC">
      <w:pPr>
        <w:pStyle w:val="ListParagraph"/>
        <w:numPr>
          <w:ilvl w:val="1"/>
          <w:numId w:val="9"/>
        </w:numPr>
        <w:jc w:val="both"/>
        <w:rPr>
          <w:sz w:val="24"/>
          <w:szCs w:val="24"/>
        </w:rPr>
      </w:pPr>
      <w:r w:rsidRPr="00221974">
        <w:rPr>
          <w:sz w:val="24"/>
          <w:szCs w:val="24"/>
        </w:rPr>
        <w:t>Children</w:t>
      </w:r>
      <w:r w:rsidR="0046243A" w:rsidRPr="00221974">
        <w:rPr>
          <w:sz w:val="24"/>
          <w:szCs w:val="24"/>
        </w:rPr>
        <w:t xml:space="preserve">, </w:t>
      </w:r>
      <w:r w:rsidRPr="00221974">
        <w:rPr>
          <w:sz w:val="24"/>
          <w:szCs w:val="24"/>
        </w:rPr>
        <w:t>families</w:t>
      </w:r>
      <w:r w:rsidR="0046243A" w:rsidRPr="00221974">
        <w:rPr>
          <w:sz w:val="24"/>
          <w:szCs w:val="24"/>
        </w:rPr>
        <w:t xml:space="preserve"> with children under 18</w:t>
      </w:r>
      <w:r w:rsidRPr="00221974">
        <w:rPr>
          <w:sz w:val="24"/>
          <w:szCs w:val="24"/>
        </w:rPr>
        <w:t xml:space="preserve"> </w:t>
      </w:r>
      <w:r w:rsidR="0046243A" w:rsidRPr="00221974">
        <w:rPr>
          <w:sz w:val="24"/>
          <w:szCs w:val="24"/>
        </w:rPr>
        <w:t xml:space="preserve">and those with medical conditions </w:t>
      </w:r>
      <w:r w:rsidR="005E6C16" w:rsidRPr="00221974">
        <w:rPr>
          <w:sz w:val="24"/>
          <w:szCs w:val="24"/>
        </w:rPr>
        <w:t xml:space="preserve">related to climate change </w:t>
      </w:r>
      <w:r w:rsidR="0046243A" w:rsidRPr="00221974">
        <w:rPr>
          <w:sz w:val="24"/>
          <w:szCs w:val="24"/>
        </w:rPr>
        <w:t>will</w:t>
      </w:r>
      <w:r w:rsidRPr="00221974">
        <w:rPr>
          <w:sz w:val="24"/>
          <w:szCs w:val="24"/>
        </w:rPr>
        <w:t xml:space="preserve"> be given priority in the immigration process.</w:t>
      </w:r>
    </w:p>
    <w:p w14:paraId="5F23AEA2" w14:textId="7C3BE153" w:rsidR="002574EC" w:rsidRPr="00221974" w:rsidRDefault="002574EC" w:rsidP="002574EC">
      <w:pPr>
        <w:pStyle w:val="ListParagraph"/>
        <w:numPr>
          <w:ilvl w:val="1"/>
          <w:numId w:val="9"/>
        </w:numPr>
        <w:jc w:val="both"/>
        <w:rPr>
          <w:sz w:val="24"/>
          <w:szCs w:val="24"/>
        </w:rPr>
      </w:pPr>
      <w:r w:rsidRPr="00221974">
        <w:rPr>
          <w:sz w:val="24"/>
          <w:szCs w:val="24"/>
        </w:rPr>
        <w:t>Persons with histories of violent criminal behavior, gang o</w:t>
      </w:r>
      <w:r w:rsidR="00137228">
        <w:rPr>
          <w:sz w:val="24"/>
          <w:szCs w:val="24"/>
        </w:rPr>
        <w:t xml:space="preserve">r organized crime associations </w:t>
      </w:r>
      <w:r w:rsidRPr="00221974">
        <w:rPr>
          <w:sz w:val="24"/>
          <w:szCs w:val="24"/>
        </w:rPr>
        <w:t xml:space="preserve">or association with belief systems advocating crime or violence </w:t>
      </w:r>
      <w:r w:rsidR="0046243A" w:rsidRPr="00221974">
        <w:rPr>
          <w:sz w:val="24"/>
          <w:szCs w:val="24"/>
        </w:rPr>
        <w:t>will</w:t>
      </w:r>
      <w:r w:rsidRPr="00221974">
        <w:rPr>
          <w:sz w:val="24"/>
          <w:szCs w:val="24"/>
        </w:rPr>
        <w:t xml:space="preserve"> be prohibited without recourse</w:t>
      </w:r>
      <w:r w:rsidR="0046243A" w:rsidRPr="00221974">
        <w:rPr>
          <w:sz w:val="24"/>
          <w:szCs w:val="24"/>
        </w:rPr>
        <w:t xml:space="preserve"> to re-application</w:t>
      </w:r>
      <w:r w:rsidRPr="00221974">
        <w:rPr>
          <w:sz w:val="24"/>
          <w:szCs w:val="24"/>
        </w:rPr>
        <w:t>.</w:t>
      </w:r>
    </w:p>
    <w:p w14:paraId="1A7C191A" w14:textId="5B0177D2" w:rsidR="002574EC" w:rsidRPr="00221974" w:rsidRDefault="002574EC" w:rsidP="002574EC">
      <w:pPr>
        <w:pStyle w:val="ListParagraph"/>
        <w:numPr>
          <w:ilvl w:val="1"/>
          <w:numId w:val="9"/>
        </w:numPr>
        <w:jc w:val="both"/>
        <w:rPr>
          <w:sz w:val="24"/>
          <w:szCs w:val="24"/>
        </w:rPr>
      </w:pPr>
      <w:r w:rsidRPr="00221974">
        <w:rPr>
          <w:sz w:val="24"/>
          <w:szCs w:val="24"/>
        </w:rPr>
        <w:t xml:space="preserve">Immigrants </w:t>
      </w:r>
      <w:r w:rsidR="005E6C16" w:rsidRPr="00221974">
        <w:rPr>
          <w:sz w:val="24"/>
          <w:szCs w:val="24"/>
        </w:rPr>
        <w:t>will</w:t>
      </w:r>
      <w:r w:rsidRPr="00221974">
        <w:rPr>
          <w:sz w:val="24"/>
          <w:szCs w:val="24"/>
        </w:rPr>
        <w:t xml:space="preserve"> be required to speak English </w:t>
      </w:r>
      <w:r w:rsidR="005E6C16" w:rsidRPr="00221974">
        <w:rPr>
          <w:sz w:val="24"/>
          <w:szCs w:val="24"/>
        </w:rPr>
        <w:t xml:space="preserve">fluently or at least </w:t>
      </w:r>
      <w:r w:rsidRPr="00221974">
        <w:rPr>
          <w:sz w:val="24"/>
          <w:szCs w:val="24"/>
        </w:rPr>
        <w:t>sufficiently to accomplish all activities of living.</w:t>
      </w:r>
      <w:r w:rsidR="00DC0A0B">
        <w:rPr>
          <w:sz w:val="24"/>
          <w:szCs w:val="24"/>
        </w:rPr>
        <w:t xml:space="preserve"> </w:t>
      </w:r>
      <w:r w:rsidR="005E6C16" w:rsidRPr="00221974">
        <w:rPr>
          <w:sz w:val="24"/>
          <w:szCs w:val="24"/>
        </w:rPr>
        <w:t>State-funded multi-lingual programs will be phased out.</w:t>
      </w:r>
    </w:p>
    <w:p w14:paraId="30746584" w14:textId="70C461B5" w:rsidR="002574EC" w:rsidRPr="00221974" w:rsidRDefault="002574EC" w:rsidP="002574EC">
      <w:pPr>
        <w:pStyle w:val="ListParagraph"/>
        <w:numPr>
          <w:ilvl w:val="1"/>
          <w:numId w:val="9"/>
        </w:numPr>
        <w:jc w:val="both"/>
        <w:rPr>
          <w:sz w:val="24"/>
          <w:szCs w:val="24"/>
        </w:rPr>
      </w:pPr>
      <w:r w:rsidRPr="00221974">
        <w:rPr>
          <w:sz w:val="24"/>
          <w:szCs w:val="24"/>
        </w:rPr>
        <w:t xml:space="preserve">Immigrants </w:t>
      </w:r>
      <w:r w:rsidR="005E6C16" w:rsidRPr="00221974">
        <w:rPr>
          <w:sz w:val="24"/>
          <w:szCs w:val="24"/>
        </w:rPr>
        <w:t xml:space="preserve">will be required to </w:t>
      </w:r>
      <w:r w:rsidRPr="00221974">
        <w:rPr>
          <w:sz w:val="24"/>
          <w:szCs w:val="24"/>
        </w:rPr>
        <w:t xml:space="preserve">receive active </w:t>
      </w:r>
      <w:r w:rsidR="0046243A" w:rsidRPr="00221974">
        <w:rPr>
          <w:sz w:val="24"/>
          <w:szCs w:val="24"/>
        </w:rPr>
        <w:t>familiarization</w:t>
      </w:r>
      <w:r w:rsidRPr="00221974">
        <w:rPr>
          <w:sz w:val="24"/>
          <w:szCs w:val="24"/>
        </w:rPr>
        <w:t xml:space="preserve"> with US cultural norms</w:t>
      </w:r>
      <w:r w:rsidR="00055EFF" w:rsidRPr="00221974">
        <w:rPr>
          <w:sz w:val="24"/>
          <w:szCs w:val="24"/>
        </w:rPr>
        <w:t>, workings of government, community resources</w:t>
      </w:r>
      <w:r w:rsidR="005E6C16" w:rsidRPr="00221974">
        <w:rPr>
          <w:sz w:val="24"/>
          <w:szCs w:val="24"/>
        </w:rPr>
        <w:t xml:space="preserve"> and pass examination on this content</w:t>
      </w:r>
      <w:r w:rsidR="00055EFF" w:rsidRPr="00221974">
        <w:rPr>
          <w:sz w:val="24"/>
          <w:szCs w:val="24"/>
        </w:rPr>
        <w:t>.</w:t>
      </w:r>
    </w:p>
    <w:p w14:paraId="38D0BDF2" w14:textId="5FD1E2BD" w:rsidR="00055EFF" w:rsidRPr="00221974" w:rsidRDefault="00055EFF" w:rsidP="002574EC">
      <w:pPr>
        <w:pStyle w:val="ListParagraph"/>
        <w:numPr>
          <w:ilvl w:val="1"/>
          <w:numId w:val="9"/>
        </w:numPr>
        <w:jc w:val="both"/>
        <w:rPr>
          <w:sz w:val="24"/>
          <w:szCs w:val="24"/>
        </w:rPr>
      </w:pPr>
      <w:r w:rsidRPr="00221974">
        <w:rPr>
          <w:sz w:val="24"/>
          <w:szCs w:val="24"/>
        </w:rPr>
        <w:t>As criteria for admission</w:t>
      </w:r>
      <w:r w:rsidR="005E6C16" w:rsidRPr="00221974">
        <w:rPr>
          <w:sz w:val="24"/>
          <w:szCs w:val="24"/>
        </w:rPr>
        <w:t>,</w:t>
      </w:r>
      <w:r w:rsidRPr="00221974">
        <w:rPr>
          <w:sz w:val="24"/>
          <w:szCs w:val="24"/>
        </w:rPr>
        <w:t xml:space="preserve"> immigrants will be </w:t>
      </w:r>
      <w:r w:rsidR="005E6C16" w:rsidRPr="00221974">
        <w:rPr>
          <w:sz w:val="24"/>
          <w:szCs w:val="24"/>
        </w:rPr>
        <w:t xml:space="preserve">assigned reduced or “probationary” rights less than the </w:t>
      </w:r>
      <w:r w:rsidRPr="00221974">
        <w:rPr>
          <w:sz w:val="24"/>
          <w:szCs w:val="24"/>
        </w:rPr>
        <w:t xml:space="preserve">rights normally associated with US </w:t>
      </w:r>
      <w:r w:rsidR="005E6C16" w:rsidRPr="00221974">
        <w:rPr>
          <w:sz w:val="24"/>
          <w:szCs w:val="24"/>
        </w:rPr>
        <w:t>citizenship e.g. no right to vote, no right to select where they will reside, no right to refuse gainful employme</w:t>
      </w:r>
      <w:r w:rsidR="00DC0A0B">
        <w:rPr>
          <w:sz w:val="24"/>
          <w:szCs w:val="24"/>
        </w:rPr>
        <w:t>nt, no right to social services</w:t>
      </w:r>
      <w:r w:rsidRPr="00221974">
        <w:rPr>
          <w:sz w:val="24"/>
          <w:szCs w:val="24"/>
        </w:rPr>
        <w:t xml:space="preserve">. </w:t>
      </w:r>
    </w:p>
    <w:p w14:paraId="4F84E7BE" w14:textId="258C2916" w:rsidR="00055EFF" w:rsidRPr="00221974" w:rsidRDefault="00DC0A0B" w:rsidP="002574EC">
      <w:pPr>
        <w:pStyle w:val="ListParagraph"/>
        <w:numPr>
          <w:ilvl w:val="1"/>
          <w:numId w:val="9"/>
        </w:numPr>
        <w:jc w:val="both"/>
        <w:rPr>
          <w:sz w:val="24"/>
          <w:szCs w:val="24"/>
        </w:rPr>
      </w:pPr>
      <w:r>
        <w:rPr>
          <w:sz w:val="24"/>
          <w:szCs w:val="24"/>
        </w:rPr>
        <w:lastRenderedPageBreak/>
        <w:t xml:space="preserve">Probationary </w:t>
      </w:r>
      <w:r w:rsidR="00055EFF" w:rsidRPr="00221974">
        <w:rPr>
          <w:sz w:val="24"/>
          <w:szCs w:val="24"/>
        </w:rPr>
        <w:t xml:space="preserve">Immigrants will </w:t>
      </w:r>
      <w:r w:rsidR="005E6C16" w:rsidRPr="00221974">
        <w:rPr>
          <w:sz w:val="24"/>
          <w:szCs w:val="24"/>
        </w:rPr>
        <w:t>be restricted from fo</w:t>
      </w:r>
      <w:r w:rsidR="00055EFF" w:rsidRPr="00221974">
        <w:rPr>
          <w:sz w:val="24"/>
          <w:szCs w:val="24"/>
        </w:rPr>
        <w:t>rm</w:t>
      </w:r>
      <w:r w:rsidR="005E6C16" w:rsidRPr="00221974">
        <w:rPr>
          <w:sz w:val="24"/>
          <w:szCs w:val="24"/>
        </w:rPr>
        <w:t>ing</w:t>
      </w:r>
      <w:r w:rsidR="00055EFF" w:rsidRPr="00221974">
        <w:rPr>
          <w:sz w:val="24"/>
          <w:szCs w:val="24"/>
        </w:rPr>
        <w:t xml:space="preserve"> cultural sub-groups and will instead be evenly dispersed into the population.</w:t>
      </w:r>
      <w:r>
        <w:rPr>
          <w:sz w:val="24"/>
          <w:szCs w:val="24"/>
        </w:rPr>
        <w:t xml:space="preserve"> </w:t>
      </w:r>
      <w:r w:rsidR="005E6C16" w:rsidRPr="00221974">
        <w:rPr>
          <w:sz w:val="24"/>
          <w:szCs w:val="24"/>
        </w:rPr>
        <w:t>Quotas wil</w:t>
      </w:r>
      <w:r>
        <w:rPr>
          <w:sz w:val="24"/>
          <w:szCs w:val="24"/>
        </w:rPr>
        <w:t xml:space="preserve">l be established in this regard. </w:t>
      </w:r>
    </w:p>
    <w:p w14:paraId="50939E43" w14:textId="77777777" w:rsidR="005E6C16" w:rsidRPr="00221974" w:rsidRDefault="005E6C16" w:rsidP="005A7553">
      <w:pPr>
        <w:pStyle w:val="ListParagraph"/>
        <w:numPr>
          <w:ilvl w:val="1"/>
          <w:numId w:val="9"/>
        </w:numPr>
        <w:jc w:val="both"/>
        <w:rPr>
          <w:sz w:val="24"/>
          <w:szCs w:val="24"/>
        </w:rPr>
      </w:pPr>
      <w:r w:rsidRPr="00221974">
        <w:rPr>
          <w:sz w:val="24"/>
          <w:szCs w:val="24"/>
        </w:rPr>
        <w:t xml:space="preserve">Probationary Immigrants </w:t>
      </w:r>
      <w:r w:rsidR="00055EFF" w:rsidRPr="00221974">
        <w:rPr>
          <w:sz w:val="24"/>
          <w:szCs w:val="24"/>
        </w:rPr>
        <w:t xml:space="preserve">will be required to maintain employment and remain free of violent crime and may not participate in demonstrations or other political activity of any kind.  </w:t>
      </w:r>
    </w:p>
    <w:p w14:paraId="2AB47D42" w14:textId="2FD0B8D1" w:rsidR="0029140C" w:rsidRPr="00221974" w:rsidRDefault="00055EFF" w:rsidP="005A7553">
      <w:pPr>
        <w:pStyle w:val="ListParagraph"/>
        <w:numPr>
          <w:ilvl w:val="1"/>
          <w:numId w:val="9"/>
        </w:numPr>
        <w:jc w:val="both"/>
        <w:rPr>
          <w:sz w:val="24"/>
          <w:szCs w:val="24"/>
        </w:rPr>
      </w:pPr>
      <w:r w:rsidRPr="00221974">
        <w:rPr>
          <w:sz w:val="24"/>
          <w:szCs w:val="24"/>
        </w:rPr>
        <w:t>Immigrants will be considered probationary for 5 years</w:t>
      </w:r>
      <w:r w:rsidR="00DC0A0B">
        <w:rPr>
          <w:sz w:val="24"/>
          <w:szCs w:val="24"/>
        </w:rPr>
        <w:t xml:space="preserve">. </w:t>
      </w:r>
      <w:r w:rsidR="005E6C16" w:rsidRPr="00221974">
        <w:rPr>
          <w:sz w:val="24"/>
          <w:szCs w:val="24"/>
        </w:rPr>
        <w:t>At the end of this period all imm</w:t>
      </w:r>
      <w:r w:rsidR="0046243A" w:rsidRPr="00221974">
        <w:rPr>
          <w:sz w:val="24"/>
          <w:szCs w:val="24"/>
        </w:rPr>
        <w:t xml:space="preserve">igrants must apply for </w:t>
      </w:r>
      <w:r w:rsidRPr="00221974">
        <w:rPr>
          <w:sz w:val="24"/>
          <w:szCs w:val="24"/>
        </w:rPr>
        <w:t xml:space="preserve">full </w:t>
      </w:r>
      <w:r w:rsidR="005E6C16" w:rsidRPr="00221974">
        <w:rPr>
          <w:sz w:val="24"/>
          <w:szCs w:val="24"/>
        </w:rPr>
        <w:t xml:space="preserve">US </w:t>
      </w:r>
      <w:r w:rsidRPr="00221974">
        <w:rPr>
          <w:sz w:val="24"/>
          <w:szCs w:val="24"/>
        </w:rPr>
        <w:t>citizenship</w:t>
      </w:r>
      <w:r w:rsidR="00DC0A0B">
        <w:rPr>
          <w:sz w:val="24"/>
          <w:szCs w:val="24"/>
        </w:rPr>
        <w:t xml:space="preserve">. </w:t>
      </w:r>
      <w:r w:rsidR="0046243A" w:rsidRPr="00221974">
        <w:rPr>
          <w:sz w:val="24"/>
          <w:szCs w:val="24"/>
        </w:rPr>
        <w:t xml:space="preserve">If they are unable to obtain full US citizenship within </w:t>
      </w:r>
      <w:r w:rsidR="005E6C16" w:rsidRPr="00221974">
        <w:rPr>
          <w:sz w:val="24"/>
          <w:szCs w:val="24"/>
        </w:rPr>
        <w:t xml:space="preserve">the next </w:t>
      </w:r>
      <w:r w:rsidR="0046243A" w:rsidRPr="00221974">
        <w:rPr>
          <w:sz w:val="24"/>
          <w:szCs w:val="24"/>
        </w:rPr>
        <w:t>2 years they must make arrangements to leave the country grateful for 7 years of safe haven from the conditions which initially brought them to the US.</w:t>
      </w:r>
    </w:p>
    <w:p w14:paraId="2647B5EF" w14:textId="77777777" w:rsidR="0046243A" w:rsidRPr="00221974" w:rsidRDefault="0046243A" w:rsidP="0046243A">
      <w:pPr>
        <w:pStyle w:val="ListParagraph"/>
        <w:ind w:left="2160"/>
        <w:jc w:val="both"/>
        <w:rPr>
          <w:sz w:val="24"/>
          <w:szCs w:val="24"/>
        </w:rPr>
      </w:pPr>
    </w:p>
    <w:p w14:paraId="69361DAC" w14:textId="7D09481D" w:rsidR="0029140C" w:rsidRPr="00221974" w:rsidRDefault="0029140C" w:rsidP="00DC0A0B">
      <w:pPr>
        <w:jc w:val="both"/>
        <w:rPr>
          <w:sz w:val="24"/>
          <w:szCs w:val="24"/>
        </w:rPr>
      </w:pPr>
      <w:r w:rsidRPr="00221974">
        <w:rPr>
          <w:sz w:val="24"/>
          <w:szCs w:val="24"/>
          <w:u w:val="single"/>
        </w:rPr>
        <w:t>Paid for By</w:t>
      </w:r>
      <w:r w:rsidRPr="00221974">
        <w:rPr>
          <w:sz w:val="24"/>
          <w:szCs w:val="24"/>
        </w:rPr>
        <w:t xml:space="preserve">: </w:t>
      </w:r>
      <w:r w:rsidR="0046243A" w:rsidRPr="00221974">
        <w:rPr>
          <w:sz w:val="24"/>
          <w:szCs w:val="24"/>
        </w:rPr>
        <w:t>Direct funding by carbon producing corporations without passing a</w:t>
      </w:r>
      <w:r w:rsidR="008A1182">
        <w:rPr>
          <w:sz w:val="24"/>
          <w:szCs w:val="24"/>
        </w:rPr>
        <w:t xml:space="preserve">long this burden to customers. </w:t>
      </w:r>
      <w:r w:rsidR="005E6C16" w:rsidRPr="00221974">
        <w:rPr>
          <w:sz w:val="24"/>
          <w:szCs w:val="24"/>
        </w:rPr>
        <w:t>Phasing out and de-funding state-funded multi-lingual and other progra</w:t>
      </w:r>
      <w:r w:rsidR="008A1182">
        <w:rPr>
          <w:sz w:val="24"/>
          <w:szCs w:val="24"/>
        </w:rPr>
        <w:t xml:space="preserve">ms made obsolete by a-j above ($12 billion). </w:t>
      </w:r>
      <w:r w:rsidR="009A3CE4" w:rsidRPr="00221974">
        <w:rPr>
          <w:sz w:val="24"/>
          <w:szCs w:val="24"/>
        </w:rPr>
        <w:t>Establishing a small fair-use tax for non-</w:t>
      </w:r>
      <w:r w:rsidR="005E6C16" w:rsidRPr="00221974">
        <w:rPr>
          <w:sz w:val="24"/>
          <w:szCs w:val="24"/>
        </w:rPr>
        <w:t>Arizona citizens</w:t>
      </w:r>
      <w:r w:rsidR="009A3CE4" w:rsidRPr="00221974">
        <w:rPr>
          <w:sz w:val="24"/>
          <w:szCs w:val="24"/>
        </w:rPr>
        <w:t xml:space="preserve"> utilizing Arizona State services ($8 billion).</w:t>
      </w:r>
    </w:p>
    <w:p w14:paraId="5C1D4160" w14:textId="77777777" w:rsidR="0029140C" w:rsidRPr="00221974" w:rsidRDefault="0029140C" w:rsidP="0029140C">
      <w:pPr>
        <w:jc w:val="both"/>
        <w:rPr>
          <w:sz w:val="24"/>
          <w:szCs w:val="24"/>
        </w:rPr>
      </w:pPr>
    </w:p>
    <w:p w14:paraId="429C4985" w14:textId="7BFEF19F" w:rsidR="00FC41F0" w:rsidRPr="00221974" w:rsidRDefault="00E60D48" w:rsidP="00FC41F0">
      <w:pPr>
        <w:ind w:left="360"/>
        <w:jc w:val="both"/>
        <w:rPr>
          <w:b/>
          <w:sz w:val="24"/>
          <w:szCs w:val="24"/>
        </w:rPr>
      </w:pPr>
      <w:r w:rsidRPr="00221974">
        <w:rPr>
          <w:b/>
          <w:sz w:val="24"/>
          <w:szCs w:val="24"/>
        </w:rPr>
        <w:t>10</w:t>
      </w:r>
      <w:r w:rsidR="00E13E8C" w:rsidRPr="00221974">
        <w:rPr>
          <w:b/>
          <w:sz w:val="24"/>
          <w:szCs w:val="24"/>
        </w:rPr>
        <w:t>)</w:t>
      </w:r>
      <w:r w:rsidRPr="00221974">
        <w:rPr>
          <w:b/>
          <w:sz w:val="24"/>
          <w:szCs w:val="24"/>
          <w:u w:val="single"/>
        </w:rPr>
        <w:t xml:space="preserve">Building </w:t>
      </w:r>
      <w:r w:rsidR="0029140C" w:rsidRPr="00221974">
        <w:rPr>
          <w:b/>
          <w:sz w:val="24"/>
          <w:szCs w:val="24"/>
          <w:u w:val="single"/>
        </w:rPr>
        <w:t>Stronger Government</w:t>
      </w:r>
      <w:r w:rsidR="008A1182">
        <w:rPr>
          <w:sz w:val="24"/>
          <w:szCs w:val="24"/>
        </w:rPr>
        <w:t xml:space="preserve"> I</w:t>
      </w:r>
      <w:r w:rsidR="00FC41F0" w:rsidRPr="00221974">
        <w:rPr>
          <w:sz w:val="24"/>
          <w:szCs w:val="24"/>
        </w:rPr>
        <w:t>n the past century American governance</w:t>
      </w:r>
      <w:r w:rsidR="008A1182">
        <w:rPr>
          <w:sz w:val="24"/>
          <w:szCs w:val="24"/>
        </w:rPr>
        <w:t>,</w:t>
      </w:r>
      <w:r w:rsidR="00FC41F0" w:rsidRPr="00221974">
        <w:rPr>
          <w:sz w:val="24"/>
          <w:szCs w:val="24"/>
        </w:rPr>
        <w:t xml:space="preserve"> as an expression of the will of the citizenry</w:t>
      </w:r>
      <w:r w:rsidR="008A1182">
        <w:rPr>
          <w:sz w:val="24"/>
          <w:szCs w:val="24"/>
        </w:rPr>
        <w:t>,</w:t>
      </w:r>
      <w:r w:rsidR="00FC41F0" w:rsidRPr="00221974">
        <w:rPr>
          <w:sz w:val="24"/>
          <w:szCs w:val="24"/>
        </w:rPr>
        <w:t xml:space="preserve"> has been degraded. People need a voice in their society and corporat</w:t>
      </w:r>
      <w:r w:rsidR="008A1182">
        <w:rPr>
          <w:sz w:val="24"/>
          <w:szCs w:val="24"/>
        </w:rPr>
        <w:t xml:space="preserve">ions don't give us all a vote. </w:t>
      </w:r>
      <w:r w:rsidR="00FC41F0" w:rsidRPr="00221974">
        <w:rPr>
          <w:sz w:val="24"/>
          <w:szCs w:val="24"/>
        </w:rPr>
        <w:t xml:space="preserve">The purpose of </w:t>
      </w:r>
      <w:r w:rsidR="008A1182">
        <w:rPr>
          <w:sz w:val="24"/>
          <w:szCs w:val="24"/>
        </w:rPr>
        <w:t xml:space="preserve">corporations is to make money. </w:t>
      </w:r>
      <w:r w:rsidR="00FC41F0" w:rsidRPr="00221974">
        <w:rPr>
          <w:sz w:val="24"/>
          <w:szCs w:val="24"/>
        </w:rPr>
        <w:t xml:space="preserve">The purpose of government is to protect the welfare of </w:t>
      </w:r>
      <w:r w:rsidR="008A1182" w:rsidRPr="00221974">
        <w:rPr>
          <w:sz w:val="24"/>
          <w:szCs w:val="24"/>
        </w:rPr>
        <w:t>its</w:t>
      </w:r>
      <w:r w:rsidR="008A1182">
        <w:rPr>
          <w:sz w:val="24"/>
          <w:szCs w:val="24"/>
        </w:rPr>
        <w:t xml:space="preserve"> citizens. </w:t>
      </w:r>
      <w:r w:rsidR="00FC41F0" w:rsidRPr="00221974">
        <w:rPr>
          <w:sz w:val="24"/>
          <w:szCs w:val="24"/>
        </w:rPr>
        <w:t>Two very different jo</w:t>
      </w:r>
      <w:r w:rsidR="008A1182">
        <w:rPr>
          <w:sz w:val="24"/>
          <w:szCs w:val="24"/>
        </w:rPr>
        <w:t xml:space="preserve">bs that need to be in balance. </w:t>
      </w:r>
      <w:r w:rsidR="00FC41F0" w:rsidRPr="00221974">
        <w:rPr>
          <w:sz w:val="24"/>
          <w:szCs w:val="24"/>
        </w:rPr>
        <w:t>Government does not have to be large, complex and expensive to do its job.</w:t>
      </w:r>
    </w:p>
    <w:p w14:paraId="71195446" w14:textId="0C90E021" w:rsidR="00FC41F0" w:rsidRPr="00221974" w:rsidRDefault="00FC41F0" w:rsidP="00FC41F0">
      <w:pPr>
        <w:jc w:val="both"/>
        <w:rPr>
          <w:sz w:val="24"/>
          <w:szCs w:val="24"/>
        </w:rPr>
      </w:pPr>
      <w:r w:rsidRPr="00221974">
        <w:rPr>
          <w:b/>
          <w:sz w:val="24"/>
          <w:szCs w:val="24"/>
        </w:rPr>
        <w:t xml:space="preserve">                   a.   </w:t>
      </w:r>
      <w:r w:rsidR="0029140C" w:rsidRPr="00221974">
        <w:rPr>
          <w:b/>
          <w:sz w:val="24"/>
          <w:szCs w:val="24"/>
        </w:rPr>
        <w:t>Public Polling Data</w:t>
      </w:r>
      <w:r w:rsidR="008A1182">
        <w:rPr>
          <w:sz w:val="24"/>
          <w:szCs w:val="24"/>
        </w:rPr>
        <w:t xml:space="preserve">. </w:t>
      </w:r>
      <w:r w:rsidR="0029140C" w:rsidRPr="00221974">
        <w:rPr>
          <w:sz w:val="24"/>
          <w:szCs w:val="24"/>
        </w:rPr>
        <w:t xml:space="preserve">So often we elect officials and then it seems they do whatever they please </w:t>
      </w:r>
    </w:p>
    <w:p w14:paraId="7BDADBE0" w14:textId="3717CF5C" w:rsidR="00FC41F0" w:rsidRPr="00221974" w:rsidRDefault="00FC41F0" w:rsidP="00FC41F0">
      <w:pPr>
        <w:jc w:val="both"/>
        <w:rPr>
          <w:sz w:val="24"/>
          <w:szCs w:val="24"/>
        </w:rPr>
      </w:pPr>
      <w:r w:rsidRPr="00221974">
        <w:rPr>
          <w:sz w:val="24"/>
          <w:szCs w:val="24"/>
        </w:rPr>
        <w:t xml:space="preserve">                         </w:t>
      </w:r>
      <w:r w:rsidR="0029140C" w:rsidRPr="00221974">
        <w:rPr>
          <w:sz w:val="24"/>
          <w:szCs w:val="24"/>
        </w:rPr>
        <w:t>instead of re</w:t>
      </w:r>
      <w:r w:rsidR="008A1182">
        <w:rPr>
          <w:sz w:val="24"/>
          <w:szCs w:val="24"/>
        </w:rPr>
        <w:t xml:space="preserve">presenting will of the people. </w:t>
      </w:r>
      <w:r w:rsidR="0029140C" w:rsidRPr="00221974">
        <w:rPr>
          <w:sz w:val="24"/>
          <w:szCs w:val="24"/>
        </w:rPr>
        <w:t>Under my leadership</w:t>
      </w:r>
      <w:r w:rsidR="008A1182">
        <w:rPr>
          <w:sz w:val="24"/>
          <w:szCs w:val="24"/>
        </w:rPr>
        <w:t>,</w:t>
      </w:r>
      <w:r w:rsidR="0029140C" w:rsidRPr="00221974">
        <w:rPr>
          <w:sz w:val="24"/>
          <w:szCs w:val="24"/>
        </w:rPr>
        <w:t xml:space="preserve"> the Arizona Governor’s office </w:t>
      </w:r>
    </w:p>
    <w:p w14:paraId="6A740CF1" w14:textId="79BDD611" w:rsidR="0029140C" w:rsidRPr="00221974" w:rsidRDefault="00FC41F0" w:rsidP="00FC41F0">
      <w:pPr>
        <w:jc w:val="both"/>
        <w:rPr>
          <w:sz w:val="24"/>
          <w:szCs w:val="24"/>
        </w:rPr>
      </w:pPr>
      <w:r w:rsidRPr="00221974">
        <w:rPr>
          <w:sz w:val="24"/>
          <w:szCs w:val="24"/>
        </w:rPr>
        <w:t xml:space="preserve">                         </w:t>
      </w:r>
      <w:r w:rsidR="0029140C" w:rsidRPr="00221974">
        <w:rPr>
          <w:sz w:val="24"/>
          <w:szCs w:val="24"/>
        </w:rPr>
        <w:t>will conduct public polling to ensure that we stay on track with what is important to you.</w:t>
      </w:r>
    </w:p>
    <w:p w14:paraId="79DA22BC" w14:textId="2FB10C0C" w:rsidR="00FC41F0" w:rsidRPr="00221974" w:rsidRDefault="0029140C" w:rsidP="00FC41F0">
      <w:pPr>
        <w:ind w:left="1080"/>
        <w:jc w:val="both"/>
        <w:rPr>
          <w:sz w:val="24"/>
          <w:szCs w:val="24"/>
        </w:rPr>
      </w:pPr>
      <w:r w:rsidRPr="00221974">
        <w:rPr>
          <w:b/>
          <w:noProof/>
          <w:color w:val="236818"/>
          <w:sz w:val="44"/>
          <w:szCs w:val="44"/>
        </w:rPr>
        <w:drawing>
          <wp:anchor distT="0" distB="0" distL="114300" distR="114300" simplePos="0" relativeHeight="251659264" behindDoc="1" locked="0" layoutInCell="1" allowOverlap="1" wp14:anchorId="650B6B74" wp14:editId="02261E35">
            <wp:simplePos x="0" y="0"/>
            <wp:positionH relativeFrom="margin">
              <wp:posOffset>509905</wp:posOffset>
            </wp:positionH>
            <wp:positionV relativeFrom="paragraph">
              <wp:posOffset>573405</wp:posOffset>
            </wp:positionV>
            <wp:extent cx="1767840" cy="1585595"/>
            <wp:effectExtent l="76200" t="76200" r="137160" b="128905"/>
            <wp:wrapTight wrapText="bothSides">
              <wp:wrapPolygon edited="0">
                <wp:start x="-466" y="-1038"/>
                <wp:lineTo x="-931" y="-779"/>
                <wp:lineTo x="-931" y="22058"/>
                <wp:lineTo x="-466" y="23097"/>
                <wp:lineTo x="22578" y="23097"/>
                <wp:lineTo x="23043" y="20242"/>
                <wp:lineTo x="23043" y="3374"/>
                <wp:lineTo x="22578" y="-519"/>
                <wp:lineTo x="22578" y="-1038"/>
                <wp:lineTo x="-466" y="-10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lkjh.jfif"/>
                    <pic:cNvPicPr/>
                  </pic:nvPicPr>
                  <pic:blipFill>
                    <a:blip r:embed="rId15">
                      <a:extLst>
                        <a:ext uri="{28A0092B-C50C-407E-A947-70E740481C1C}">
                          <a14:useLocalDpi xmlns:a14="http://schemas.microsoft.com/office/drawing/2010/main" val="0"/>
                        </a:ext>
                      </a:extLst>
                    </a:blip>
                    <a:stretch>
                      <a:fillRect/>
                    </a:stretch>
                  </pic:blipFill>
                  <pic:spPr>
                    <a:xfrm>
                      <a:off x="0" y="0"/>
                      <a:ext cx="1767840" cy="158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41F0" w:rsidRPr="00221974">
        <w:rPr>
          <w:b/>
          <w:sz w:val="24"/>
          <w:szCs w:val="24"/>
        </w:rPr>
        <w:t xml:space="preserve">b.   </w:t>
      </w:r>
      <w:r w:rsidRPr="00221974">
        <w:rPr>
          <w:b/>
          <w:sz w:val="24"/>
          <w:szCs w:val="24"/>
        </w:rPr>
        <w:t>Separation of Business and Government as in Church and State.</w:t>
      </w:r>
      <w:r w:rsidR="008A1182">
        <w:rPr>
          <w:sz w:val="24"/>
          <w:szCs w:val="24"/>
        </w:rPr>
        <w:t xml:space="preserve"> </w:t>
      </w:r>
      <w:r w:rsidRPr="00221974">
        <w:rPr>
          <w:sz w:val="24"/>
          <w:szCs w:val="24"/>
        </w:rPr>
        <w:t xml:space="preserve">The Members of the 1787  </w:t>
      </w:r>
    </w:p>
    <w:p w14:paraId="01217350" w14:textId="610FFCBD" w:rsidR="0029140C" w:rsidRPr="00221974" w:rsidRDefault="00FC41F0" w:rsidP="00FC41F0">
      <w:pPr>
        <w:ind w:left="1080"/>
        <w:jc w:val="both"/>
        <w:rPr>
          <w:sz w:val="24"/>
          <w:szCs w:val="24"/>
        </w:rPr>
      </w:pPr>
      <w:r w:rsidRPr="00221974">
        <w:rPr>
          <w:b/>
          <w:sz w:val="24"/>
          <w:szCs w:val="24"/>
        </w:rPr>
        <w:t xml:space="preserve">      </w:t>
      </w:r>
      <w:r w:rsidR="0029140C" w:rsidRPr="00221974">
        <w:rPr>
          <w:sz w:val="24"/>
          <w:szCs w:val="24"/>
        </w:rPr>
        <w:t>Constitutional Convention were aware that England and other major powers at the time had already taken action to try and sep</w:t>
      </w:r>
      <w:r w:rsidR="008A1182">
        <w:rPr>
          <w:sz w:val="24"/>
          <w:szCs w:val="24"/>
        </w:rPr>
        <w:t xml:space="preserve">arate government and business. </w:t>
      </w:r>
      <w:r w:rsidR="0029140C" w:rsidRPr="00221974">
        <w:rPr>
          <w:sz w:val="24"/>
          <w:szCs w:val="24"/>
        </w:rPr>
        <w:t>Scandals involving influence peddling and illegal lobbying practices had caused England to ban c</w:t>
      </w:r>
      <w:r w:rsidR="008A1182">
        <w:rPr>
          <w:sz w:val="24"/>
          <w:szCs w:val="24"/>
        </w:rPr>
        <w:t xml:space="preserve">orporations some years before. </w:t>
      </w:r>
      <w:r w:rsidR="0029140C" w:rsidRPr="00221974">
        <w:rPr>
          <w:sz w:val="24"/>
          <w:szCs w:val="24"/>
        </w:rPr>
        <w:t>While not codified into the U.S. Constitution</w:t>
      </w:r>
      <w:r w:rsidR="008A1182">
        <w:rPr>
          <w:sz w:val="24"/>
          <w:szCs w:val="24"/>
        </w:rPr>
        <w:t>,</w:t>
      </w:r>
      <w:r w:rsidR="0029140C" w:rsidRPr="00221974">
        <w:rPr>
          <w:sz w:val="24"/>
          <w:szCs w:val="24"/>
        </w:rPr>
        <w:t xml:space="preserve"> delegates at the time voiced strong concerns which only became</w:t>
      </w:r>
      <w:r w:rsidR="008A1182">
        <w:rPr>
          <w:sz w:val="24"/>
          <w:szCs w:val="24"/>
        </w:rPr>
        <w:t xml:space="preserve"> more serious as time went on. </w:t>
      </w:r>
      <w:r w:rsidR="0029140C" w:rsidRPr="00221974">
        <w:rPr>
          <w:sz w:val="24"/>
          <w:szCs w:val="24"/>
        </w:rPr>
        <w:t>Today large multinational corporations now influence government like th</w:t>
      </w:r>
      <w:r w:rsidR="008A1182">
        <w:rPr>
          <w:sz w:val="24"/>
          <w:szCs w:val="24"/>
        </w:rPr>
        <w:t xml:space="preserve">e church did during feudalism. </w:t>
      </w:r>
      <w:r w:rsidR="0029140C" w:rsidRPr="00221974">
        <w:rPr>
          <w:sz w:val="24"/>
          <w:szCs w:val="24"/>
        </w:rPr>
        <w:t>The very necessary purpose of government is to determine the needs of its constituency and then administrate those needs with a high le</w:t>
      </w:r>
      <w:r w:rsidR="008A1182">
        <w:rPr>
          <w:sz w:val="24"/>
          <w:szCs w:val="24"/>
        </w:rPr>
        <w:t xml:space="preserve">vel of efficiency and economy. </w:t>
      </w:r>
      <w:r w:rsidR="0029140C" w:rsidRPr="00221974">
        <w:rPr>
          <w:sz w:val="24"/>
          <w:szCs w:val="24"/>
        </w:rPr>
        <w:t xml:space="preserve">The role of business is to generate profits, not to represent </w:t>
      </w:r>
      <w:r w:rsidR="008A1182">
        <w:rPr>
          <w:sz w:val="24"/>
          <w:szCs w:val="24"/>
        </w:rPr>
        <w:t>the interests of the citizenry.</w:t>
      </w:r>
      <w:r w:rsidR="0029140C" w:rsidRPr="00221974">
        <w:rPr>
          <w:sz w:val="24"/>
          <w:szCs w:val="24"/>
        </w:rPr>
        <w:t xml:space="preserve"> Government, business and the chur</w:t>
      </w:r>
      <w:r w:rsidR="008A1182">
        <w:rPr>
          <w:sz w:val="24"/>
          <w:szCs w:val="24"/>
        </w:rPr>
        <w:t>ch are and should be separate.</w:t>
      </w:r>
    </w:p>
    <w:p w14:paraId="0294898F" w14:textId="2099C59C" w:rsidR="00FC41F0" w:rsidRPr="00221974" w:rsidRDefault="00FC41F0" w:rsidP="00FC41F0">
      <w:pPr>
        <w:ind w:left="1080"/>
        <w:jc w:val="both"/>
        <w:rPr>
          <w:sz w:val="24"/>
          <w:szCs w:val="24"/>
        </w:rPr>
      </w:pPr>
      <w:r w:rsidRPr="00221974">
        <w:rPr>
          <w:sz w:val="24"/>
          <w:szCs w:val="24"/>
        </w:rPr>
        <w:t xml:space="preserve">c. </w:t>
      </w:r>
      <w:r w:rsidR="0029140C" w:rsidRPr="00221974">
        <w:rPr>
          <w:sz w:val="24"/>
          <w:szCs w:val="24"/>
        </w:rPr>
        <w:t>We will move away from privatization and toward strengthenin</w:t>
      </w:r>
      <w:r w:rsidR="008A1182">
        <w:rPr>
          <w:sz w:val="24"/>
          <w:szCs w:val="24"/>
        </w:rPr>
        <w:t>g, streamlining and economizing</w:t>
      </w:r>
      <w:r w:rsidR="0029140C" w:rsidRPr="00221974">
        <w:rPr>
          <w:sz w:val="24"/>
          <w:szCs w:val="24"/>
        </w:rPr>
        <w:t xml:space="preserve"> </w:t>
      </w:r>
    </w:p>
    <w:p w14:paraId="7B517DE7" w14:textId="510762D4" w:rsidR="0029140C" w:rsidRPr="00221974" w:rsidRDefault="00FC41F0" w:rsidP="00FC41F0">
      <w:pPr>
        <w:ind w:left="1080"/>
        <w:jc w:val="both"/>
        <w:rPr>
          <w:sz w:val="24"/>
          <w:szCs w:val="24"/>
        </w:rPr>
      </w:pPr>
      <w:r w:rsidRPr="00221974">
        <w:rPr>
          <w:sz w:val="24"/>
          <w:szCs w:val="24"/>
        </w:rPr>
        <w:t xml:space="preserve">     </w:t>
      </w:r>
      <w:r w:rsidR="0029140C" w:rsidRPr="00221974">
        <w:rPr>
          <w:sz w:val="24"/>
          <w:szCs w:val="24"/>
        </w:rPr>
        <w:t xml:space="preserve">the direct provision of services to citizens.  </w:t>
      </w:r>
    </w:p>
    <w:p w14:paraId="4D6C93A8" w14:textId="58BCB81D" w:rsidR="00FC41F0" w:rsidRPr="00221974" w:rsidRDefault="00FC41F0" w:rsidP="00FC41F0">
      <w:pPr>
        <w:ind w:left="1080"/>
        <w:jc w:val="both"/>
        <w:rPr>
          <w:sz w:val="24"/>
          <w:szCs w:val="24"/>
        </w:rPr>
      </w:pPr>
      <w:r w:rsidRPr="00221974">
        <w:rPr>
          <w:sz w:val="24"/>
          <w:szCs w:val="24"/>
        </w:rPr>
        <w:t xml:space="preserve">d.  </w:t>
      </w:r>
      <w:r w:rsidR="0029140C" w:rsidRPr="00221974">
        <w:rPr>
          <w:sz w:val="24"/>
          <w:szCs w:val="24"/>
        </w:rPr>
        <w:t xml:space="preserve">We will also work toward putting citizens back in control of their banking, loan, insurance and </w:t>
      </w:r>
    </w:p>
    <w:p w14:paraId="00580FD1" w14:textId="2BAE34E6" w:rsidR="0029140C" w:rsidRPr="00221974" w:rsidRDefault="00FC41F0" w:rsidP="00FC41F0">
      <w:pPr>
        <w:ind w:left="1080"/>
        <w:jc w:val="both"/>
        <w:rPr>
          <w:sz w:val="24"/>
          <w:szCs w:val="24"/>
        </w:rPr>
      </w:pPr>
      <w:r w:rsidRPr="00221974">
        <w:rPr>
          <w:sz w:val="24"/>
          <w:szCs w:val="24"/>
        </w:rPr>
        <w:t xml:space="preserve">     </w:t>
      </w:r>
      <w:r w:rsidR="0029140C" w:rsidRPr="00221974">
        <w:rPr>
          <w:sz w:val="24"/>
          <w:szCs w:val="24"/>
        </w:rPr>
        <w:t>credit experiences.</w:t>
      </w:r>
    </w:p>
    <w:p w14:paraId="321BFC4B" w14:textId="2E37C0C6" w:rsidR="00FC41F0" w:rsidRPr="00221974" w:rsidRDefault="00FC41F0" w:rsidP="00FC41F0">
      <w:pPr>
        <w:ind w:left="1080"/>
        <w:jc w:val="both"/>
        <w:rPr>
          <w:sz w:val="24"/>
          <w:szCs w:val="24"/>
        </w:rPr>
      </w:pPr>
      <w:r w:rsidRPr="00221974">
        <w:rPr>
          <w:sz w:val="24"/>
          <w:szCs w:val="24"/>
        </w:rPr>
        <w:t xml:space="preserve">e. </w:t>
      </w:r>
      <w:r w:rsidR="0029140C" w:rsidRPr="00221974">
        <w:rPr>
          <w:sz w:val="24"/>
          <w:szCs w:val="24"/>
        </w:rPr>
        <w:t xml:space="preserve">Only 28% of Americans report feeling our current system </w:t>
      </w:r>
      <w:r w:rsidR="008A1182">
        <w:rPr>
          <w:sz w:val="24"/>
          <w:szCs w:val="24"/>
        </w:rPr>
        <w:t xml:space="preserve">of governance is working well. </w:t>
      </w:r>
      <w:r w:rsidR="0029140C" w:rsidRPr="00221974">
        <w:rPr>
          <w:sz w:val="24"/>
          <w:szCs w:val="24"/>
        </w:rPr>
        <w:t xml:space="preserve">We will </w:t>
      </w:r>
    </w:p>
    <w:p w14:paraId="47B0A0B1" w14:textId="776B3B94" w:rsidR="00FC41F0" w:rsidRPr="00221974" w:rsidRDefault="00FC41F0" w:rsidP="00FC41F0">
      <w:pPr>
        <w:ind w:left="1080"/>
        <w:jc w:val="both"/>
        <w:rPr>
          <w:sz w:val="24"/>
          <w:szCs w:val="24"/>
        </w:rPr>
      </w:pPr>
      <w:r w:rsidRPr="00221974">
        <w:rPr>
          <w:sz w:val="24"/>
          <w:szCs w:val="24"/>
        </w:rPr>
        <w:t xml:space="preserve">    </w:t>
      </w:r>
      <w:r w:rsidR="0029140C" w:rsidRPr="00221974">
        <w:rPr>
          <w:sz w:val="24"/>
          <w:szCs w:val="24"/>
        </w:rPr>
        <w:t>research, develop and field test i</w:t>
      </w:r>
      <w:r w:rsidR="008A1182">
        <w:rPr>
          <w:sz w:val="24"/>
          <w:szCs w:val="24"/>
        </w:rPr>
        <w:t>nnovative methodologies such as</w:t>
      </w:r>
      <w:r w:rsidR="0029140C" w:rsidRPr="00221974">
        <w:rPr>
          <w:sz w:val="24"/>
          <w:szCs w:val="24"/>
        </w:rPr>
        <w:t xml:space="preserve"> campaign finance reform, </w:t>
      </w:r>
    </w:p>
    <w:p w14:paraId="002DCF4A" w14:textId="77777777" w:rsidR="00FC41F0" w:rsidRPr="00221974" w:rsidRDefault="00FC41F0" w:rsidP="00FC41F0">
      <w:pPr>
        <w:ind w:left="1080"/>
        <w:jc w:val="both"/>
        <w:rPr>
          <w:sz w:val="24"/>
          <w:szCs w:val="24"/>
        </w:rPr>
      </w:pPr>
      <w:r w:rsidRPr="00221974">
        <w:rPr>
          <w:sz w:val="24"/>
          <w:szCs w:val="24"/>
        </w:rPr>
        <w:t xml:space="preserve">    </w:t>
      </w:r>
      <w:r w:rsidR="0029140C" w:rsidRPr="00221974">
        <w:rPr>
          <w:sz w:val="24"/>
          <w:szCs w:val="24"/>
        </w:rPr>
        <w:t xml:space="preserve">elimination of outmoded governmental structures, direct digital democracy and other strategies for </w:t>
      </w:r>
    </w:p>
    <w:p w14:paraId="4D637E8C" w14:textId="3B7B28E2" w:rsidR="0029140C" w:rsidRPr="00221974" w:rsidRDefault="00FC41F0" w:rsidP="00FC41F0">
      <w:pPr>
        <w:ind w:left="1080"/>
        <w:jc w:val="both"/>
        <w:rPr>
          <w:sz w:val="24"/>
          <w:szCs w:val="24"/>
        </w:rPr>
      </w:pPr>
      <w:r w:rsidRPr="00221974">
        <w:rPr>
          <w:sz w:val="24"/>
          <w:szCs w:val="24"/>
        </w:rPr>
        <w:t xml:space="preserve">    </w:t>
      </w:r>
      <w:r w:rsidR="0029140C" w:rsidRPr="00221974">
        <w:rPr>
          <w:sz w:val="24"/>
          <w:szCs w:val="24"/>
        </w:rPr>
        <w:t>making government more streamlined, directly accessible and responsive to the citizenry it serves.</w:t>
      </w:r>
    </w:p>
    <w:p w14:paraId="7CFA8E7C" w14:textId="77777777" w:rsidR="0029140C" w:rsidRPr="00221974" w:rsidRDefault="0029140C" w:rsidP="0029140C">
      <w:pPr>
        <w:ind w:left="720"/>
        <w:jc w:val="both"/>
        <w:rPr>
          <w:sz w:val="24"/>
          <w:szCs w:val="24"/>
          <w:u w:val="single"/>
        </w:rPr>
      </w:pPr>
    </w:p>
    <w:p w14:paraId="33391A2B" w14:textId="204E1FF4" w:rsidR="0029140C" w:rsidRPr="00221974" w:rsidRDefault="0029140C" w:rsidP="0029140C">
      <w:pPr>
        <w:ind w:left="720"/>
        <w:jc w:val="both"/>
        <w:rPr>
          <w:sz w:val="24"/>
          <w:szCs w:val="24"/>
        </w:rPr>
      </w:pPr>
      <w:r w:rsidRPr="00221974">
        <w:rPr>
          <w:sz w:val="24"/>
          <w:szCs w:val="24"/>
          <w:u w:val="single"/>
        </w:rPr>
        <w:t>Paid for By:</w:t>
      </w:r>
      <w:r w:rsidRPr="00221974">
        <w:rPr>
          <w:sz w:val="24"/>
          <w:szCs w:val="24"/>
        </w:rPr>
        <w:t xml:space="preserve"> </w:t>
      </w:r>
      <w:r w:rsidR="009A3CE4" w:rsidRPr="00221974">
        <w:rPr>
          <w:sz w:val="24"/>
          <w:szCs w:val="24"/>
        </w:rPr>
        <w:t>Removing payroll tax cap for earnings</w:t>
      </w:r>
      <w:r w:rsidR="008A1182">
        <w:rPr>
          <w:sz w:val="24"/>
          <w:szCs w:val="24"/>
        </w:rPr>
        <w:t xml:space="preserve"> above $250,000 ($15 billion). </w:t>
      </w:r>
      <w:r w:rsidR="009A3CE4" w:rsidRPr="00221974">
        <w:rPr>
          <w:sz w:val="24"/>
          <w:szCs w:val="24"/>
        </w:rPr>
        <w:t>Closing carried interest loophole ($3.4 billion).</w:t>
      </w:r>
    </w:p>
    <w:p w14:paraId="30ADA57C" w14:textId="4C6AC6D2" w:rsidR="0029140C" w:rsidRPr="00221974" w:rsidRDefault="0029140C" w:rsidP="0029140C">
      <w:pPr>
        <w:ind w:left="720"/>
        <w:jc w:val="both"/>
        <w:rPr>
          <w:sz w:val="24"/>
          <w:szCs w:val="24"/>
        </w:rPr>
      </w:pPr>
    </w:p>
    <w:p w14:paraId="10B252ED" w14:textId="6A004758" w:rsidR="0029140C" w:rsidRPr="00221974" w:rsidRDefault="00E60D48" w:rsidP="00E13E8C">
      <w:pPr>
        <w:ind w:left="360"/>
        <w:jc w:val="both"/>
        <w:rPr>
          <w:sz w:val="24"/>
          <w:szCs w:val="24"/>
        </w:rPr>
      </w:pPr>
      <w:r w:rsidRPr="00221974">
        <w:rPr>
          <w:b/>
          <w:sz w:val="24"/>
          <w:szCs w:val="24"/>
        </w:rPr>
        <w:t>11</w:t>
      </w:r>
      <w:r w:rsidR="00E13E8C" w:rsidRPr="00221974">
        <w:rPr>
          <w:b/>
          <w:sz w:val="24"/>
          <w:szCs w:val="24"/>
        </w:rPr>
        <w:t>)</w:t>
      </w:r>
      <w:r w:rsidR="0029140C" w:rsidRPr="00221974">
        <w:rPr>
          <w:b/>
          <w:sz w:val="24"/>
          <w:szCs w:val="24"/>
          <w:u w:val="single"/>
        </w:rPr>
        <w:t>Traffic Safety</w:t>
      </w:r>
      <w:r w:rsidR="0029140C" w:rsidRPr="00221974">
        <w:rPr>
          <w:b/>
          <w:sz w:val="24"/>
          <w:szCs w:val="24"/>
        </w:rPr>
        <w:t xml:space="preserve"> </w:t>
      </w:r>
      <w:r w:rsidR="0029140C" w:rsidRPr="00221974">
        <w:rPr>
          <w:sz w:val="24"/>
          <w:szCs w:val="24"/>
        </w:rPr>
        <w:t xml:space="preserve">Arizona motor vehicle crash deaths are again on the rise and a large proportion of these deaths are born by young drivers new to the experience. </w:t>
      </w:r>
    </w:p>
    <w:p w14:paraId="24240F83" w14:textId="264C1242" w:rsidR="0029140C" w:rsidRPr="00221974" w:rsidRDefault="0029140C" w:rsidP="009B3393">
      <w:pPr>
        <w:pStyle w:val="ListParagraph"/>
        <w:numPr>
          <w:ilvl w:val="0"/>
          <w:numId w:val="11"/>
        </w:numPr>
        <w:jc w:val="both"/>
        <w:rPr>
          <w:sz w:val="24"/>
          <w:szCs w:val="24"/>
        </w:rPr>
      </w:pPr>
      <w:r w:rsidRPr="00221974">
        <w:rPr>
          <w:noProof/>
          <w:sz w:val="24"/>
          <w:szCs w:val="24"/>
        </w:rPr>
        <w:lastRenderedPageBreak/>
        <w:drawing>
          <wp:anchor distT="0" distB="0" distL="114300" distR="114300" simplePos="0" relativeHeight="251668480" behindDoc="1" locked="0" layoutInCell="1" allowOverlap="1" wp14:anchorId="0B617B4C" wp14:editId="35C3D440">
            <wp:simplePos x="0" y="0"/>
            <wp:positionH relativeFrom="margin">
              <wp:posOffset>4484370</wp:posOffset>
            </wp:positionH>
            <wp:positionV relativeFrom="paragraph">
              <wp:posOffset>340360</wp:posOffset>
            </wp:positionV>
            <wp:extent cx="2283460" cy="1790065"/>
            <wp:effectExtent l="76200" t="76200" r="135890" b="133985"/>
            <wp:wrapTight wrapText="bothSides">
              <wp:wrapPolygon edited="0">
                <wp:start x="-360" y="-919"/>
                <wp:lineTo x="-721" y="-690"/>
                <wp:lineTo x="-721" y="22067"/>
                <wp:lineTo x="-360" y="22987"/>
                <wp:lineTo x="22345" y="22987"/>
                <wp:lineTo x="22705" y="21608"/>
                <wp:lineTo x="22705" y="2988"/>
                <wp:lineTo x="22345" y="-460"/>
                <wp:lineTo x="22345" y="-919"/>
                <wp:lineTo x="-360" y="-91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DSI Workbook Teen and Family.jpg"/>
                    <pic:cNvPicPr/>
                  </pic:nvPicPr>
                  <pic:blipFill rotWithShape="1">
                    <a:blip r:embed="rId16" cstate="print">
                      <a:extLst>
                        <a:ext uri="{28A0092B-C50C-407E-A947-70E740481C1C}">
                          <a14:useLocalDpi xmlns:a14="http://schemas.microsoft.com/office/drawing/2010/main" val="0"/>
                        </a:ext>
                      </a:extLst>
                    </a:blip>
                    <a:srcRect l="50388" r="-55" b="22612"/>
                    <a:stretch/>
                  </pic:blipFill>
                  <pic:spPr bwMode="auto">
                    <a:xfrm>
                      <a:off x="0" y="0"/>
                      <a:ext cx="2283460" cy="179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974">
        <w:rPr>
          <w:sz w:val="24"/>
          <w:szCs w:val="24"/>
        </w:rPr>
        <w:t>We will implement proactive, evidence-based crash reduction initiative</w:t>
      </w:r>
      <w:r w:rsidR="008A1182">
        <w:rPr>
          <w:sz w:val="24"/>
          <w:szCs w:val="24"/>
        </w:rPr>
        <w:t xml:space="preserve">s for users of public roadways. </w:t>
      </w:r>
      <w:r w:rsidRPr="00221974">
        <w:rPr>
          <w:sz w:val="24"/>
          <w:szCs w:val="24"/>
        </w:rPr>
        <w:t xml:space="preserve">We will make dramatic improvements in Arizona driver courtesy and safety behaviors through education and enforcement. </w:t>
      </w:r>
    </w:p>
    <w:p w14:paraId="1673DE06" w14:textId="4ABE23B8" w:rsidR="0029140C" w:rsidRPr="00221974" w:rsidRDefault="008A1182" w:rsidP="009B3393">
      <w:pPr>
        <w:pStyle w:val="ListParagraph"/>
        <w:numPr>
          <w:ilvl w:val="0"/>
          <w:numId w:val="11"/>
        </w:numPr>
        <w:jc w:val="both"/>
        <w:rPr>
          <w:sz w:val="24"/>
          <w:szCs w:val="24"/>
        </w:rPr>
      </w:pPr>
      <w:r>
        <w:rPr>
          <w:sz w:val="24"/>
          <w:szCs w:val="24"/>
        </w:rPr>
        <w:t>We</w:t>
      </w:r>
      <w:r w:rsidR="0029140C" w:rsidRPr="00221974">
        <w:rPr>
          <w:sz w:val="24"/>
          <w:szCs w:val="24"/>
        </w:rPr>
        <w:t xml:space="preserve"> will work with the Secretary of State to include questions on the examination for new drivers to include proactive accident-avoidance behaviors reverse-engineered from crash data.  </w:t>
      </w:r>
    </w:p>
    <w:p w14:paraId="76193FF4" w14:textId="77777777" w:rsidR="0029140C" w:rsidRPr="00221974" w:rsidRDefault="0029140C" w:rsidP="009B3393">
      <w:pPr>
        <w:pStyle w:val="ListParagraph"/>
        <w:numPr>
          <w:ilvl w:val="0"/>
          <w:numId w:val="11"/>
        </w:numPr>
        <w:jc w:val="both"/>
        <w:rPr>
          <w:sz w:val="24"/>
          <w:szCs w:val="24"/>
        </w:rPr>
      </w:pPr>
      <w:r w:rsidRPr="00221974">
        <w:rPr>
          <w:sz w:val="24"/>
          <w:szCs w:val="24"/>
        </w:rPr>
        <w:t>We will work with law enforcement to rebalance our traffic management efforts toward encouraging safe and courteous driving behavior and concern for other motorists versus generation of revenue.</w:t>
      </w:r>
    </w:p>
    <w:p w14:paraId="41B76130" w14:textId="77777777" w:rsidR="0029140C" w:rsidRPr="00221974" w:rsidRDefault="0029140C" w:rsidP="0029140C">
      <w:pPr>
        <w:jc w:val="both"/>
        <w:rPr>
          <w:sz w:val="24"/>
          <w:szCs w:val="24"/>
        </w:rPr>
      </w:pPr>
    </w:p>
    <w:p w14:paraId="3318377E" w14:textId="1B70EC6C" w:rsidR="0029140C" w:rsidRPr="00221974" w:rsidRDefault="0029140C" w:rsidP="0029140C">
      <w:pPr>
        <w:ind w:left="720"/>
        <w:jc w:val="both"/>
        <w:rPr>
          <w:sz w:val="24"/>
          <w:szCs w:val="24"/>
        </w:rPr>
      </w:pPr>
      <w:r w:rsidRPr="00221974">
        <w:rPr>
          <w:sz w:val="24"/>
          <w:szCs w:val="24"/>
          <w:u w:val="single"/>
        </w:rPr>
        <w:t>Paid for By</w:t>
      </w:r>
      <w:r w:rsidR="008A1182">
        <w:rPr>
          <w:sz w:val="24"/>
          <w:szCs w:val="24"/>
        </w:rPr>
        <w:t xml:space="preserve">: </w:t>
      </w:r>
      <w:r w:rsidR="009A3CE4" w:rsidRPr="00221974">
        <w:rPr>
          <w:sz w:val="24"/>
          <w:szCs w:val="24"/>
        </w:rPr>
        <w:t>Creation of a special “20/20” excise on automobiles with fuel efficiency below 20mpg or purchase pric</w:t>
      </w:r>
      <w:r w:rsidR="008A1182">
        <w:rPr>
          <w:sz w:val="24"/>
          <w:szCs w:val="24"/>
        </w:rPr>
        <w:t>e above $20,000 ($14 billion). If needed a percentage of s</w:t>
      </w:r>
      <w:r w:rsidR="009A3CE4" w:rsidRPr="00221974">
        <w:rPr>
          <w:sz w:val="24"/>
          <w:szCs w:val="24"/>
        </w:rPr>
        <w:t>tate lottery revenue.</w:t>
      </w:r>
    </w:p>
    <w:p w14:paraId="4315BA6F" w14:textId="77777777" w:rsidR="0029140C" w:rsidRPr="00221974" w:rsidRDefault="0029140C" w:rsidP="0029140C">
      <w:pPr>
        <w:rPr>
          <w:b/>
          <w:color w:val="236818"/>
          <w:sz w:val="24"/>
          <w:szCs w:val="24"/>
        </w:rPr>
      </w:pPr>
      <w:bookmarkStart w:id="1" w:name="_Hlk503299432"/>
    </w:p>
    <w:p w14:paraId="4B9E5E86" w14:textId="19150DBC" w:rsidR="00591CFC" w:rsidRPr="00221974" w:rsidRDefault="006D06BF" w:rsidP="00591CFC">
      <w:pPr>
        <w:ind w:left="720"/>
        <w:jc w:val="both"/>
        <w:rPr>
          <w:sz w:val="24"/>
          <w:szCs w:val="24"/>
        </w:rPr>
      </w:pPr>
      <w:r w:rsidRPr="00221974">
        <w:rPr>
          <w:b/>
          <w:sz w:val="24"/>
          <w:szCs w:val="24"/>
        </w:rPr>
        <w:t>1</w:t>
      </w:r>
      <w:r w:rsidR="00E60D48" w:rsidRPr="00221974">
        <w:rPr>
          <w:b/>
          <w:sz w:val="24"/>
          <w:szCs w:val="24"/>
        </w:rPr>
        <w:t>2</w:t>
      </w:r>
      <w:r w:rsidR="009B3393" w:rsidRPr="00221974">
        <w:rPr>
          <w:b/>
          <w:sz w:val="24"/>
          <w:szCs w:val="24"/>
        </w:rPr>
        <w:t>)</w:t>
      </w:r>
      <w:r w:rsidR="009B3393" w:rsidRPr="00221974">
        <w:rPr>
          <w:b/>
          <w:sz w:val="24"/>
          <w:szCs w:val="24"/>
          <w:u w:val="single"/>
        </w:rPr>
        <w:t>Gun Safety</w:t>
      </w:r>
      <w:r w:rsidR="008A1182">
        <w:rPr>
          <w:b/>
          <w:sz w:val="24"/>
          <w:szCs w:val="24"/>
        </w:rPr>
        <w:t xml:space="preserve"> </w:t>
      </w:r>
      <w:r w:rsidR="00591CFC" w:rsidRPr="00221974">
        <w:rPr>
          <w:sz w:val="24"/>
          <w:szCs w:val="24"/>
        </w:rPr>
        <w:t>The Second Amendment gives Americans the r</w:t>
      </w:r>
      <w:r w:rsidR="007F6527" w:rsidRPr="00221974">
        <w:rPr>
          <w:sz w:val="24"/>
          <w:szCs w:val="24"/>
        </w:rPr>
        <w:t>i</w:t>
      </w:r>
      <w:r w:rsidR="008A1182">
        <w:rPr>
          <w:sz w:val="24"/>
          <w:szCs w:val="24"/>
        </w:rPr>
        <w:t xml:space="preserve">ght to keep and bear arms. </w:t>
      </w:r>
      <w:r w:rsidR="00591CFC" w:rsidRPr="00221974">
        <w:rPr>
          <w:sz w:val="24"/>
          <w:szCs w:val="24"/>
        </w:rPr>
        <w:t xml:space="preserve">It does not specify the </w:t>
      </w:r>
      <w:r w:rsidR="00591CFC" w:rsidRPr="00221974">
        <w:rPr>
          <w:i/>
          <w:sz w:val="24"/>
          <w:szCs w:val="24"/>
        </w:rPr>
        <w:t>type</w:t>
      </w:r>
      <w:r w:rsidR="00591CFC" w:rsidRPr="00221974">
        <w:rPr>
          <w:sz w:val="24"/>
          <w:szCs w:val="24"/>
        </w:rPr>
        <w:t xml:space="preserve"> of firearms, nor does it provide for a </w:t>
      </w:r>
      <w:r w:rsidR="00591CFC" w:rsidRPr="00221974">
        <w:rPr>
          <w:i/>
          <w:sz w:val="24"/>
          <w:szCs w:val="24"/>
        </w:rPr>
        <w:t xml:space="preserve">right to </w:t>
      </w:r>
      <w:r w:rsidR="00721136" w:rsidRPr="00221974">
        <w:rPr>
          <w:i/>
          <w:sz w:val="24"/>
          <w:szCs w:val="24"/>
        </w:rPr>
        <w:t>conceal</w:t>
      </w:r>
      <w:r w:rsidR="00591CFC" w:rsidRPr="00221974">
        <w:rPr>
          <w:i/>
          <w:sz w:val="24"/>
          <w:szCs w:val="24"/>
        </w:rPr>
        <w:t xml:space="preserve"> </w:t>
      </w:r>
      <w:r w:rsidR="00591CFC" w:rsidRPr="00221974">
        <w:rPr>
          <w:sz w:val="24"/>
          <w:szCs w:val="24"/>
        </w:rPr>
        <w:t xml:space="preserve">arms in public.  </w:t>
      </w:r>
    </w:p>
    <w:p w14:paraId="44DC793A" w14:textId="702E7573" w:rsidR="009B3393" w:rsidRPr="00221974" w:rsidRDefault="008A1182" w:rsidP="007F6527">
      <w:pPr>
        <w:ind w:left="1440"/>
        <w:jc w:val="both"/>
        <w:rPr>
          <w:sz w:val="24"/>
          <w:szCs w:val="24"/>
        </w:rPr>
      </w:pPr>
      <w:r>
        <w:rPr>
          <w:sz w:val="24"/>
          <w:szCs w:val="24"/>
        </w:rPr>
        <w:t xml:space="preserve">a. </w:t>
      </w:r>
      <w:r w:rsidR="00591CFC" w:rsidRPr="00221974">
        <w:rPr>
          <w:sz w:val="24"/>
          <w:szCs w:val="24"/>
        </w:rPr>
        <w:t xml:space="preserve">As personal automatic weapons did </w:t>
      </w:r>
      <w:r w:rsidR="00721136" w:rsidRPr="00221974">
        <w:rPr>
          <w:sz w:val="24"/>
          <w:szCs w:val="24"/>
        </w:rPr>
        <w:t>not</w:t>
      </w:r>
      <w:r w:rsidR="00591CFC" w:rsidRPr="00221974">
        <w:rPr>
          <w:sz w:val="24"/>
          <w:szCs w:val="24"/>
        </w:rPr>
        <w:t xml:space="preserve"> exist at the time of the second amendment we must assume it was the intent for the Second Amendment to translate only to a right to own single action rifles and handguns for legal hunt</w:t>
      </w:r>
      <w:r>
        <w:rPr>
          <w:sz w:val="24"/>
          <w:szCs w:val="24"/>
        </w:rPr>
        <w:t xml:space="preserve">ing and home defense purposes. </w:t>
      </w:r>
      <w:r w:rsidR="00591CFC" w:rsidRPr="00221974">
        <w:rPr>
          <w:sz w:val="24"/>
          <w:szCs w:val="24"/>
        </w:rPr>
        <w:t xml:space="preserve">It is our position therefore that it is </w:t>
      </w:r>
      <w:r w:rsidR="007F6527" w:rsidRPr="00221974">
        <w:rPr>
          <w:sz w:val="24"/>
          <w:szCs w:val="24"/>
        </w:rPr>
        <w:t>unconstitutional</w:t>
      </w:r>
      <w:r w:rsidR="00591CFC" w:rsidRPr="00221974">
        <w:rPr>
          <w:sz w:val="24"/>
          <w:szCs w:val="24"/>
        </w:rPr>
        <w:t xml:space="preserve"> for </w:t>
      </w:r>
      <w:r w:rsidR="007F6527" w:rsidRPr="00221974">
        <w:rPr>
          <w:sz w:val="24"/>
          <w:szCs w:val="24"/>
        </w:rPr>
        <w:t>civilians</w:t>
      </w:r>
      <w:r w:rsidR="00591CFC" w:rsidRPr="00221974">
        <w:rPr>
          <w:sz w:val="24"/>
          <w:szCs w:val="24"/>
        </w:rPr>
        <w:t xml:space="preserve"> to own or use automatic weapons capable of </w:t>
      </w:r>
      <w:r w:rsidR="007F6527" w:rsidRPr="00221974">
        <w:rPr>
          <w:sz w:val="24"/>
          <w:szCs w:val="24"/>
        </w:rPr>
        <w:t>firing</w:t>
      </w:r>
      <w:r w:rsidR="00591CFC" w:rsidRPr="00221974">
        <w:rPr>
          <w:sz w:val="24"/>
          <w:szCs w:val="24"/>
        </w:rPr>
        <w:t xml:space="preserve"> more th</w:t>
      </w:r>
      <w:r>
        <w:rPr>
          <w:sz w:val="24"/>
          <w:szCs w:val="24"/>
        </w:rPr>
        <w:t xml:space="preserve">an one round per trigger pull. </w:t>
      </w:r>
      <w:r w:rsidR="00591CFC" w:rsidRPr="00221974">
        <w:rPr>
          <w:sz w:val="24"/>
          <w:szCs w:val="24"/>
        </w:rPr>
        <w:t xml:space="preserve">Further we do not want our domestic law enforcement </w:t>
      </w:r>
      <w:r w:rsidR="007F6527" w:rsidRPr="00221974">
        <w:rPr>
          <w:sz w:val="24"/>
          <w:szCs w:val="24"/>
        </w:rPr>
        <w:t>personnel</w:t>
      </w:r>
      <w:r w:rsidR="00591CFC" w:rsidRPr="00221974">
        <w:rPr>
          <w:sz w:val="24"/>
          <w:szCs w:val="24"/>
        </w:rPr>
        <w:t xml:space="preserve"> to have to confront automatic weapons </w:t>
      </w:r>
      <w:r w:rsidR="007F6527" w:rsidRPr="00221974">
        <w:rPr>
          <w:sz w:val="24"/>
          <w:szCs w:val="24"/>
        </w:rPr>
        <w:t xml:space="preserve">among the public </w:t>
      </w:r>
      <w:r>
        <w:rPr>
          <w:sz w:val="24"/>
          <w:szCs w:val="24"/>
        </w:rPr>
        <w:t xml:space="preserve">when doing their duty. </w:t>
      </w:r>
      <w:r w:rsidR="00591CFC" w:rsidRPr="00221974">
        <w:rPr>
          <w:sz w:val="24"/>
          <w:szCs w:val="24"/>
        </w:rPr>
        <w:t xml:space="preserve">These weapons </w:t>
      </w:r>
      <w:r w:rsidR="007F6527" w:rsidRPr="00221974">
        <w:rPr>
          <w:sz w:val="24"/>
          <w:szCs w:val="24"/>
        </w:rPr>
        <w:t xml:space="preserve">in all forms </w:t>
      </w:r>
      <w:r w:rsidR="00721136" w:rsidRPr="00221974">
        <w:rPr>
          <w:sz w:val="24"/>
          <w:szCs w:val="24"/>
        </w:rPr>
        <w:t xml:space="preserve">(production and modified) </w:t>
      </w:r>
      <w:r w:rsidR="00591CFC" w:rsidRPr="00221974">
        <w:rPr>
          <w:sz w:val="24"/>
          <w:szCs w:val="24"/>
        </w:rPr>
        <w:t>should therefore be limited to military and law enforcement officers.</w:t>
      </w:r>
      <w:r w:rsidR="009B3393" w:rsidRPr="00221974">
        <w:rPr>
          <w:sz w:val="24"/>
          <w:szCs w:val="24"/>
        </w:rPr>
        <w:t xml:space="preserve">  </w:t>
      </w:r>
    </w:p>
    <w:p w14:paraId="4B5E14F2" w14:textId="2AE6645F" w:rsidR="007565D2" w:rsidRPr="00221974" w:rsidRDefault="00591CFC" w:rsidP="009B3393">
      <w:pPr>
        <w:ind w:left="1440"/>
        <w:jc w:val="both"/>
        <w:rPr>
          <w:sz w:val="24"/>
          <w:szCs w:val="24"/>
        </w:rPr>
      </w:pPr>
      <w:r w:rsidRPr="00221974">
        <w:rPr>
          <w:sz w:val="24"/>
          <w:szCs w:val="24"/>
        </w:rPr>
        <w:t>b.</w:t>
      </w:r>
      <w:r w:rsidR="008A1182">
        <w:rPr>
          <w:b/>
          <w:sz w:val="24"/>
          <w:szCs w:val="24"/>
        </w:rPr>
        <w:t xml:space="preserve"> </w:t>
      </w:r>
      <w:r w:rsidR="009B3393" w:rsidRPr="00221974">
        <w:rPr>
          <w:sz w:val="24"/>
          <w:szCs w:val="24"/>
        </w:rPr>
        <w:t xml:space="preserve">Carrying a concealed weapon implies </w:t>
      </w:r>
      <w:r w:rsidR="00721136" w:rsidRPr="00221974">
        <w:rPr>
          <w:sz w:val="24"/>
          <w:szCs w:val="24"/>
        </w:rPr>
        <w:t>an intent to carry and potentially use a firearm</w:t>
      </w:r>
      <w:r w:rsidR="009B3393" w:rsidRPr="00221974">
        <w:rPr>
          <w:sz w:val="24"/>
          <w:szCs w:val="24"/>
        </w:rPr>
        <w:t xml:space="preserve"> in a public setting (there is </w:t>
      </w:r>
      <w:r w:rsidR="00721136" w:rsidRPr="00221974">
        <w:rPr>
          <w:sz w:val="24"/>
          <w:szCs w:val="24"/>
        </w:rPr>
        <w:t xml:space="preserve">generally </w:t>
      </w:r>
      <w:r w:rsidR="009B3393" w:rsidRPr="00221974">
        <w:rPr>
          <w:sz w:val="24"/>
          <w:szCs w:val="24"/>
        </w:rPr>
        <w:t>no n</w:t>
      </w:r>
      <w:r w:rsidR="008A1182">
        <w:rPr>
          <w:sz w:val="24"/>
          <w:szCs w:val="24"/>
        </w:rPr>
        <w:t xml:space="preserve">eed to conceal a gun at home). </w:t>
      </w:r>
      <w:r w:rsidR="00721136" w:rsidRPr="00221974">
        <w:rPr>
          <w:sz w:val="24"/>
          <w:szCs w:val="24"/>
        </w:rPr>
        <w:t xml:space="preserve">As with use of a motor vehicle this raises concerns for the safety of members of the public who come in contact with the concealed weapon holder and the need for specialized medical screening and tactical training. </w:t>
      </w:r>
      <w:r w:rsidR="009B3393" w:rsidRPr="00221974">
        <w:rPr>
          <w:sz w:val="24"/>
          <w:szCs w:val="24"/>
        </w:rPr>
        <w:t>With this in mind</w:t>
      </w:r>
      <w:r w:rsidR="00721136" w:rsidRPr="00221974">
        <w:rPr>
          <w:sz w:val="24"/>
          <w:szCs w:val="24"/>
        </w:rPr>
        <w:t>,</w:t>
      </w:r>
      <w:r w:rsidR="009B3393" w:rsidRPr="00221974">
        <w:rPr>
          <w:sz w:val="24"/>
          <w:szCs w:val="24"/>
        </w:rPr>
        <w:t xml:space="preserve"> </w:t>
      </w:r>
      <w:r w:rsidR="00721136" w:rsidRPr="00221974">
        <w:rPr>
          <w:sz w:val="24"/>
          <w:szCs w:val="24"/>
        </w:rPr>
        <w:t>our administration would put in place a background check, medical examination and 32</w:t>
      </w:r>
      <w:r w:rsidR="009B3393" w:rsidRPr="00221974">
        <w:rPr>
          <w:sz w:val="24"/>
          <w:szCs w:val="24"/>
        </w:rPr>
        <w:t xml:space="preserve"> hours of classroom and field training </w:t>
      </w:r>
      <w:r w:rsidR="00721136" w:rsidRPr="00221974">
        <w:rPr>
          <w:sz w:val="24"/>
          <w:szCs w:val="24"/>
        </w:rPr>
        <w:t>as a requirement for</w:t>
      </w:r>
      <w:r w:rsidR="009B3393" w:rsidRPr="00221974">
        <w:rPr>
          <w:sz w:val="24"/>
          <w:szCs w:val="24"/>
        </w:rPr>
        <w:t xml:space="preserve"> obtain</w:t>
      </w:r>
      <w:r w:rsidR="00721136" w:rsidRPr="00221974">
        <w:rPr>
          <w:sz w:val="24"/>
          <w:szCs w:val="24"/>
        </w:rPr>
        <w:t>ing</w:t>
      </w:r>
      <w:r w:rsidR="009B3393" w:rsidRPr="00221974">
        <w:rPr>
          <w:sz w:val="24"/>
          <w:szCs w:val="24"/>
        </w:rPr>
        <w:t xml:space="preserve"> or renew</w:t>
      </w:r>
      <w:r w:rsidR="00721136" w:rsidRPr="00221974">
        <w:rPr>
          <w:sz w:val="24"/>
          <w:szCs w:val="24"/>
        </w:rPr>
        <w:t>ing</w:t>
      </w:r>
      <w:r w:rsidR="009B3393" w:rsidRPr="00221974">
        <w:rPr>
          <w:sz w:val="24"/>
          <w:szCs w:val="24"/>
        </w:rPr>
        <w:t xml:space="preserve"> a </w:t>
      </w:r>
      <w:r w:rsidR="00721136" w:rsidRPr="00221974">
        <w:rPr>
          <w:sz w:val="24"/>
          <w:szCs w:val="24"/>
        </w:rPr>
        <w:t xml:space="preserve">concealed weapons </w:t>
      </w:r>
      <w:r w:rsidR="008A1182">
        <w:rPr>
          <w:sz w:val="24"/>
          <w:szCs w:val="24"/>
        </w:rPr>
        <w:t xml:space="preserve">license. </w:t>
      </w:r>
      <w:r w:rsidR="009B3393" w:rsidRPr="00221974">
        <w:rPr>
          <w:sz w:val="24"/>
          <w:szCs w:val="24"/>
        </w:rPr>
        <w:t>This would include</w:t>
      </w:r>
      <w:r w:rsidR="008A1182">
        <w:rPr>
          <w:sz w:val="24"/>
          <w:szCs w:val="24"/>
        </w:rPr>
        <w:t>,</w:t>
      </w:r>
      <w:r w:rsidR="009B3393" w:rsidRPr="00221974">
        <w:rPr>
          <w:sz w:val="24"/>
          <w:szCs w:val="24"/>
        </w:rPr>
        <w:t xml:space="preserve"> </w:t>
      </w:r>
      <w:r w:rsidR="00721136" w:rsidRPr="00221974">
        <w:rPr>
          <w:sz w:val="24"/>
          <w:szCs w:val="24"/>
        </w:rPr>
        <w:t>among other things</w:t>
      </w:r>
      <w:r w:rsidR="008A1182">
        <w:rPr>
          <w:sz w:val="24"/>
          <w:szCs w:val="24"/>
        </w:rPr>
        <w:t>,</w:t>
      </w:r>
      <w:r w:rsidR="00721136" w:rsidRPr="00221974">
        <w:rPr>
          <w:sz w:val="24"/>
          <w:szCs w:val="24"/>
        </w:rPr>
        <w:t xml:space="preserve"> </w:t>
      </w:r>
      <w:r w:rsidR="009B3393" w:rsidRPr="00221974">
        <w:rPr>
          <w:sz w:val="24"/>
          <w:szCs w:val="24"/>
        </w:rPr>
        <w:t>training in "shoot - don't shoo</w:t>
      </w:r>
      <w:r w:rsidR="008A1182">
        <w:rPr>
          <w:sz w:val="24"/>
          <w:szCs w:val="24"/>
        </w:rPr>
        <w:t>t" scenario's, weapon retention</w:t>
      </w:r>
      <w:r w:rsidR="009B3393" w:rsidRPr="00221974">
        <w:rPr>
          <w:sz w:val="24"/>
          <w:szCs w:val="24"/>
        </w:rPr>
        <w:t xml:space="preserve"> and use o</w:t>
      </w:r>
      <w:r w:rsidR="008A1182">
        <w:rPr>
          <w:sz w:val="24"/>
          <w:szCs w:val="24"/>
        </w:rPr>
        <w:t xml:space="preserve">f concealment and cover. </w:t>
      </w:r>
      <w:r w:rsidR="00721136" w:rsidRPr="00221974">
        <w:rPr>
          <w:sz w:val="24"/>
          <w:szCs w:val="24"/>
        </w:rPr>
        <w:t>We would be in favor of nation-wide reciprocity once licensed.</w:t>
      </w:r>
      <w:r w:rsidR="009B3393" w:rsidRPr="00221974">
        <w:rPr>
          <w:sz w:val="24"/>
          <w:szCs w:val="24"/>
        </w:rPr>
        <w:t xml:space="preserve"> </w:t>
      </w:r>
    </w:p>
    <w:p w14:paraId="51DDFEDE" w14:textId="4C875BA5" w:rsidR="00F77A65" w:rsidRPr="00221974" w:rsidRDefault="00F77A65" w:rsidP="009B3393">
      <w:pPr>
        <w:ind w:left="1440"/>
        <w:jc w:val="both"/>
        <w:rPr>
          <w:sz w:val="24"/>
          <w:szCs w:val="24"/>
        </w:rPr>
      </w:pPr>
    </w:p>
    <w:p w14:paraId="7FD3B057" w14:textId="53B1180C" w:rsidR="00F77A65" w:rsidRDefault="004E5C15" w:rsidP="00F77A65">
      <w:pPr>
        <w:jc w:val="both"/>
        <w:rPr>
          <w:sz w:val="24"/>
          <w:szCs w:val="24"/>
        </w:rPr>
      </w:pPr>
      <w:r w:rsidRPr="00221974">
        <w:rPr>
          <w:sz w:val="24"/>
          <w:szCs w:val="24"/>
        </w:rPr>
        <w:t xml:space="preserve">        </w:t>
      </w:r>
      <w:r w:rsidR="00F77A65" w:rsidRPr="00221974">
        <w:rPr>
          <w:sz w:val="24"/>
          <w:szCs w:val="24"/>
          <w:u w:val="single"/>
        </w:rPr>
        <w:t>Paid For By:</w:t>
      </w:r>
      <w:r w:rsidR="00F77A65" w:rsidRPr="00221974">
        <w:rPr>
          <w:sz w:val="24"/>
          <w:szCs w:val="24"/>
        </w:rPr>
        <w:t xml:space="preserve">  Taxing corporate offshore income ($7 billion).</w:t>
      </w:r>
    </w:p>
    <w:p w14:paraId="4BF474FA" w14:textId="77777777" w:rsidR="008A1182" w:rsidRPr="00221974" w:rsidRDefault="008A1182" w:rsidP="00F77A65">
      <w:pPr>
        <w:jc w:val="both"/>
        <w:rPr>
          <w:sz w:val="24"/>
          <w:szCs w:val="24"/>
        </w:rPr>
      </w:pPr>
    </w:p>
    <w:p w14:paraId="52A6A494" w14:textId="1CE8E8AE" w:rsidR="0029140C" w:rsidRPr="008A1182" w:rsidRDefault="0029140C" w:rsidP="0029140C">
      <w:pPr>
        <w:rPr>
          <w:b/>
          <w:sz w:val="32"/>
          <w:szCs w:val="32"/>
        </w:rPr>
      </w:pPr>
      <w:r w:rsidRPr="00221974">
        <w:rPr>
          <w:b/>
          <w:color w:val="236818"/>
          <w:sz w:val="32"/>
          <w:szCs w:val="32"/>
        </w:rPr>
        <w:t xml:space="preserve">MEET THE FUTURE GOVERNOR  </w:t>
      </w:r>
      <w:bookmarkEnd w:id="1"/>
    </w:p>
    <w:p w14:paraId="1ADD5A7D" w14:textId="511728DC" w:rsidR="00CA0F81" w:rsidRPr="00250051" w:rsidRDefault="0029140C" w:rsidP="00CA0F81">
      <w:pPr>
        <w:jc w:val="both"/>
        <w:rPr>
          <w:rFonts w:eastAsia="Calibri"/>
          <w:sz w:val="24"/>
          <w:szCs w:val="24"/>
        </w:rPr>
      </w:pPr>
      <w:r w:rsidRPr="00221974">
        <w:rPr>
          <w:b/>
          <w:noProof/>
          <w:color w:val="236818"/>
          <w:sz w:val="24"/>
          <w:szCs w:val="24"/>
        </w:rPr>
        <w:drawing>
          <wp:anchor distT="0" distB="0" distL="114300" distR="114300" simplePos="0" relativeHeight="251660288" behindDoc="1" locked="0" layoutInCell="1" allowOverlap="1" wp14:anchorId="34B26A37" wp14:editId="3BA19BC5">
            <wp:simplePos x="0" y="0"/>
            <wp:positionH relativeFrom="margin">
              <wp:posOffset>-635</wp:posOffset>
            </wp:positionH>
            <wp:positionV relativeFrom="paragraph">
              <wp:posOffset>1320800</wp:posOffset>
            </wp:positionV>
            <wp:extent cx="1118870" cy="1616075"/>
            <wp:effectExtent l="0" t="0" r="5080" b="3175"/>
            <wp:wrapTight wrapText="bothSides">
              <wp:wrapPolygon edited="0">
                <wp:start x="0" y="0"/>
                <wp:lineTo x="0" y="21388"/>
                <wp:lineTo x="21330" y="21388"/>
                <wp:lineTo x="213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1616075"/>
                    </a:xfrm>
                    <a:prstGeom prst="rect">
                      <a:avLst/>
                    </a:prstGeom>
                    <a:noFill/>
                  </pic:spPr>
                </pic:pic>
              </a:graphicData>
            </a:graphic>
            <wp14:sizeRelH relativeFrom="margin">
              <wp14:pctWidth>0</wp14:pctWidth>
            </wp14:sizeRelH>
            <wp14:sizeRelV relativeFrom="margin">
              <wp14:pctHeight>0</wp14:pctHeight>
            </wp14:sizeRelV>
          </wp:anchor>
        </w:drawing>
      </w:r>
      <w:r w:rsidRPr="00221974">
        <w:rPr>
          <w:b/>
          <w:color w:val="000000" w:themeColor="text1"/>
          <w:sz w:val="24"/>
          <w:szCs w:val="24"/>
        </w:rPr>
        <w:t>Gubernatorial Candidate</w:t>
      </w:r>
      <w:r w:rsidRPr="00221974">
        <w:rPr>
          <w:color w:val="000000" w:themeColor="text1"/>
          <w:sz w:val="24"/>
          <w:szCs w:val="24"/>
        </w:rPr>
        <w:t xml:space="preserve"> </w:t>
      </w:r>
      <w:r w:rsidRPr="00221974">
        <w:rPr>
          <w:b/>
          <w:color w:val="000000" w:themeColor="text1"/>
          <w:sz w:val="24"/>
          <w:szCs w:val="24"/>
        </w:rPr>
        <w:t>Christian R. Komor, Psy.D</w:t>
      </w:r>
      <w:r w:rsidRPr="00221974">
        <w:rPr>
          <w:color w:val="000000" w:themeColor="text1"/>
          <w:sz w:val="24"/>
          <w:szCs w:val="24"/>
        </w:rPr>
        <w:t>. began a 30-year career in public service as a Clinical Psychologist after graduating Magna Cum Laude from W</w:t>
      </w:r>
      <w:r w:rsidR="008A1182">
        <w:rPr>
          <w:color w:val="000000" w:themeColor="text1"/>
          <w:sz w:val="24"/>
          <w:szCs w:val="24"/>
        </w:rPr>
        <w:t>right State University in 1989.</w:t>
      </w:r>
      <w:r w:rsidRPr="00221974">
        <w:rPr>
          <w:color w:val="000000" w:themeColor="text1"/>
          <w:sz w:val="24"/>
          <w:szCs w:val="24"/>
        </w:rPr>
        <w:t xml:space="preserve"> In the mid-1990’s Dr. Komor founded one of the largest private healthcar</w:t>
      </w:r>
      <w:r w:rsidR="008A1182">
        <w:rPr>
          <w:color w:val="000000" w:themeColor="text1"/>
          <w:sz w:val="24"/>
          <w:szCs w:val="24"/>
        </w:rPr>
        <w:t xml:space="preserve">e centers in Western Michigan. </w:t>
      </w:r>
      <w:r w:rsidRPr="00221974">
        <w:rPr>
          <w:color w:val="000000" w:themeColor="text1"/>
          <w:sz w:val="24"/>
          <w:szCs w:val="24"/>
        </w:rPr>
        <w:t xml:space="preserve">The release of Dr. Komor’s first book​,​​ ​“The Power of Being” (1992) provided a forewarning of, and solutions for, the crisis of escalating consumerism and excess which now threatens our global way of life </w:t>
      </w:r>
      <w:r w:rsidR="008A1182">
        <w:rPr>
          <w:color w:val="000000" w:themeColor="text1"/>
          <w:sz w:val="24"/>
          <w:szCs w:val="24"/>
        </w:rPr>
        <w:t xml:space="preserve">in the form of climate change. </w:t>
      </w:r>
      <w:r w:rsidRPr="00221974">
        <w:rPr>
          <w:color w:val="000000" w:themeColor="text1"/>
          <w:sz w:val="24"/>
          <w:szCs w:val="24"/>
        </w:rPr>
        <w:t>Today</w:t>
      </w:r>
      <w:r w:rsidR="008A1182">
        <w:rPr>
          <w:color w:val="000000" w:themeColor="text1"/>
          <w:sz w:val="24"/>
          <w:szCs w:val="24"/>
        </w:rPr>
        <w:t>,</w:t>
      </w:r>
      <w:r w:rsidRPr="00221974">
        <w:rPr>
          <w:color w:val="000000" w:themeColor="text1"/>
          <w:sz w:val="24"/>
          <w:szCs w:val="24"/>
        </w:rPr>
        <w:t xml:space="preserve"> Chris is the author of mo</w:t>
      </w:r>
      <w:r w:rsidR="00250051">
        <w:rPr>
          <w:color w:val="000000" w:themeColor="text1"/>
          <w:sz w:val="24"/>
          <w:szCs w:val="24"/>
        </w:rPr>
        <w:t xml:space="preserve">re than twenty books including </w:t>
      </w:r>
      <w:r w:rsidR="00250051" w:rsidRPr="00250051">
        <w:rPr>
          <w:i/>
          <w:color w:val="000000" w:themeColor="text1"/>
          <w:sz w:val="24"/>
          <w:szCs w:val="24"/>
        </w:rPr>
        <w:t>Driving Ourselves Sane</w:t>
      </w:r>
      <w:r w:rsidR="00250051">
        <w:rPr>
          <w:color w:val="000000" w:themeColor="text1"/>
          <w:sz w:val="24"/>
          <w:szCs w:val="24"/>
        </w:rPr>
        <w:t xml:space="preserve"> and </w:t>
      </w:r>
      <w:r w:rsidR="00250051" w:rsidRPr="00250051">
        <w:rPr>
          <w:i/>
          <w:color w:val="000000" w:themeColor="text1"/>
          <w:sz w:val="24"/>
          <w:szCs w:val="24"/>
        </w:rPr>
        <w:t>EarthSpirit!</w:t>
      </w:r>
      <w:r w:rsidRPr="00221974">
        <w:rPr>
          <w:color w:val="000000" w:themeColor="text1"/>
          <w:sz w:val="24"/>
          <w:szCs w:val="24"/>
        </w:rPr>
        <w:t xml:space="preserve"> which have been translated into​ ​several ​languages around the world. As a sought after national speaker</w:t>
      </w:r>
      <w:r w:rsidR="00250051">
        <w:rPr>
          <w:color w:val="000000" w:themeColor="text1"/>
          <w:sz w:val="24"/>
          <w:szCs w:val="24"/>
        </w:rPr>
        <w:t>,</w:t>
      </w:r>
      <w:r w:rsidRPr="00221974">
        <w:rPr>
          <w:color w:val="000000" w:themeColor="text1"/>
          <w:sz w:val="24"/>
          <w:szCs w:val="24"/>
        </w:rPr>
        <w:t xml:space="preserve"> Dr. Komor has been the f</w:t>
      </w:r>
      <w:r w:rsidR="00250051">
        <w:rPr>
          <w:color w:val="000000" w:themeColor="text1"/>
          <w:sz w:val="24"/>
          <w:szCs w:val="24"/>
        </w:rPr>
        <w:t xml:space="preserve">ocus of dozens of articles, as well as </w:t>
      </w:r>
      <w:r w:rsidRPr="00221974">
        <w:rPr>
          <w:color w:val="000000" w:themeColor="text1"/>
          <w:sz w:val="24"/>
          <w:szCs w:val="24"/>
        </w:rPr>
        <w:t xml:space="preserve">television and radio interviews.  Originally a native of Michigan​,​ Dr. Komor migrated to the American Southwest in the early 2000’s falling in love with the diversity of Arizona’s land and people. Chris has served as a </w:t>
      </w:r>
      <w:r w:rsidRPr="00221974">
        <w:rPr>
          <w:color w:val="000000" w:themeColor="text1"/>
          <w:sz w:val="24"/>
          <w:szCs w:val="24"/>
        </w:rPr>
        <w:lastRenderedPageBreak/>
        <w:t xml:space="preserve">Deputy Sheriff and on Search &amp; Rescue teams and spent time living in most large </w:t>
      </w:r>
      <w:r w:rsidR="00250051">
        <w:rPr>
          <w:color w:val="000000" w:themeColor="text1"/>
          <w:sz w:val="24"/>
          <w:szCs w:val="24"/>
        </w:rPr>
        <w:t>and many small Arizona cities,</w:t>
      </w:r>
      <w:r w:rsidRPr="00221974">
        <w:rPr>
          <w:color w:val="000000" w:themeColor="text1"/>
          <w:sz w:val="24"/>
          <w:szCs w:val="24"/>
        </w:rPr>
        <w:t xml:space="preserve"> becoming familiar with the varying need​s​ of </w:t>
      </w:r>
      <w:r w:rsidR="00250051">
        <w:rPr>
          <w:color w:val="000000" w:themeColor="text1"/>
          <w:sz w:val="24"/>
          <w:szCs w:val="24"/>
        </w:rPr>
        <w:t xml:space="preserve">the people in our amazing state. </w:t>
      </w:r>
      <w:r w:rsidRPr="00221974">
        <w:rPr>
          <w:color w:val="000000" w:themeColor="text1"/>
          <w:sz w:val="24"/>
          <w:szCs w:val="24"/>
        </w:rPr>
        <w:t>Dr. Komor’s concern for the deepening Climate Crisis has now led him into the race for Governor and the publi</w:t>
      </w:r>
      <w:r w:rsidR="00250051">
        <w:rPr>
          <w:color w:val="000000" w:themeColor="text1"/>
          <w:sz w:val="24"/>
          <w:szCs w:val="24"/>
        </w:rPr>
        <w:t xml:space="preserve">cation of his most recent book </w:t>
      </w:r>
      <w:r w:rsidRPr="00250051">
        <w:rPr>
          <w:i/>
          <w:color w:val="000000" w:themeColor="text1"/>
          <w:sz w:val="24"/>
          <w:szCs w:val="24"/>
        </w:rPr>
        <w:t>Climate Deadline 2035</w:t>
      </w:r>
      <w:r w:rsidR="00250051">
        <w:rPr>
          <w:rFonts w:eastAsia="Calibri"/>
          <w:sz w:val="24"/>
          <w:szCs w:val="24"/>
        </w:rPr>
        <w:t xml:space="preserve">. </w:t>
      </w:r>
      <w:r w:rsidRPr="00250051">
        <w:rPr>
          <w:rFonts w:eastAsia="Calibri"/>
          <w:i/>
          <w:sz w:val="24"/>
          <w:szCs w:val="24"/>
        </w:rPr>
        <w:t>Climate Deadline 2035</w:t>
      </w:r>
      <w:r w:rsidRPr="00221974">
        <w:rPr>
          <w:rFonts w:eastAsia="Calibri"/>
          <w:sz w:val="24"/>
          <w:szCs w:val="24"/>
        </w:rPr>
        <w:t xml:space="preserve"> tells the story of the intense race we are all in to beat the “point of no return” in the 2030's and our one best hope for survival that lies not with scientists or governments but in the will of the citizens of our planet – each one of us!  </w:t>
      </w:r>
    </w:p>
    <w:p w14:paraId="13D5FC35" w14:textId="77777777" w:rsidR="00012D07" w:rsidRPr="00221974" w:rsidRDefault="00012D07" w:rsidP="00CA0F81">
      <w:pPr>
        <w:jc w:val="both"/>
        <w:rPr>
          <w:b/>
          <w:color w:val="236818"/>
          <w:sz w:val="32"/>
          <w:szCs w:val="32"/>
        </w:rPr>
      </w:pPr>
    </w:p>
    <w:p w14:paraId="523A5F33" w14:textId="520195E4" w:rsidR="0029140C" w:rsidRPr="00250051" w:rsidRDefault="00CA0F81" w:rsidP="00250051">
      <w:pPr>
        <w:jc w:val="both"/>
        <w:rPr>
          <w:b/>
          <w:color w:val="236818"/>
          <w:sz w:val="32"/>
          <w:szCs w:val="32"/>
        </w:rPr>
      </w:pPr>
      <w:r w:rsidRPr="00221974">
        <w:rPr>
          <w:b/>
          <w:color w:val="236818"/>
          <w:sz w:val="32"/>
          <w:szCs w:val="32"/>
        </w:rPr>
        <w:t>KOMOR FOR GOVERNOR COMMUNITY ENDORSEMENTS</w:t>
      </w:r>
      <w:bookmarkStart w:id="2" w:name="_GoBack"/>
      <w:bookmarkEnd w:id="2"/>
    </w:p>
    <w:p w14:paraId="7D8D6684" w14:textId="77777777" w:rsidR="00B00F9F" w:rsidRPr="00221974" w:rsidRDefault="00B00F9F" w:rsidP="00CA0F81">
      <w:pPr>
        <w:pStyle w:val="ListParagraph"/>
        <w:numPr>
          <w:ilvl w:val="0"/>
          <w:numId w:val="8"/>
        </w:numPr>
        <w:rPr>
          <w:sz w:val="24"/>
          <w:szCs w:val="24"/>
        </w:rPr>
      </w:pPr>
      <w:r w:rsidRPr="00221974">
        <w:rPr>
          <w:sz w:val="24"/>
          <w:szCs w:val="24"/>
        </w:rPr>
        <w:t>Campus Student Sustainability Initiatives (CSSI)</w:t>
      </w:r>
    </w:p>
    <w:p w14:paraId="34A2C2AD" w14:textId="34A13F13" w:rsidR="00B00F9F" w:rsidRPr="00221974" w:rsidRDefault="00B00F9F" w:rsidP="00CA0F81">
      <w:pPr>
        <w:pStyle w:val="ListParagraph"/>
        <w:numPr>
          <w:ilvl w:val="0"/>
          <w:numId w:val="8"/>
        </w:numPr>
        <w:rPr>
          <w:sz w:val="24"/>
          <w:szCs w:val="24"/>
        </w:rPr>
      </w:pPr>
      <w:r w:rsidRPr="00221974">
        <w:rPr>
          <w:sz w:val="24"/>
          <w:szCs w:val="24"/>
        </w:rPr>
        <w:t xml:space="preserve">American Friends Service Committee </w:t>
      </w:r>
      <w:r w:rsidR="00CA0F81" w:rsidRPr="00221974">
        <w:rPr>
          <w:sz w:val="24"/>
          <w:szCs w:val="24"/>
        </w:rPr>
        <w:t>–</w:t>
      </w:r>
      <w:r w:rsidRPr="00221974">
        <w:rPr>
          <w:sz w:val="24"/>
          <w:szCs w:val="24"/>
        </w:rPr>
        <w:t xml:space="preserve"> Arizona</w:t>
      </w:r>
    </w:p>
    <w:p w14:paraId="0C679F8E" w14:textId="77777777" w:rsidR="00B00F9F" w:rsidRPr="00221974" w:rsidRDefault="00B00F9F" w:rsidP="00CA0F81">
      <w:pPr>
        <w:pStyle w:val="ListParagraph"/>
        <w:numPr>
          <w:ilvl w:val="0"/>
          <w:numId w:val="8"/>
        </w:numPr>
        <w:rPr>
          <w:sz w:val="24"/>
          <w:szCs w:val="24"/>
        </w:rPr>
      </w:pPr>
      <w:r w:rsidRPr="00221974">
        <w:rPr>
          <w:sz w:val="24"/>
          <w:szCs w:val="24"/>
        </w:rPr>
        <w:t>Sonoran Prevention Works</w:t>
      </w:r>
    </w:p>
    <w:p w14:paraId="7E60D1B0" w14:textId="77777777" w:rsidR="00B00F9F" w:rsidRPr="00221974" w:rsidRDefault="00B00F9F" w:rsidP="00CA0F81">
      <w:pPr>
        <w:pStyle w:val="ListParagraph"/>
        <w:numPr>
          <w:ilvl w:val="0"/>
          <w:numId w:val="8"/>
        </w:numPr>
        <w:rPr>
          <w:sz w:val="24"/>
          <w:szCs w:val="24"/>
        </w:rPr>
      </w:pPr>
      <w:r w:rsidRPr="00221974">
        <w:rPr>
          <w:sz w:val="24"/>
          <w:szCs w:val="24"/>
        </w:rPr>
        <w:t>Prescott College Masters in Social Justice and Community Organizing</w:t>
      </w:r>
    </w:p>
    <w:p w14:paraId="63595B99" w14:textId="77777777" w:rsidR="00B00F9F" w:rsidRPr="00221974" w:rsidRDefault="00B00F9F" w:rsidP="00CA0F81">
      <w:pPr>
        <w:pStyle w:val="ListParagraph"/>
        <w:numPr>
          <w:ilvl w:val="0"/>
          <w:numId w:val="8"/>
        </w:numPr>
        <w:rPr>
          <w:sz w:val="24"/>
          <w:szCs w:val="24"/>
        </w:rPr>
      </w:pPr>
      <w:r w:rsidRPr="00221974">
        <w:rPr>
          <w:sz w:val="24"/>
          <w:szCs w:val="24"/>
        </w:rPr>
        <w:t>Prescott College Queer Student Union - QSU</w:t>
      </w:r>
    </w:p>
    <w:p w14:paraId="761BF6C9" w14:textId="77777777" w:rsidR="00B00F9F" w:rsidRPr="00221974" w:rsidRDefault="00B00F9F" w:rsidP="00CA0F81">
      <w:pPr>
        <w:pStyle w:val="ListParagraph"/>
        <w:numPr>
          <w:ilvl w:val="0"/>
          <w:numId w:val="8"/>
        </w:numPr>
        <w:rPr>
          <w:sz w:val="24"/>
          <w:szCs w:val="24"/>
        </w:rPr>
      </w:pPr>
      <w:r w:rsidRPr="00221974">
        <w:rPr>
          <w:sz w:val="24"/>
          <w:szCs w:val="24"/>
        </w:rPr>
        <w:t>Prescott College Black Student Union</w:t>
      </w:r>
    </w:p>
    <w:p w14:paraId="4C645496" w14:textId="77777777" w:rsidR="00B00F9F" w:rsidRPr="00221974" w:rsidRDefault="00B00F9F" w:rsidP="00CA0F81">
      <w:pPr>
        <w:pStyle w:val="ListParagraph"/>
        <w:numPr>
          <w:ilvl w:val="0"/>
          <w:numId w:val="8"/>
        </w:numPr>
        <w:rPr>
          <w:sz w:val="24"/>
          <w:szCs w:val="24"/>
        </w:rPr>
      </w:pPr>
      <w:r w:rsidRPr="00221974">
        <w:rPr>
          <w:sz w:val="24"/>
          <w:szCs w:val="24"/>
        </w:rPr>
        <w:t>Sierra Club Student Coalition at Prescott College</w:t>
      </w:r>
    </w:p>
    <w:p w14:paraId="400DE30C" w14:textId="77777777" w:rsidR="00B00F9F" w:rsidRPr="00221974" w:rsidRDefault="00B00F9F" w:rsidP="00CA0F81">
      <w:pPr>
        <w:pStyle w:val="ListParagraph"/>
        <w:numPr>
          <w:ilvl w:val="0"/>
          <w:numId w:val="8"/>
        </w:numPr>
        <w:rPr>
          <w:sz w:val="24"/>
          <w:szCs w:val="24"/>
        </w:rPr>
      </w:pPr>
      <w:r w:rsidRPr="00221974">
        <w:rPr>
          <w:sz w:val="24"/>
          <w:szCs w:val="24"/>
        </w:rPr>
        <w:t>Flagstaff Sustainability Program</w:t>
      </w:r>
    </w:p>
    <w:p w14:paraId="6FCC140E" w14:textId="77777777" w:rsidR="00B00F9F" w:rsidRPr="00221974" w:rsidRDefault="00B00F9F" w:rsidP="00CA0F81">
      <w:pPr>
        <w:pStyle w:val="ListParagraph"/>
        <w:numPr>
          <w:ilvl w:val="0"/>
          <w:numId w:val="8"/>
        </w:numPr>
        <w:rPr>
          <w:sz w:val="24"/>
          <w:szCs w:val="24"/>
        </w:rPr>
      </w:pPr>
      <w:r w:rsidRPr="00221974">
        <w:rPr>
          <w:sz w:val="24"/>
          <w:szCs w:val="24"/>
        </w:rPr>
        <w:t xml:space="preserve">No More Deaths/No Más </w:t>
      </w:r>
      <w:proofErr w:type="spellStart"/>
      <w:r w:rsidRPr="00221974">
        <w:rPr>
          <w:sz w:val="24"/>
          <w:szCs w:val="24"/>
        </w:rPr>
        <w:t>Muertes</w:t>
      </w:r>
      <w:proofErr w:type="spellEnd"/>
    </w:p>
    <w:p w14:paraId="0924AA42" w14:textId="77777777" w:rsidR="00B00F9F" w:rsidRPr="00221974" w:rsidRDefault="00B00F9F" w:rsidP="00CA0F81">
      <w:pPr>
        <w:pStyle w:val="ListParagraph"/>
        <w:numPr>
          <w:ilvl w:val="0"/>
          <w:numId w:val="8"/>
        </w:numPr>
        <w:rPr>
          <w:sz w:val="24"/>
          <w:szCs w:val="24"/>
        </w:rPr>
      </w:pPr>
      <w:r w:rsidRPr="00221974">
        <w:rPr>
          <w:sz w:val="24"/>
          <w:szCs w:val="24"/>
        </w:rPr>
        <w:t>United We Dream</w:t>
      </w:r>
    </w:p>
    <w:p w14:paraId="5EA46CDC" w14:textId="77777777" w:rsidR="00B00F9F" w:rsidRPr="00221974" w:rsidRDefault="00B00F9F" w:rsidP="00CA0F81">
      <w:pPr>
        <w:pStyle w:val="ListParagraph"/>
        <w:numPr>
          <w:ilvl w:val="0"/>
          <w:numId w:val="8"/>
        </w:numPr>
        <w:rPr>
          <w:sz w:val="24"/>
          <w:szCs w:val="24"/>
        </w:rPr>
      </w:pPr>
      <w:r w:rsidRPr="00221974">
        <w:rPr>
          <w:sz w:val="24"/>
          <w:szCs w:val="24"/>
        </w:rPr>
        <w:t>Oil Change International</w:t>
      </w:r>
    </w:p>
    <w:p w14:paraId="64F11E4F" w14:textId="77777777" w:rsidR="00B00F9F" w:rsidRPr="00221974" w:rsidRDefault="00B00F9F" w:rsidP="00CA0F81">
      <w:pPr>
        <w:pStyle w:val="ListParagraph"/>
        <w:numPr>
          <w:ilvl w:val="0"/>
          <w:numId w:val="8"/>
        </w:numPr>
        <w:rPr>
          <w:sz w:val="24"/>
          <w:szCs w:val="24"/>
        </w:rPr>
      </w:pPr>
      <w:r w:rsidRPr="00221974">
        <w:rPr>
          <w:sz w:val="24"/>
          <w:szCs w:val="24"/>
        </w:rPr>
        <w:t>Arizona State Conference NAACP</w:t>
      </w:r>
    </w:p>
    <w:p w14:paraId="46BDDAA1" w14:textId="77777777" w:rsidR="00B00F9F" w:rsidRPr="00221974" w:rsidRDefault="00B00F9F" w:rsidP="00CA0F81">
      <w:pPr>
        <w:pStyle w:val="ListParagraph"/>
        <w:numPr>
          <w:ilvl w:val="0"/>
          <w:numId w:val="8"/>
        </w:numPr>
        <w:rPr>
          <w:sz w:val="24"/>
          <w:szCs w:val="24"/>
        </w:rPr>
      </w:pPr>
      <w:r w:rsidRPr="00221974">
        <w:rPr>
          <w:sz w:val="24"/>
          <w:szCs w:val="24"/>
        </w:rPr>
        <w:t>NAACP Tucson Chapter</w:t>
      </w:r>
    </w:p>
    <w:p w14:paraId="633BC150" w14:textId="77777777" w:rsidR="00B00F9F" w:rsidRPr="00221974" w:rsidRDefault="00B00F9F" w:rsidP="00CA0F81">
      <w:pPr>
        <w:pStyle w:val="ListParagraph"/>
        <w:numPr>
          <w:ilvl w:val="0"/>
          <w:numId w:val="8"/>
        </w:numPr>
        <w:rPr>
          <w:sz w:val="24"/>
          <w:szCs w:val="24"/>
        </w:rPr>
      </w:pPr>
      <w:r w:rsidRPr="00221974">
        <w:rPr>
          <w:sz w:val="24"/>
          <w:szCs w:val="24"/>
        </w:rPr>
        <w:t>Labor Network For Sustainability</w:t>
      </w:r>
    </w:p>
    <w:p w14:paraId="2C0CD7D0" w14:textId="77777777" w:rsidR="00B00F9F" w:rsidRPr="00221974" w:rsidRDefault="00B00F9F" w:rsidP="00CA0F81">
      <w:pPr>
        <w:pStyle w:val="ListParagraph"/>
        <w:numPr>
          <w:ilvl w:val="0"/>
          <w:numId w:val="8"/>
        </w:numPr>
        <w:rPr>
          <w:sz w:val="24"/>
          <w:szCs w:val="24"/>
        </w:rPr>
      </w:pPr>
      <w:r w:rsidRPr="00221974">
        <w:rPr>
          <w:sz w:val="24"/>
          <w:szCs w:val="24"/>
        </w:rPr>
        <w:t>Jobs With Justice</w:t>
      </w:r>
    </w:p>
    <w:p w14:paraId="03C00A3A" w14:textId="77777777" w:rsidR="00B00F9F" w:rsidRPr="00221974" w:rsidRDefault="00B00F9F" w:rsidP="00CA0F81">
      <w:pPr>
        <w:pStyle w:val="ListParagraph"/>
        <w:numPr>
          <w:ilvl w:val="0"/>
          <w:numId w:val="8"/>
        </w:numPr>
        <w:rPr>
          <w:sz w:val="24"/>
          <w:szCs w:val="24"/>
        </w:rPr>
      </w:pPr>
      <w:r w:rsidRPr="00221974">
        <w:rPr>
          <w:sz w:val="24"/>
          <w:szCs w:val="24"/>
        </w:rPr>
        <w:t>Jewish Voice for Peace - Tucson</w:t>
      </w:r>
    </w:p>
    <w:p w14:paraId="4E08991C" w14:textId="77777777" w:rsidR="00B00F9F" w:rsidRPr="00221974" w:rsidRDefault="00B00F9F" w:rsidP="00CA0F81">
      <w:pPr>
        <w:pStyle w:val="ListParagraph"/>
        <w:numPr>
          <w:ilvl w:val="0"/>
          <w:numId w:val="8"/>
        </w:numPr>
        <w:rPr>
          <w:sz w:val="24"/>
          <w:szCs w:val="24"/>
        </w:rPr>
      </w:pPr>
      <w:r w:rsidRPr="00221974">
        <w:rPr>
          <w:sz w:val="24"/>
          <w:szCs w:val="24"/>
        </w:rPr>
        <w:t>Indigenous Environmental Network</w:t>
      </w:r>
    </w:p>
    <w:p w14:paraId="3AE699AB" w14:textId="77777777" w:rsidR="00B00F9F" w:rsidRPr="00221974" w:rsidRDefault="00B00F9F" w:rsidP="00CA0F81">
      <w:pPr>
        <w:pStyle w:val="ListParagraph"/>
        <w:numPr>
          <w:ilvl w:val="0"/>
          <w:numId w:val="8"/>
        </w:numPr>
        <w:rPr>
          <w:sz w:val="24"/>
          <w:szCs w:val="24"/>
        </w:rPr>
      </w:pPr>
      <w:r w:rsidRPr="00221974">
        <w:rPr>
          <w:sz w:val="24"/>
          <w:szCs w:val="24"/>
        </w:rPr>
        <w:t>Food &amp; Water Action</w:t>
      </w:r>
    </w:p>
    <w:p w14:paraId="5310A5F2" w14:textId="77777777" w:rsidR="00B00F9F" w:rsidRPr="00221974" w:rsidRDefault="00B00F9F" w:rsidP="00CA0F81">
      <w:pPr>
        <w:pStyle w:val="ListParagraph"/>
        <w:numPr>
          <w:ilvl w:val="0"/>
          <w:numId w:val="8"/>
        </w:numPr>
        <w:rPr>
          <w:sz w:val="24"/>
          <w:szCs w:val="24"/>
        </w:rPr>
      </w:pPr>
      <w:r w:rsidRPr="00221974">
        <w:rPr>
          <w:sz w:val="24"/>
          <w:szCs w:val="24"/>
        </w:rPr>
        <w:t>Democracy Initiative</w:t>
      </w:r>
    </w:p>
    <w:p w14:paraId="40BB04CA" w14:textId="77777777" w:rsidR="00B00F9F" w:rsidRPr="00221974" w:rsidRDefault="00B00F9F" w:rsidP="00CA0F81">
      <w:pPr>
        <w:pStyle w:val="ListParagraph"/>
        <w:numPr>
          <w:ilvl w:val="0"/>
          <w:numId w:val="8"/>
        </w:numPr>
        <w:rPr>
          <w:sz w:val="24"/>
          <w:szCs w:val="24"/>
        </w:rPr>
      </w:pPr>
      <w:r w:rsidRPr="00221974">
        <w:rPr>
          <w:sz w:val="24"/>
          <w:szCs w:val="24"/>
        </w:rPr>
        <w:t>Corporate Accountability</w:t>
      </w:r>
    </w:p>
    <w:p w14:paraId="61B384FC" w14:textId="77777777" w:rsidR="00B00F9F" w:rsidRPr="00221974" w:rsidRDefault="00B00F9F" w:rsidP="00CA0F81">
      <w:pPr>
        <w:pStyle w:val="ListParagraph"/>
        <w:numPr>
          <w:ilvl w:val="0"/>
          <w:numId w:val="8"/>
        </w:numPr>
        <w:rPr>
          <w:sz w:val="24"/>
          <w:szCs w:val="24"/>
        </w:rPr>
      </w:pPr>
      <w:r w:rsidRPr="00221974">
        <w:rPr>
          <w:sz w:val="24"/>
          <w:szCs w:val="24"/>
        </w:rPr>
        <w:t>Communications Workers of America</w:t>
      </w:r>
    </w:p>
    <w:p w14:paraId="3BC8A267" w14:textId="77777777" w:rsidR="00B00F9F" w:rsidRPr="00221974" w:rsidRDefault="00B00F9F" w:rsidP="00CA0F81">
      <w:pPr>
        <w:pStyle w:val="ListParagraph"/>
        <w:numPr>
          <w:ilvl w:val="0"/>
          <w:numId w:val="8"/>
        </w:numPr>
        <w:rPr>
          <w:sz w:val="24"/>
          <w:szCs w:val="24"/>
        </w:rPr>
      </w:pPr>
      <w:r w:rsidRPr="00221974">
        <w:rPr>
          <w:sz w:val="24"/>
          <w:szCs w:val="24"/>
        </w:rPr>
        <w:t>Common Cause</w:t>
      </w:r>
    </w:p>
    <w:p w14:paraId="1B0B1D31" w14:textId="77777777" w:rsidR="00B00F9F" w:rsidRPr="00221974" w:rsidRDefault="00B00F9F" w:rsidP="00CA0F81">
      <w:pPr>
        <w:pStyle w:val="ListParagraph"/>
        <w:numPr>
          <w:ilvl w:val="0"/>
          <w:numId w:val="8"/>
        </w:numPr>
        <w:rPr>
          <w:sz w:val="24"/>
          <w:szCs w:val="24"/>
        </w:rPr>
      </w:pPr>
      <w:r w:rsidRPr="00221974">
        <w:rPr>
          <w:sz w:val="24"/>
          <w:szCs w:val="24"/>
        </w:rPr>
        <w:t>Coalition for Humane Immigrant Rights</w:t>
      </w:r>
    </w:p>
    <w:p w14:paraId="7E91748C" w14:textId="77777777" w:rsidR="00B00F9F" w:rsidRPr="00221974" w:rsidRDefault="00B00F9F" w:rsidP="00CA0F81">
      <w:pPr>
        <w:pStyle w:val="ListParagraph"/>
        <w:numPr>
          <w:ilvl w:val="0"/>
          <w:numId w:val="8"/>
        </w:numPr>
        <w:rPr>
          <w:sz w:val="24"/>
          <w:szCs w:val="24"/>
        </w:rPr>
      </w:pPr>
      <w:r w:rsidRPr="00221974">
        <w:rPr>
          <w:sz w:val="24"/>
          <w:szCs w:val="24"/>
        </w:rPr>
        <w:t>Int'l Indigenous Peoples Movement for Self Determination &amp; Liberation</w:t>
      </w:r>
    </w:p>
    <w:p w14:paraId="2D311B77" w14:textId="77777777" w:rsidR="00B00F9F" w:rsidRPr="00221974" w:rsidRDefault="00B00F9F" w:rsidP="00CA0F81">
      <w:pPr>
        <w:pStyle w:val="ListParagraph"/>
        <w:numPr>
          <w:ilvl w:val="0"/>
          <w:numId w:val="8"/>
        </w:numPr>
        <w:rPr>
          <w:sz w:val="24"/>
          <w:szCs w:val="24"/>
        </w:rPr>
      </w:pPr>
      <w:r w:rsidRPr="00221974">
        <w:rPr>
          <w:sz w:val="24"/>
          <w:szCs w:val="24"/>
        </w:rPr>
        <w:t>Grassroots Global Justice Alliance</w:t>
      </w:r>
    </w:p>
    <w:p w14:paraId="4FF780C4" w14:textId="77777777" w:rsidR="00B00F9F" w:rsidRPr="00221974" w:rsidRDefault="00B00F9F" w:rsidP="00CA0F81">
      <w:pPr>
        <w:pStyle w:val="ListParagraph"/>
        <w:numPr>
          <w:ilvl w:val="0"/>
          <w:numId w:val="8"/>
        </w:numPr>
        <w:rPr>
          <w:sz w:val="24"/>
          <w:szCs w:val="24"/>
        </w:rPr>
      </w:pPr>
      <w:r w:rsidRPr="00221974">
        <w:rPr>
          <w:sz w:val="24"/>
          <w:szCs w:val="24"/>
        </w:rPr>
        <w:t>The Global Alliance for Climate Justice</w:t>
      </w:r>
    </w:p>
    <w:p w14:paraId="6513C58E" w14:textId="77777777" w:rsidR="00B00F9F" w:rsidRPr="00221974" w:rsidRDefault="00B00F9F" w:rsidP="00CA0F81">
      <w:pPr>
        <w:pStyle w:val="ListParagraph"/>
        <w:numPr>
          <w:ilvl w:val="0"/>
          <w:numId w:val="8"/>
        </w:numPr>
        <w:rPr>
          <w:sz w:val="24"/>
          <w:szCs w:val="24"/>
        </w:rPr>
      </w:pPr>
      <w:r w:rsidRPr="00221974">
        <w:rPr>
          <w:sz w:val="24"/>
          <w:szCs w:val="24"/>
        </w:rPr>
        <w:t>Sky Island Alliance</w:t>
      </w:r>
    </w:p>
    <w:p w14:paraId="428EB712" w14:textId="77777777" w:rsidR="00B00F9F" w:rsidRPr="00221974" w:rsidRDefault="00B00F9F" w:rsidP="00CA0F81">
      <w:pPr>
        <w:pStyle w:val="ListParagraph"/>
        <w:numPr>
          <w:ilvl w:val="0"/>
          <w:numId w:val="8"/>
        </w:numPr>
        <w:rPr>
          <w:sz w:val="24"/>
          <w:szCs w:val="24"/>
        </w:rPr>
      </w:pPr>
      <w:r w:rsidRPr="00221974">
        <w:rPr>
          <w:sz w:val="24"/>
          <w:szCs w:val="24"/>
        </w:rPr>
        <w:t>Keep Arizona Beautiful</w:t>
      </w:r>
    </w:p>
    <w:p w14:paraId="78120940" w14:textId="77777777" w:rsidR="00B00F9F" w:rsidRPr="00221974" w:rsidRDefault="00B00F9F" w:rsidP="00CA0F81">
      <w:pPr>
        <w:pStyle w:val="ListParagraph"/>
        <w:numPr>
          <w:ilvl w:val="0"/>
          <w:numId w:val="8"/>
        </w:numPr>
        <w:rPr>
          <w:sz w:val="24"/>
          <w:szCs w:val="24"/>
        </w:rPr>
      </w:pPr>
      <w:r w:rsidRPr="00221974">
        <w:rPr>
          <w:sz w:val="24"/>
          <w:szCs w:val="24"/>
        </w:rPr>
        <w:t>Friends of Saguaro National Park</w:t>
      </w:r>
    </w:p>
    <w:p w14:paraId="16AE4C61" w14:textId="77777777" w:rsidR="00B00F9F" w:rsidRPr="00221974" w:rsidRDefault="00B00F9F" w:rsidP="00CA0F81">
      <w:pPr>
        <w:pStyle w:val="ListParagraph"/>
        <w:numPr>
          <w:ilvl w:val="0"/>
          <w:numId w:val="8"/>
        </w:numPr>
        <w:rPr>
          <w:sz w:val="24"/>
          <w:szCs w:val="24"/>
        </w:rPr>
      </w:pPr>
      <w:r w:rsidRPr="00221974">
        <w:rPr>
          <w:sz w:val="24"/>
          <w:szCs w:val="24"/>
        </w:rPr>
        <w:t>Grand Canyon Trust</w:t>
      </w:r>
    </w:p>
    <w:p w14:paraId="37B4DD6F" w14:textId="77777777" w:rsidR="00B00F9F" w:rsidRPr="00221974" w:rsidRDefault="00B00F9F" w:rsidP="00CA0F81">
      <w:pPr>
        <w:pStyle w:val="ListParagraph"/>
        <w:numPr>
          <w:ilvl w:val="0"/>
          <w:numId w:val="8"/>
        </w:numPr>
        <w:rPr>
          <w:sz w:val="24"/>
          <w:szCs w:val="24"/>
        </w:rPr>
      </w:pPr>
      <w:r w:rsidRPr="00221974">
        <w:rPr>
          <w:sz w:val="24"/>
          <w:szCs w:val="24"/>
        </w:rPr>
        <w:t>Groundwater Awareness League</w:t>
      </w:r>
    </w:p>
    <w:p w14:paraId="309FCE02" w14:textId="77777777" w:rsidR="00B00F9F" w:rsidRPr="00221974" w:rsidRDefault="00B00F9F" w:rsidP="00CA0F81">
      <w:pPr>
        <w:pStyle w:val="ListParagraph"/>
        <w:numPr>
          <w:ilvl w:val="0"/>
          <w:numId w:val="8"/>
        </w:numPr>
        <w:rPr>
          <w:sz w:val="24"/>
          <w:szCs w:val="24"/>
        </w:rPr>
      </w:pPr>
      <w:r w:rsidRPr="00221974">
        <w:rPr>
          <w:sz w:val="24"/>
          <w:szCs w:val="24"/>
        </w:rPr>
        <w:t>Arizona Land and Water Trust</w:t>
      </w:r>
    </w:p>
    <w:p w14:paraId="7DAEDEAA" w14:textId="77777777" w:rsidR="00B00F9F" w:rsidRPr="00221974" w:rsidRDefault="00B00F9F" w:rsidP="00CA0F81">
      <w:pPr>
        <w:pStyle w:val="ListParagraph"/>
        <w:numPr>
          <w:ilvl w:val="0"/>
          <w:numId w:val="8"/>
        </w:numPr>
        <w:rPr>
          <w:sz w:val="24"/>
          <w:szCs w:val="24"/>
        </w:rPr>
      </w:pPr>
      <w:r w:rsidRPr="00221974">
        <w:rPr>
          <w:sz w:val="24"/>
          <w:szCs w:val="24"/>
        </w:rPr>
        <w:t>Desert Foothills Land Trust</w:t>
      </w:r>
    </w:p>
    <w:p w14:paraId="38A12BF3" w14:textId="77777777" w:rsidR="00B00F9F" w:rsidRPr="00221974" w:rsidRDefault="00B00F9F" w:rsidP="00CA0F81">
      <w:pPr>
        <w:pStyle w:val="ListParagraph"/>
        <w:numPr>
          <w:ilvl w:val="0"/>
          <w:numId w:val="8"/>
        </w:numPr>
        <w:rPr>
          <w:sz w:val="24"/>
          <w:szCs w:val="24"/>
        </w:rPr>
      </w:pPr>
      <w:r w:rsidRPr="00221974">
        <w:rPr>
          <w:sz w:val="24"/>
          <w:szCs w:val="24"/>
        </w:rPr>
        <w:t>Friends of The San Pedro River</w:t>
      </w:r>
    </w:p>
    <w:p w14:paraId="1A1FDD6D" w14:textId="77777777" w:rsidR="00B00F9F" w:rsidRPr="00221974" w:rsidRDefault="00B00F9F" w:rsidP="00CA0F81">
      <w:pPr>
        <w:pStyle w:val="ListParagraph"/>
        <w:numPr>
          <w:ilvl w:val="0"/>
          <w:numId w:val="8"/>
        </w:numPr>
        <w:rPr>
          <w:sz w:val="24"/>
          <w:szCs w:val="24"/>
        </w:rPr>
      </w:pPr>
      <w:r w:rsidRPr="00221974">
        <w:rPr>
          <w:sz w:val="24"/>
          <w:szCs w:val="24"/>
        </w:rPr>
        <w:t>Arizona Wilderness Coalition</w:t>
      </w:r>
    </w:p>
    <w:p w14:paraId="537E5166" w14:textId="77777777" w:rsidR="00B00F9F" w:rsidRPr="00221974" w:rsidRDefault="00B00F9F" w:rsidP="00CA0F81">
      <w:pPr>
        <w:pStyle w:val="ListParagraph"/>
        <w:numPr>
          <w:ilvl w:val="0"/>
          <w:numId w:val="8"/>
        </w:numPr>
        <w:rPr>
          <w:sz w:val="24"/>
          <w:szCs w:val="24"/>
        </w:rPr>
      </w:pPr>
      <w:r w:rsidRPr="00221974">
        <w:rPr>
          <w:sz w:val="24"/>
          <w:szCs w:val="24"/>
        </w:rPr>
        <w:t>Central Arizona Land Trust</w:t>
      </w:r>
    </w:p>
    <w:p w14:paraId="337B91E6" w14:textId="7AE7F77A" w:rsidR="00685BC2" w:rsidRPr="00250051" w:rsidRDefault="00B00F9F" w:rsidP="0029140C">
      <w:pPr>
        <w:pStyle w:val="ListParagraph"/>
        <w:numPr>
          <w:ilvl w:val="0"/>
          <w:numId w:val="8"/>
        </w:numPr>
        <w:rPr>
          <w:sz w:val="24"/>
          <w:szCs w:val="24"/>
        </w:rPr>
      </w:pPr>
      <w:r w:rsidRPr="00221974">
        <w:rPr>
          <w:sz w:val="24"/>
          <w:szCs w:val="24"/>
        </w:rPr>
        <w:t>Environment Arizona</w:t>
      </w:r>
    </w:p>
    <w:p w14:paraId="531CE020" w14:textId="77777777" w:rsidR="00685BC2" w:rsidRPr="00221974" w:rsidRDefault="00685BC2" w:rsidP="0029140C"/>
    <w:p w14:paraId="17FB4DC4" w14:textId="77777777" w:rsidR="00685BC2" w:rsidRDefault="00685BC2" w:rsidP="0029140C"/>
    <w:p w14:paraId="246308DC" w14:textId="6155145E" w:rsidR="00250051" w:rsidRPr="00221974" w:rsidRDefault="00250051" w:rsidP="0029140C">
      <w:pPr>
        <w:sectPr w:rsidR="00250051" w:rsidRPr="00221974" w:rsidSect="006C24BA">
          <w:headerReference w:type="default" r:id="rId18"/>
          <w:type w:val="continuous"/>
          <w:pgSz w:w="12240" w:h="15840" w:code="1"/>
          <w:pgMar w:top="720" w:right="720" w:bottom="720" w:left="720" w:header="720" w:footer="936" w:gutter="0"/>
          <w:cols w:space="720"/>
          <w:docGrid w:linePitch="272"/>
        </w:sectPr>
      </w:pPr>
    </w:p>
    <w:p w14:paraId="35B368C3" w14:textId="77777777" w:rsidR="00685BC2" w:rsidRPr="00221974" w:rsidRDefault="00685BC2" w:rsidP="00CA0F81">
      <w:pPr>
        <w:rPr>
          <w:b/>
          <w:color w:val="236818"/>
          <w:sz w:val="32"/>
          <w:szCs w:val="32"/>
        </w:rPr>
      </w:pPr>
    </w:p>
    <w:p w14:paraId="6E3662BE" w14:textId="245CBD3A" w:rsidR="0029140C" w:rsidRPr="00221974" w:rsidRDefault="0029140C" w:rsidP="00CA0F81">
      <w:pPr>
        <w:rPr>
          <w:b/>
          <w:sz w:val="32"/>
          <w:szCs w:val="32"/>
        </w:rPr>
      </w:pPr>
      <w:r w:rsidRPr="00221974">
        <w:rPr>
          <w:b/>
          <w:color w:val="236818"/>
          <w:sz w:val="32"/>
          <w:szCs w:val="32"/>
        </w:rPr>
        <w:t>MORE ABOUT ALGAE ASSISTED CARBON CAPTURE + REFLECTION</w:t>
      </w:r>
    </w:p>
    <w:p w14:paraId="377706B7" w14:textId="2A8A80C6" w:rsidR="0029140C" w:rsidRPr="00221974" w:rsidRDefault="0029140C" w:rsidP="0029140C">
      <w:pPr>
        <w:pStyle w:val="NormalWeb"/>
        <w:jc w:val="both"/>
        <w:rPr>
          <w:color w:val="000000" w:themeColor="text1"/>
        </w:rPr>
      </w:pPr>
      <w:r w:rsidRPr="00221974">
        <w:rPr>
          <w:noProof/>
          <w:color w:val="000000" w:themeColor="text1"/>
        </w:rPr>
        <w:lastRenderedPageBreak/>
        <w:drawing>
          <wp:anchor distT="0" distB="0" distL="114300" distR="114300" simplePos="0" relativeHeight="251661312" behindDoc="1" locked="0" layoutInCell="1" allowOverlap="1" wp14:anchorId="41E19B99" wp14:editId="071B1DEB">
            <wp:simplePos x="0" y="0"/>
            <wp:positionH relativeFrom="margin">
              <wp:posOffset>5177155</wp:posOffset>
            </wp:positionH>
            <wp:positionV relativeFrom="paragraph">
              <wp:posOffset>1256665</wp:posOffset>
            </wp:positionV>
            <wp:extent cx="1627505" cy="1080135"/>
            <wp:effectExtent l="0" t="0" r="0" b="5715"/>
            <wp:wrapTight wrapText="bothSides">
              <wp:wrapPolygon edited="0">
                <wp:start x="0" y="0"/>
                <wp:lineTo x="0" y="21333"/>
                <wp:lineTo x="21238" y="21333"/>
                <wp:lineTo x="212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7505" cy="1080135"/>
                    </a:xfrm>
                    <a:prstGeom prst="rect">
                      <a:avLst/>
                    </a:prstGeom>
                    <a:noFill/>
                  </pic:spPr>
                </pic:pic>
              </a:graphicData>
            </a:graphic>
            <wp14:sizeRelH relativeFrom="margin">
              <wp14:pctWidth>0</wp14:pctWidth>
            </wp14:sizeRelH>
            <wp14:sizeRelV relativeFrom="margin">
              <wp14:pctHeight>0</wp14:pctHeight>
            </wp14:sizeRelV>
          </wp:anchor>
        </w:drawing>
      </w:r>
      <w:r w:rsidRPr="00221974">
        <w:rPr>
          <w:color w:val="000000" w:themeColor="text1"/>
        </w:rPr>
        <w:t>Climate Change has first priority because without a functioning atmosphere none of our other hum</w:t>
      </w:r>
      <w:r w:rsidR="00250051">
        <w:rPr>
          <w:color w:val="000000" w:themeColor="text1"/>
        </w:rPr>
        <w:t xml:space="preserve">an endeavors will be fruitful. </w:t>
      </w:r>
      <w:r w:rsidRPr="00221974">
        <w:rPr>
          <w:color w:val="000000" w:themeColor="text1"/>
        </w:rPr>
        <w:t>We must remove</w:t>
      </w:r>
      <w:r w:rsidR="00250051">
        <w:rPr>
          <w:color w:val="000000" w:themeColor="text1"/>
        </w:rPr>
        <w:t xml:space="preserve"> the</w:t>
      </w:r>
      <w:r w:rsidRPr="00221974">
        <w:rPr>
          <w:color w:val="000000" w:themeColor="text1"/>
        </w:rPr>
        <w:t xml:space="preserve"> large amount of carbon already in the atmosphere before the 2030’s</w:t>
      </w:r>
      <w:r w:rsidR="00250051">
        <w:rPr>
          <w:color w:val="000000" w:themeColor="text1"/>
        </w:rPr>
        <w:t>,</w:t>
      </w:r>
      <w:r w:rsidRPr="00221974">
        <w:rPr>
          <w:color w:val="000000" w:themeColor="text1"/>
        </w:rPr>
        <w:t xml:space="preserve"> w</w:t>
      </w:r>
      <w:r w:rsidR="00250051">
        <w:rPr>
          <w:color w:val="000000" w:themeColor="text1"/>
        </w:rPr>
        <w:t xml:space="preserve">hich means we have to act now. </w:t>
      </w:r>
      <w:r w:rsidRPr="00221974">
        <w:rPr>
          <w:color w:val="000000" w:themeColor="text1"/>
        </w:rPr>
        <w:t>It will be to</w:t>
      </w:r>
      <w:r w:rsidR="00250051">
        <w:rPr>
          <w:color w:val="000000" w:themeColor="text1"/>
        </w:rPr>
        <w:t>o</w:t>
      </w:r>
      <w:r w:rsidRPr="00221974">
        <w:rPr>
          <w:color w:val="000000" w:themeColor="text1"/>
        </w:rPr>
        <w:t xml:space="preserve"> late to st</w:t>
      </w:r>
      <w:r w:rsidR="00250051">
        <w:rPr>
          <w:color w:val="000000" w:themeColor="text1"/>
        </w:rPr>
        <w:t xml:space="preserve">art by the next election cycle. </w:t>
      </w:r>
      <w:r w:rsidRPr="00221974">
        <w:rPr>
          <w:color w:val="000000" w:themeColor="text1"/>
        </w:rPr>
        <w:t xml:space="preserve">There is one plan for removing existing carbon from the atmosphere which seems the safest and most effective. </w:t>
      </w:r>
      <w:r w:rsidRPr="00221974">
        <w:rPr>
          <w:b/>
          <w:color w:val="000000" w:themeColor="text1"/>
        </w:rPr>
        <w:t>Algae Assisted Carbon Capture + Reflection (AACC+R)</w:t>
      </w:r>
      <w:r w:rsidRPr="00221974">
        <w:rPr>
          <w:color w:val="000000" w:themeColor="text1"/>
        </w:rPr>
        <w:t xml:space="preserve"> which </w:t>
      </w:r>
      <w:r w:rsidRPr="00221974">
        <w:rPr>
          <w:bCs/>
          <w:color w:val="000000" w:themeColor="text1"/>
        </w:rPr>
        <w:t>utilizes the natural process of carbon drawdown and sequestering performed by deep-sea EHUX algae.</w:t>
      </w:r>
      <w:r w:rsidR="00250051">
        <w:rPr>
          <w:color w:val="000000" w:themeColor="text1"/>
        </w:rPr>
        <w:t xml:space="preserve"> </w:t>
      </w:r>
      <w:r w:rsidRPr="00221974">
        <w:rPr>
          <w:color w:val="000000" w:themeColor="text1"/>
        </w:rPr>
        <w:t>By simply enhancing this procedure use of liquid C0</w:t>
      </w:r>
      <w:r w:rsidRPr="00221974">
        <w:rPr>
          <w:color w:val="000000" w:themeColor="text1"/>
          <w:vertAlign w:val="subscript"/>
        </w:rPr>
        <w:t>2</w:t>
      </w:r>
      <w:r w:rsidRPr="00221974">
        <w:rPr>
          <w:color w:val="000000" w:themeColor="text1"/>
        </w:rPr>
        <w:t xml:space="preserve"> boiloff from CCS (carbon capture) at coal and fossil pollution sites (not by using iron supplementation) we can actually capture CO</w:t>
      </w:r>
      <w:r w:rsidRPr="00221974">
        <w:rPr>
          <w:color w:val="000000" w:themeColor="text1"/>
          <w:vertAlign w:val="subscript"/>
        </w:rPr>
        <w:t>2</w:t>
      </w:r>
      <w:r w:rsidRPr="00221974">
        <w:rPr>
          <w:color w:val="000000" w:themeColor="text1"/>
        </w:rPr>
        <w:t xml:space="preserve"> fast enough to restore a normal 280 ppm of atmospheric carbon by 2075 - and cool the planet using secondary EHUX reflectance cha</w:t>
      </w:r>
      <w:r w:rsidR="00250051">
        <w:rPr>
          <w:color w:val="000000" w:themeColor="text1"/>
        </w:rPr>
        <w:t>racteristics well before that. </w:t>
      </w:r>
      <w:r w:rsidRPr="00221974">
        <w:rPr>
          <w:color w:val="000000" w:themeColor="text1"/>
        </w:rPr>
        <w:t>Implemented soon, an algae-based carbon removal can cumulatively capture and safely sink 500 billion metric tons of atmospheric CO</w:t>
      </w:r>
      <w:r w:rsidRPr="00221974">
        <w:rPr>
          <w:color w:val="000000" w:themeColor="text1"/>
          <w:vertAlign w:val="subscript"/>
        </w:rPr>
        <w:t>2</w:t>
      </w:r>
      <w:r w:rsidRPr="00221974">
        <w:rPr>
          <w:color w:val="000000" w:themeColor="text1"/>
        </w:rPr>
        <w:t xml:space="preserve"> into deep oceans where it will remain for thousands of years in non-life</w:t>
      </w:r>
      <w:r w:rsidR="00250051">
        <w:rPr>
          <w:color w:val="000000" w:themeColor="text1"/>
        </w:rPr>
        <w:t xml:space="preserve"> sustaining mid-latitude seas. (</w:t>
      </w:r>
      <w:r w:rsidRPr="00221974">
        <w:rPr>
          <w:color w:val="000000" w:themeColor="text1"/>
        </w:rPr>
        <w:t>Recurrent blooming, sealed sterile nurseries and location in oligotrophic mid-latitude open oceans resolve historical problems with EH</w:t>
      </w:r>
      <w:r w:rsidR="00250051">
        <w:rPr>
          <w:color w:val="000000" w:themeColor="text1"/>
        </w:rPr>
        <w:t>UX carbon-drawdown utilization.)</w:t>
      </w:r>
      <w:r w:rsidRPr="00221974">
        <w:rPr>
          <w:color w:val="000000" w:themeColor="text1"/>
        </w:rPr>
        <w:t xml:space="preserve"> In addition, use of liquid C0</w:t>
      </w:r>
      <w:r w:rsidRPr="00221974">
        <w:rPr>
          <w:color w:val="000000" w:themeColor="text1"/>
          <w:vertAlign w:val="subscript"/>
        </w:rPr>
        <w:t>2</w:t>
      </w:r>
      <w:r w:rsidRPr="00221974">
        <w:rPr>
          <w:color w:val="000000" w:themeColor="text1"/>
        </w:rPr>
        <w:t xml:space="preserve"> boiloff will incentivize those industries to promote rather than block - creating new jobs and contributing to world economy.</w:t>
      </w:r>
    </w:p>
    <w:p w14:paraId="6C495F56" w14:textId="3ED538C6" w:rsidR="0029140C" w:rsidRPr="00221974" w:rsidRDefault="0029140C" w:rsidP="0029140C">
      <w:pPr>
        <w:pStyle w:val="NormalWeb"/>
        <w:jc w:val="both"/>
        <w:rPr>
          <w:rStyle w:val="Hyperlink"/>
          <w:color w:val="000000" w:themeColor="text1"/>
          <w:u w:val="none"/>
        </w:rPr>
      </w:pPr>
      <w:r w:rsidRPr="00221974">
        <w:rPr>
          <w:color w:val="000000" w:themeColor="text1"/>
        </w:rPr>
        <w:t xml:space="preserve">Many of us are </w:t>
      </w:r>
      <w:r w:rsidRPr="00221974">
        <w:rPr>
          <w:i/>
          <w:color w:val="000000" w:themeColor="text1"/>
        </w:rPr>
        <w:t>immobilized</w:t>
      </w:r>
      <w:r w:rsidR="00250051">
        <w:rPr>
          <w:color w:val="000000" w:themeColor="text1"/>
        </w:rPr>
        <w:t xml:space="preserve"> by various levels of denial or “climate shock”. </w:t>
      </w:r>
      <w:r w:rsidRPr="00221974">
        <w:rPr>
          <w:color w:val="000000" w:themeColor="text1"/>
        </w:rPr>
        <w:t xml:space="preserve">Some </w:t>
      </w:r>
      <w:r w:rsidRPr="00221974">
        <w:rPr>
          <w:i/>
          <w:color w:val="000000" w:themeColor="text1"/>
        </w:rPr>
        <w:t>mistakenly</w:t>
      </w:r>
      <w:r w:rsidRPr="00221974">
        <w:rPr>
          <w:color w:val="000000" w:themeColor="text1"/>
        </w:rPr>
        <w:t xml:space="preserve"> believe we have </w:t>
      </w:r>
      <w:r w:rsidR="00250051">
        <w:rPr>
          <w:color w:val="000000" w:themeColor="text1"/>
        </w:rPr>
        <w:t xml:space="preserve">decades or centuries to delay. </w:t>
      </w:r>
      <w:r w:rsidRPr="00221974">
        <w:rPr>
          <w:color w:val="000000" w:themeColor="text1"/>
        </w:rPr>
        <w:t xml:space="preserve">Some have </w:t>
      </w:r>
      <w:r w:rsidRPr="00221974">
        <w:rPr>
          <w:i/>
          <w:color w:val="000000" w:themeColor="text1"/>
        </w:rPr>
        <w:t>put the cart</w:t>
      </w:r>
      <w:r w:rsidRPr="00221974">
        <w:rPr>
          <w:color w:val="000000" w:themeColor="text1"/>
        </w:rPr>
        <w:t xml:space="preserve"> before the horse focusing on </w:t>
      </w:r>
      <w:r w:rsidRPr="00221974">
        <w:rPr>
          <w:i/>
          <w:color w:val="000000" w:themeColor="text1"/>
        </w:rPr>
        <w:t>long-term</w:t>
      </w:r>
      <w:r w:rsidRPr="00221974">
        <w:rPr>
          <w:color w:val="000000" w:themeColor="text1"/>
        </w:rPr>
        <w:t xml:space="preserve"> </w:t>
      </w:r>
      <w:r w:rsidRPr="00250051">
        <w:rPr>
          <w:color w:val="000000" w:themeColor="text1"/>
        </w:rPr>
        <w:t>measures</w:t>
      </w:r>
      <w:r w:rsidRPr="00221974">
        <w:rPr>
          <w:color w:val="000000" w:themeColor="text1"/>
        </w:rPr>
        <w:t xml:space="preserve"> such as sustainable energy or various plans for carbon emissions regul</w:t>
      </w:r>
      <w:r w:rsidR="00250051">
        <w:rPr>
          <w:color w:val="000000" w:themeColor="text1"/>
        </w:rPr>
        <w:t xml:space="preserve">ation. </w:t>
      </w:r>
      <w:r w:rsidRPr="00221974">
        <w:rPr>
          <w:color w:val="000000" w:themeColor="text1"/>
        </w:rPr>
        <w:t xml:space="preserve">Unfortunately, we ignored the warnings 40 years ago and lost our chance to avert disaster by shifting </w:t>
      </w:r>
      <w:r w:rsidR="00250051">
        <w:rPr>
          <w:color w:val="000000" w:themeColor="text1"/>
        </w:rPr>
        <w:t xml:space="preserve">to sustainable energy sources. </w:t>
      </w:r>
      <w:r w:rsidRPr="00221974">
        <w:rPr>
          <w:color w:val="000000" w:themeColor="text1"/>
        </w:rPr>
        <w:t xml:space="preserve">A clear-headed reading of the research literature makes it obvious that </w:t>
      </w:r>
      <w:r w:rsidRPr="00250051">
        <w:rPr>
          <w:color w:val="000000" w:themeColor="text1"/>
        </w:rPr>
        <w:t>everything else we are doing on climate is</w:t>
      </w:r>
      <w:r w:rsidRPr="00221974">
        <w:rPr>
          <w:i/>
          <w:color w:val="000000" w:themeColor="text1"/>
        </w:rPr>
        <w:t xml:space="preserve"> irrelevant</w:t>
      </w:r>
      <w:r w:rsidRPr="00221974">
        <w:rPr>
          <w:color w:val="000000" w:themeColor="text1"/>
        </w:rPr>
        <w:t xml:space="preserve"> </w:t>
      </w:r>
      <w:r w:rsidRPr="00250051">
        <w:rPr>
          <w:color w:val="000000" w:themeColor="text1"/>
        </w:rPr>
        <w:t>unless, in less than 20 years</w:t>
      </w:r>
      <w:r w:rsidRPr="00221974">
        <w:rPr>
          <w:b/>
          <w:i/>
          <w:color w:val="000000" w:themeColor="text1"/>
        </w:rPr>
        <w:t>,</w:t>
      </w:r>
      <w:r w:rsidRPr="00221974">
        <w:rPr>
          <w:color w:val="000000" w:themeColor="text1"/>
        </w:rPr>
        <w:t xml:space="preserve"> we mobilize a massive effort to remove car</w:t>
      </w:r>
      <w:r w:rsidR="00250051">
        <w:rPr>
          <w:color w:val="000000" w:themeColor="text1"/>
        </w:rPr>
        <w:t xml:space="preserve">bon already in the atmosphere. </w:t>
      </w:r>
      <w:r w:rsidRPr="00221974">
        <w:rPr>
          <w:color w:val="000000" w:themeColor="text1"/>
        </w:rPr>
        <w:t>This Administration will encourage Algae Climate Repair through all means possible including tax subsidies and grants.</w:t>
      </w:r>
    </w:p>
    <w:p w14:paraId="55DB63AC" w14:textId="77777777" w:rsidR="0029140C" w:rsidRPr="00221974" w:rsidRDefault="0029140C" w:rsidP="0029140C">
      <w:pPr>
        <w:pStyle w:val="NormalWeb"/>
        <w:jc w:val="both"/>
        <w:rPr>
          <w:rStyle w:val="Hyperlink"/>
          <w:color w:val="000000" w:themeColor="text1"/>
          <w:u w:val="none"/>
        </w:rPr>
      </w:pPr>
      <w:r w:rsidRPr="00221974">
        <w:rPr>
          <w:rStyle w:val="Hyperlink"/>
          <w:noProof/>
          <w:color w:val="000000" w:themeColor="text1"/>
          <w:u w:val="none"/>
        </w:rPr>
        <w:drawing>
          <wp:inline distT="0" distB="0" distL="0" distR="0" wp14:anchorId="365771F9" wp14:editId="06B1691F">
            <wp:extent cx="6858000" cy="3856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856355"/>
                    </a:xfrm>
                    <a:prstGeom prst="rect">
                      <a:avLst/>
                    </a:prstGeom>
                  </pic:spPr>
                </pic:pic>
              </a:graphicData>
            </a:graphic>
          </wp:inline>
        </w:drawing>
      </w:r>
    </w:p>
    <w:p w14:paraId="5C8B9A05" w14:textId="77777777" w:rsidR="0029140C" w:rsidRPr="00221974" w:rsidRDefault="0029140C" w:rsidP="0029140C">
      <w:pPr>
        <w:pStyle w:val="NormalWeb"/>
        <w:jc w:val="both"/>
        <w:rPr>
          <w:rStyle w:val="Hyperlink"/>
          <w:color w:val="000000" w:themeColor="text1"/>
          <w:u w:val="none"/>
        </w:rPr>
      </w:pPr>
      <w:r w:rsidRPr="00221974">
        <w:rPr>
          <w:rStyle w:val="Hyperlink"/>
          <w:noProof/>
          <w:color w:val="000000" w:themeColor="text1"/>
          <w:u w:val="none"/>
        </w:rPr>
        <w:lastRenderedPageBreak/>
        <w:drawing>
          <wp:inline distT="0" distB="0" distL="0" distR="0" wp14:anchorId="780C5FFC" wp14:editId="6AFBC593">
            <wp:extent cx="6858000" cy="3856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856355"/>
                    </a:xfrm>
                    <a:prstGeom prst="rect">
                      <a:avLst/>
                    </a:prstGeom>
                  </pic:spPr>
                </pic:pic>
              </a:graphicData>
            </a:graphic>
          </wp:inline>
        </w:drawing>
      </w:r>
    </w:p>
    <w:p w14:paraId="72A0982A" w14:textId="77777777" w:rsidR="0029140C" w:rsidRPr="00221974" w:rsidRDefault="0029140C" w:rsidP="0029140C">
      <w:pPr>
        <w:pStyle w:val="NormalWeb"/>
        <w:jc w:val="both"/>
        <w:rPr>
          <w:rStyle w:val="Hyperlink"/>
          <w:color w:val="000000" w:themeColor="text1"/>
          <w:u w:val="none"/>
        </w:rPr>
      </w:pPr>
      <w:r w:rsidRPr="00221974">
        <w:rPr>
          <w:rStyle w:val="Hyperlink"/>
          <w:noProof/>
          <w:color w:val="000000" w:themeColor="text1"/>
          <w:u w:val="none"/>
        </w:rPr>
        <w:drawing>
          <wp:inline distT="0" distB="0" distL="0" distR="0" wp14:anchorId="474129B5" wp14:editId="29E9E81C">
            <wp:extent cx="6858000" cy="35547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822"/>
                    <a:stretch/>
                  </pic:blipFill>
                  <pic:spPr bwMode="auto">
                    <a:xfrm>
                      <a:off x="0" y="0"/>
                      <a:ext cx="6858000" cy="3554730"/>
                    </a:xfrm>
                    <a:prstGeom prst="rect">
                      <a:avLst/>
                    </a:prstGeom>
                    <a:ln>
                      <a:noFill/>
                    </a:ln>
                    <a:extLst>
                      <a:ext uri="{53640926-AAD7-44D8-BBD7-CCE9431645EC}">
                        <a14:shadowObscured xmlns:a14="http://schemas.microsoft.com/office/drawing/2010/main"/>
                      </a:ext>
                    </a:extLst>
                  </pic:spPr>
                </pic:pic>
              </a:graphicData>
            </a:graphic>
          </wp:inline>
        </w:drawing>
      </w:r>
    </w:p>
    <w:p w14:paraId="15FA881C" w14:textId="77777777" w:rsidR="0029140C" w:rsidRPr="00221974" w:rsidRDefault="0029140C" w:rsidP="0029140C">
      <w:pPr>
        <w:pStyle w:val="NormalWeb"/>
        <w:jc w:val="both"/>
        <w:rPr>
          <w:rStyle w:val="Hyperlink"/>
          <w:color w:val="000000" w:themeColor="text1"/>
          <w:u w:val="none"/>
        </w:rPr>
      </w:pPr>
      <w:r w:rsidRPr="00221974">
        <w:rPr>
          <w:rStyle w:val="Hyperlink"/>
          <w:noProof/>
          <w:color w:val="000000" w:themeColor="text1"/>
          <w:u w:val="none"/>
        </w:rPr>
        <w:lastRenderedPageBreak/>
        <w:drawing>
          <wp:inline distT="0" distB="0" distL="0" distR="0" wp14:anchorId="0D7A4E78" wp14:editId="28211255">
            <wp:extent cx="6858000" cy="3856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856355"/>
                    </a:xfrm>
                    <a:prstGeom prst="rect">
                      <a:avLst/>
                    </a:prstGeom>
                  </pic:spPr>
                </pic:pic>
              </a:graphicData>
            </a:graphic>
          </wp:inline>
        </w:drawing>
      </w:r>
    </w:p>
    <w:p w14:paraId="47444F98" w14:textId="77777777" w:rsidR="0029140C" w:rsidRPr="00221974" w:rsidRDefault="0029140C" w:rsidP="0029140C">
      <w:pPr>
        <w:rPr>
          <w:b/>
          <w:color w:val="236818"/>
          <w:sz w:val="32"/>
          <w:szCs w:val="32"/>
        </w:rPr>
      </w:pPr>
    </w:p>
    <w:p w14:paraId="22AE679E" w14:textId="77777777" w:rsidR="0029140C" w:rsidRPr="00221974" w:rsidRDefault="0029140C" w:rsidP="0029140C">
      <w:pPr>
        <w:rPr>
          <w:sz w:val="24"/>
          <w:szCs w:val="24"/>
        </w:rPr>
      </w:pPr>
    </w:p>
    <w:p w14:paraId="17C9D35F" w14:textId="77777777" w:rsidR="0029140C" w:rsidRPr="00221974" w:rsidRDefault="0029140C" w:rsidP="0029140C">
      <w:pPr>
        <w:rPr>
          <w:sz w:val="24"/>
          <w:szCs w:val="24"/>
        </w:rPr>
      </w:pPr>
    </w:p>
    <w:p w14:paraId="34BE951E" w14:textId="77777777" w:rsidR="0029140C" w:rsidRPr="00221974" w:rsidRDefault="0029140C" w:rsidP="0029140C">
      <w:pPr>
        <w:rPr>
          <w:sz w:val="24"/>
          <w:szCs w:val="24"/>
        </w:rPr>
      </w:pPr>
      <w:r w:rsidRPr="00221974">
        <w:rPr>
          <w:noProof/>
          <w:sz w:val="24"/>
          <w:szCs w:val="24"/>
        </w:rPr>
        <w:drawing>
          <wp:inline distT="0" distB="0" distL="0" distR="0" wp14:anchorId="17C91E53" wp14:editId="199D08A8">
            <wp:extent cx="6858000" cy="3856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856355"/>
                    </a:xfrm>
                    <a:prstGeom prst="rect">
                      <a:avLst/>
                    </a:prstGeom>
                  </pic:spPr>
                </pic:pic>
              </a:graphicData>
            </a:graphic>
          </wp:inline>
        </w:drawing>
      </w:r>
    </w:p>
    <w:p w14:paraId="60671DC5" w14:textId="2DB8249E" w:rsidR="00E759C3" w:rsidRPr="00221974" w:rsidRDefault="00E759C3" w:rsidP="0029140C"/>
    <w:p w14:paraId="0C618609" w14:textId="503195D1" w:rsidR="00FA14E1" w:rsidRPr="0029140C" w:rsidRDefault="00FA14E1" w:rsidP="0029140C">
      <w:r>
        <w:rPr>
          <w:noProof/>
        </w:rPr>
        <w:lastRenderedPageBreak/>
        <w:drawing>
          <wp:inline distT="0" distB="0" distL="0" distR="0" wp14:anchorId="194D4713" wp14:editId="4B3E6F22">
            <wp:extent cx="8719287" cy="5470034"/>
            <wp:effectExtent l="539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8722387" cy="5471979"/>
                    </a:xfrm>
                    <a:prstGeom prst="rect">
                      <a:avLst/>
                    </a:prstGeom>
                  </pic:spPr>
                </pic:pic>
              </a:graphicData>
            </a:graphic>
          </wp:inline>
        </w:drawing>
      </w:r>
    </w:p>
    <w:sectPr w:rsidR="00FA14E1" w:rsidRPr="0029140C" w:rsidSect="00D85407">
      <w:headerReference w:type="default" r:id="rId26"/>
      <w:type w:val="continuous"/>
      <w:pgSz w:w="12240" w:h="15840"/>
      <w:pgMar w:top="720" w:right="720" w:bottom="720" w:left="720" w:header="720" w:footer="93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C9A6B" w14:textId="77777777" w:rsidR="00447B72" w:rsidRDefault="00447B72">
      <w:r>
        <w:separator/>
      </w:r>
    </w:p>
  </w:endnote>
  <w:endnote w:type="continuationSeparator" w:id="0">
    <w:p w14:paraId="706F328C" w14:textId="77777777" w:rsidR="00447B72" w:rsidRDefault="00447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84526" w14:textId="77777777" w:rsidR="00447B72" w:rsidRDefault="00447B72">
      <w:r>
        <w:separator/>
      </w:r>
    </w:p>
  </w:footnote>
  <w:footnote w:type="continuationSeparator" w:id="0">
    <w:p w14:paraId="628DEFFF" w14:textId="77777777" w:rsidR="00447B72" w:rsidRDefault="00447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842448"/>
      <w:docPartObj>
        <w:docPartGallery w:val="Page Numbers (Top of Page)"/>
        <w:docPartUnique/>
      </w:docPartObj>
    </w:sdtPr>
    <w:sdtEndPr>
      <w:rPr>
        <w:color w:val="7F7F7F" w:themeColor="background1" w:themeShade="7F"/>
        <w:spacing w:val="60"/>
      </w:rPr>
    </w:sdtEndPr>
    <w:sdtContent>
      <w:p w14:paraId="5697211C" w14:textId="2BB57B6E" w:rsidR="0029140C" w:rsidRDefault="0029140C">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ED7BFD" w:rsidRPr="00ED7BFD">
          <w:rPr>
            <w:b/>
            <w:bCs/>
            <w:noProof/>
          </w:rPr>
          <w:t>2</w:t>
        </w:r>
        <w:r>
          <w:rPr>
            <w:b/>
            <w:bCs/>
            <w:noProof/>
          </w:rPr>
          <w:fldChar w:fldCharType="end"/>
        </w:r>
        <w:r>
          <w:rPr>
            <w:b/>
            <w:bCs/>
          </w:rPr>
          <w:t xml:space="preserve"> | </w:t>
        </w:r>
        <w:r>
          <w:rPr>
            <w:color w:val="7F7F7F" w:themeColor="background1" w:themeShade="7F"/>
            <w:spacing w:val="60"/>
          </w:rPr>
          <w:t>Christian R. Komor for Arizona State Governor</w:t>
        </w:r>
      </w:p>
    </w:sdtContent>
  </w:sdt>
  <w:p w14:paraId="7EDE0257" w14:textId="77777777" w:rsidR="0029140C" w:rsidRDefault="00291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251185"/>
      <w:docPartObj>
        <w:docPartGallery w:val="Page Numbers (Top of Page)"/>
        <w:docPartUnique/>
      </w:docPartObj>
    </w:sdtPr>
    <w:sdtEndPr>
      <w:rPr>
        <w:color w:val="7F7F7F" w:themeColor="background1" w:themeShade="7F"/>
        <w:spacing w:val="60"/>
      </w:rPr>
    </w:sdtEndPr>
    <w:sdtContent>
      <w:p w14:paraId="50999E7A" w14:textId="2B87BACD" w:rsidR="00711D62" w:rsidRDefault="00711D62">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ED7BFD" w:rsidRPr="00ED7BFD">
          <w:rPr>
            <w:b/>
            <w:bCs/>
            <w:noProof/>
          </w:rPr>
          <w:t>17</w:t>
        </w:r>
        <w:r>
          <w:rPr>
            <w:b/>
            <w:bCs/>
            <w:noProof/>
          </w:rPr>
          <w:fldChar w:fldCharType="end"/>
        </w:r>
        <w:r>
          <w:rPr>
            <w:b/>
            <w:bCs/>
          </w:rPr>
          <w:t xml:space="preserve"> | </w:t>
        </w:r>
        <w:r>
          <w:rPr>
            <w:color w:val="7F7F7F" w:themeColor="background1" w:themeShade="7F"/>
            <w:spacing w:val="60"/>
          </w:rPr>
          <w:t>Christian R. Komor for Arizona State Governor</w:t>
        </w:r>
      </w:p>
    </w:sdtContent>
  </w:sdt>
  <w:p w14:paraId="306198CB" w14:textId="77777777" w:rsidR="00711D62" w:rsidRDefault="00711D62">
    <w:pPr>
      <w:pStyle w:val="Header"/>
    </w:pPr>
  </w:p>
  <w:p w14:paraId="36113E1D" w14:textId="77777777" w:rsidR="00711D62" w:rsidRDefault="00711D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F6CDE"/>
    <w:multiLevelType w:val="hybridMultilevel"/>
    <w:tmpl w:val="8B5CC7EE"/>
    <w:lvl w:ilvl="0" w:tplc="04090019">
      <w:start w:val="1"/>
      <w:numFmt w:val="lowerLetter"/>
      <w:lvlText w:val="%1."/>
      <w:lvlJc w:val="left"/>
      <w:pPr>
        <w:ind w:left="1440" w:hanging="360"/>
      </w:pPr>
    </w:lvl>
    <w:lvl w:ilvl="1" w:tplc="18060E3C">
      <w:start w:val="9"/>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012329"/>
    <w:multiLevelType w:val="hybridMultilevel"/>
    <w:tmpl w:val="3924A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47754A"/>
    <w:multiLevelType w:val="hybridMultilevel"/>
    <w:tmpl w:val="D10097C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30F56130"/>
    <w:multiLevelType w:val="hybridMultilevel"/>
    <w:tmpl w:val="70304DE0"/>
    <w:lvl w:ilvl="0" w:tplc="104A4E76">
      <w:start w:val="1"/>
      <w:numFmt w:val="bullet"/>
      <w:lvlText w:val="o"/>
      <w:lvlJc w:val="left"/>
      <w:pPr>
        <w:tabs>
          <w:tab w:val="num" w:pos="720"/>
        </w:tabs>
        <w:ind w:left="720" w:hanging="360"/>
      </w:pPr>
      <w:rPr>
        <w:rFonts w:ascii="Times New Roman" w:hAnsi="Times New Roman" w:hint="default"/>
      </w:rPr>
    </w:lvl>
    <w:lvl w:ilvl="1" w:tplc="8646B344" w:tentative="1">
      <w:start w:val="1"/>
      <w:numFmt w:val="bullet"/>
      <w:lvlText w:val="o"/>
      <w:lvlJc w:val="left"/>
      <w:pPr>
        <w:tabs>
          <w:tab w:val="num" w:pos="1440"/>
        </w:tabs>
        <w:ind w:left="1440" w:hanging="360"/>
      </w:pPr>
      <w:rPr>
        <w:rFonts w:ascii="Times New Roman" w:hAnsi="Times New Roman" w:hint="default"/>
      </w:rPr>
    </w:lvl>
    <w:lvl w:ilvl="2" w:tplc="B340390C" w:tentative="1">
      <w:start w:val="1"/>
      <w:numFmt w:val="bullet"/>
      <w:lvlText w:val="o"/>
      <w:lvlJc w:val="left"/>
      <w:pPr>
        <w:tabs>
          <w:tab w:val="num" w:pos="2160"/>
        </w:tabs>
        <w:ind w:left="2160" w:hanging="360"/>
      </w:pPr>
      <w:rPr>
        <w:rFonts w:ascii="Times New Roman" w:hAnsi="Times New Roman" w:hint="default"/>
      </w:rPr>
    </w:lvl>
    <w:lvl w:ilvl="3" w:tplc="EF180BE4" w:tentative="1">
      <w:start w:val="1"/>
      <w:numFmt w:val="bullet"/>
      <w:lvlText w:val="o"/>
      <w:lvlJc w:val="left"/>
      <w:pPr>
        <w:tabs>
          <w:tab w:val="num" w:pos="2880"/>
        </w:tabs>
        <w:ind w:left="2880" w:hanging="360"/>
      </w:pPr>
      <w:rPr>
        <w:rFonts w:ascii="Times New Roman" w:hAnsi="Times New Roman" w:hint="default"/>
      </w:rPr>
    </w:lvl>
    <w:lvl w:ilvl="4" w:tplc="A60CB5EC" w:tentative="1">
      <w:start w:val="1"/>
      <w:numFmt w:val="bullet"/>
      <w:lvlText w:val="o"/>
      <w:lvlJc w:val="left"/>
      <w:pPr>
        <w:tabs>
          <w:tab w:val="num" w:pos="3600"/>
        </w:tabs>
        <w:ind w:left="3600" w:hanging="360"/>
      </w:pPr>
      <w:rPr>
        <w:rFonts w:ascii="Times New Roman" w:hAnsi="Times New Roman" w:hint="default"/>
      </w:rPr>
    </w:lvl>
    <w:lvl w:ilvl="5" w:tplc="C9A08A56" w:tentative="1">
      <w:start w:val="1"/>
      <w:numFmt w:val="bullet"/>
      <w:lvlText w:val="o"/>
      <w:lvlJc w:val="left"/>
      <w:pPr>
        <w:tabs>
          <w:tab w:val="num" w:pos="4320"/>
        </w:tabs>
        <w:ind w:left="4320" w:hanging="360"/>
      </w:pPr>
      <w:rPr>
        <w:rFonts w:ascii="Times New Roman" w:hAnsi="Times New Roman" w:hint="default"/>
      </w:rPr>
    </w:lvl>
    <w:lvl w:ilvl="6" w:tplc="6518D0CC" w:tentative="1">
      <w:start w:val="1"/>
      <w:numFmt w:val="bullet"/>
      <w:lvlText w:val="o"/>
      <w:lvlJc w:val="left"/>
      <w:pPr>
        <w:tabs>
          <w:tab w:val="num" w:pos="5040"/>
        </w:tabs>
        <w:ind w:left="5040" w:hanging="360"/>
      </w:pPr>
      <w:rPr>
        <w:rFonts w:ascii="Times New Roman" w:hAnsi="Times New Roman" w:hint="default"/>
      </w:rPr>
    </w:lvl>
    <w:lvl w:ilvl="7" w:tplc="D0D2917C" w:tentative="1">
      <w:start w:val="1"/>
      <w:numFmt w:val="bullet"/>
      <w:lvlText w:val="o"/>
      <w:lvlJc w:val="left"/>
      <w:pPr>
        <w:tabs>
          <w:tab w:val="num" w:pos="5760"/>
        </w:tabs>
        <w:ind w:left="5760" w:hanging="360"/>
      </w:pPr>
      <w:rPr>
        <w:rFonts w:ascii="Times New Roman" w:hAnsi="Times New Roman" w:hint="default"/>
      </w:rPr>
    </w:lvl>
    <w:lvl w:ilvl="8" w:tplc="CAD6F212" w:tentative="1">
      <w:start w:val="1"/>
      <w:numFmt w:val="bullet"/>
      <w:lvlText w:val="o"/>
      <w:lvlJc w:val="left"/>
      <w:pPr>
        <w:tabs>
          <w:tab w:val="num" w:pos="6480"/>
        </w:tabs>
        <w:ind w:left="6480" w:hanging="360"/>
      </w:pPr>
      <w:rPr>
        <w:rFonts w:ascii="Times New Roman" w:hAnsi="Times New Roman" w:hint="default"/>
      </w:rPr>
    </w:lvl>
  </w:abstractNum>
  <w:abstractNum w:abstractNumId="4" w15:restartNumberingAfterBreak="0">
    <w:nsid w:val="40720625"/>
    <w:multiLevelType w:val="hybridMultilevel"/>
    <w:tmpl w:val="F51279A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40A422B6"/>
    <w:multiLevelType w:val="hybridMultilevel"/>
    <w:tmpl w:val="D0BEA9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8D72992"/>
    <w:multiLevelType w:val="hybridMultilevel"/>
    <w:tmpl w:val="D0BEA9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0563E61"/>
    <w:multiLevelType w:val="hybridMultilevel"/>
    <w:tmpl w:val="C06A46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C96860"/>
    <w:multiLevelType w:val="hybridMultilevel"/>
    <w:tmpl w:val="F5323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FA4448"/>
    <w:multiLevelType w:val="hybridMultilevel"/>
    <w:tmpl w:val="D0BEA9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CA71A0D"/>
    <w:multiLevelType w:val="hybridMultilevel"/>
    <w:tmpl w:val="1DB61D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AE0191"/>
    <w:multiLevelType w:val="hybridMultilevel"/>
    <w:tmpl w:val="CC44F5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5E179C"/>
    <w:multiLevelType w:val="hybridMultilevel"/>
    <w:tmpl w:val="C1AC6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1"/>
  </w:num>
  <w:num w:numId="5">
    <w:abstractNumId w:val="12"/>
  </w:num>
  <w:num w:numId="6">
    <w:abstractNumId w:val="11"/>
  </w:num>
  <w:num w:numId="7">
    <w:abstractNumId w:val="10"/>
  </w:num>
  <w:num w:numId="8">
    <w:abstractNumId w:val="7"/>
  </w:num>
  <w:num w:numId="9">
    <w:abstractNumId w:val="5"/>
  </w:num>
  <w:num w:numId="10">
    <w:abstractNumId w:val="9"/>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961"/>
    <w:rsid w:val="00002721"/>
    <w:rsid w:val="00006338"/>
    <w:rsid w:val="000119B4"/>
    <w:rsid w:val="00012D07"/>
    <w:rsid w:val="00014D1E"/>
    <w:rsid w:val="0001506E"/>
    <w:rsid w:val="000162F6"/>
    <w:rsid w:val="00020961"/>
    <w:rsid w:val="00021AAE"/>
    <w:rsid w:val="00023BDE"/>
    <w:rsid w:val="00024034"/>
    <w:rsid w:val="00024806"/>
    <w:rsid w:val="00024C6B"/>
    <w:rsid w:val="00033DB8"/>
    <w:rsid w:val="00036E3E"/>
    <w:rsid w:val="000402D3"/>
    <w:rsid w:val="00052504"/>
    <w:rsid w:val="0005440E"/>
    <w:rsid w:val="00055EFF"/>
    <w:rsid w:val="00061B33"/>
    <w:rsid w:val="000623F7"/>
    <w:rsid w:val="00066A80"/>
    <w:rsid w:val="0007564C"/>
    <w:rsid w:val="000A5B84"/>
    <w:rsid w:val="000B4412"/>
    <w:rsid w:val="000C70E7"/>
    <w:rsid w:val="000D4010"/>
    <w:rsid w:val="000D7965"/>
    <w:rsid w:val="000E2745"/>
    <w:rsid w:val="000E5118"/>
    <w:rsid w:val="000E5CA2"/>
    <w:rsid w:val="000E6A0E"/>
    <w:rsid w:val="000F57EE"/>
    <w:rsid w:val="000F6E47"/>
    <w:rsid w:val="00101FFE"/>
    <w:rsid w:val="0012133F"/>
    <w:rsid w:val="001237E3"/>
    <w:rsid w:val="00123DC3"/>
    <w:rsid w:val="00135154"/>
    <w:rsid w:val="00137228"/>
    <w:rsid w:val="00151D42"/>
    <w:rsid w:val="00163165"/>
    <w:rsid w:val="00172744"/>
    <w:rsid w:val="00174C73"/>
    <w:rsid w:val="00187878"/>
    <w:rsid w:val="0019126E"/>
    <w:rsid w:val="001A1602"/>
    <w:rsid w:val="001C0CC5"/>
    <w:rsid w:val="001D0239"/>
    <w:rsid w:val="001D4CFF"/>
    <w:rsid w:val="001D6C66"/>
    <w:rsid w:val="001D6E7A"/>
    <w:rsid w:val="001E208C"/>
    <w:rsid w:val="00206F3F"/>
    <w:rsid w:val="00212603"/>
    <w:rsid w:val="00221974"/>
    <w:rsid w:val="002312E3"/>
    <w:rsid w:val="00234DAA"/>
    <w:rsid w:val="00235613"/>
    <w:rsid w:val="00237BB2"/>
    <w:rsid w:val="00237E35"/>
    <w:rsid w:val="00241903"/>
    <w:rsid w:val="002438A1"/>
    <w:rsid w:val="00243EA9"/>
    <w:rsid w:val="00250051"/>
    <w:rsid w:val="002574EC"/>
    <w:rsid w:val="0025791C"/>
    <w:rsid w:val="002725E1"/>
    <w:rsid w:val="002765C3"/>
    <w:rsid w:val="00280CAB"/>
    <w:rsid w:val="0029140C"/>
    <w:rsid w:val="002A7B6A"/>
    <w:rsid w:val="002B4499"/>
    <w:rsid w:val="002C0FD9"/>
    <w:rsid w:val="002C5CCA"/>
    <w:rsid w:val="002C6B49"/>
    <w:rsid w:val="002D5010"/>
    <w:rsid w:val="002E55D3"/>
    <w:rsid w:val="002F074C"/>
    <w:rsid w:val="00307836"/>
    <w:rsid w:val="00310C63"/>
    <w:rsid w:val="00317F31"/>
    <w:rsid w:val="00321358"/>
    <w:rsid w:val="00330189"/>
    <w:rsid w:val="00334D01"/>
    <w:rsid w:val="0033527C"/>
    <w:rsid w:val="00341EE1"/>
    <w:rsid w:val="0034395E"/>
    <w:rsid w:val="00344519"/>
    <w:rsid w:val="003445B6"/>
    <w:rsid w:val="00350E08"/>
    <w:rsid w:val="00351B5F"/>
    <w:rsid w:val="00357BA7"/>
    <w:rsid w:val="00361C6D"/>
    <w:rsid w:val="00362665"/>
    <w:rsid w:val="003664E2"/>
    <w:rsid w:val="0037666B"/>
    <w:rsid w:val="00376879"/>
    <w:rsid w:val="00377D39"/>
    <w:rsid w:val="00394204"/>
    <w:rsid w:val="003A1526"/>
    <w:rsid w:val="003B44D2"/>
    <w:rsid w:val="003C0815"/>
    <w:rsid w:val="003C4537"/>
    <w:rsid w:val="003D0DF7"/>
    <w:rsid w:val="003D1A85"/>
    <w:rsid w:val="003D2CEB"/>
    <w:rsid w:val="003D52FB"/>
    <w:rsid w:val="003D6B46"/>
    <w:rsid w:val="003D71E3"/>
    <w:rsid w:val="003E76C6"/>
    <w:rsid w:val="003F0511"/>
    <w:rsid w:val="003F1423"/>
    <w:rsid w:val="003F3E99"/>
    <w:rsid w:val="003F7C43"/>
    <w:rsid w:val="004160F7"/>
    <w:rsid w:val="0041744C"/>
    <w:rsid w:val="00432A48"/>
    <w:rsid w:val="00436511"/>
    <w:rsid w:val="0044282C"/>
    <w:rsid w:val="0044297E"/>
    <w:rsid w:val="00447B72"/>
    <w:rsid w:val="00453B9B"/>
    <w:rsid w:val="004550AB"/>
    <w:rsid w:val="0046243A"/>
    <w:rsid w:val="004624D7"/>
    <w:rsid w:val="00481468"/>
    <w:rsid w:val="00483E31"/>
    <w:rsid w:val="00492F13"/>
    <w:rsid w:val="00493B5B"/>
    <w:rsid w:val="004A4E79"/>
    <w:rsid w:val="004A6424"/>
    <w:rsid w:val="004B2B06"/>
    <w:rsid w:val="004B2F00"/>
    <w:rsid w:val="004B33A7"/>
    <w:rsid w:val="004C4625"/>
    <w:rsid w:val="004D75FF"/>
    <w:rsid w:val="004E5C15"/>
    <w:rsid w:val="004F2D10"/>
    <w:rsid w:val="005109B8"/>
    <w:rsid w:val="00513B00"/>
    <w:rsid w:val="00514C62"/>
    <w:rsid w:val="00516B11"/>
    <w:rsid w:val="005200BD"/>
    <w:rsid w:val="00530FF1"/>
    <w:rsid w:val="005320E4"/>
    <w:rsid w:val="005405B6"/>
    <w:rsid w:val="00541873"/>
    <w:rsid w:val="00551443"/>
    <w:rsid w:val="00551A40"/>
    <w:rsid w:val="00557710"/>
    <w:rsid w:val="0056731C"/>
    <w:rsid w:val="00570D05"/>
    <w:rsid w:val="00570EEA"/>
    <w:rsid w:val="0057248E"/>
    <w:rsid w:val="00573D55"/>
    <w:rsid w:val="0058071D"/>
    <w:rsid w:val="005831F1"/>
    <w:rsid w:val="005856EC"/>
    <w:rsid w:val="00591CFC"/>
    <w:rsid w:val="00593833"/>
    <w:rsid w:val="0059551E"/>
    <w:rsid w:val="00595AFA"/>
    <w:rsid w:val="005961E4"/>
    <w:rsid w:val="005A7735"/>
    <w:rsid w:val="005B5D63"/>
    <w:rsid w:val="005B67C1"/>
    <w:rsid w:val="005D04ED"/>
    <w:rsid w:val="005D3CF5"/>
    <w:rsid w:val="005D626D"/>
    <w:rsid w:val="005E2BAD"/>
    <w:rsid w:val="005E2F74"/>
    <w:rsid w:val="005E55F9"/>
    <w:rsid w:val="005E6C16"/>
    <w:rsid w:val="005F00AD"/>
    <w:rsid w:val="005F01E9"/>
    <w:rsid w:val="005F05B2"/>
    <w:rsid w:val="00611E07"/>
    <w:rsid w:val="006123DB"/>
    <w:rsid w:val="006173C2"/>
    <w:rsid w:val="00623C2B"/>
    <w:rsid w:val="006270AD"/>
    <w:rsid w:val="00635196"/>
    <w:rsid w:val="00636E4C"/>
    <w:rsid w:val="006811B7"/>
    <w:rsid w:val="00685BC2"/>
    <w:rsid w:val="0068616F"/>
    <w:rsid w:val="00695C40"/>
    <w:rsid w:val="00697255"/>
    <w:rsid w:val="006A6C25"/>
    <w:rsid w:val="006C24BA"/>
    <w:rsid w:val="006C41B1"/>
    <w:rsid w:val="006C6ADA"/>
    <w:rsid w:val="006C6F15"/>
    <w:rsid w:val="006D06BF"/>
    <w:rsid w:val="006D2DEC"/>
    <w:rsid w:val="006D78B6"/>
    <w:rsid w:val="006E209B"/>
    <w:rsid w:val="006E232E"/>
    <w:rsid w:val="006E7182"/>
    <w:rsid w:val="006F7C86"/>
    <w:rsid w:val="007021F9"/>
    <w:rsid w:val="007069FD"/>
    <w:rsid w:val="00711D62"/>
    <w:rsid w:val="00712066"/>
    <w:rsid w:val="00721136"/>
    <w:rsid w:val="00721C1A"/>
    <w:rsid w:val="00724490"/>
    <w:rsid w:val="0072557D"/>
    <w:rsid w:val="00725B28"/>
    <w:rsid w:val="00725DD0"/>
    <w:rsid w:val="00731A6D"/>
    <w:rsid w:val="007356A4"/>
    <w:rsid w:val="00744D4A"/>
    <w:rsid w:val="00751BEE"/>
    <w:rsid w:val="007565D2"/>
    <w:rsid w:val="00767979"/>
    <w:rsid w:val="00767C48"/>
    <w:rsid w:val="00771112"/>
    <w:rsid w:val="0077306C"/>
    <w:rsid w:val="00775624"/>
    <w:rsid w:val="007779ED"/>
    <w:rsid w:val="00777A9E"/>
    <w:rsid w:val="00777CDA"/>
    <w:rsid w:val="00780473"/>
    <w:rsid w:val="00781865"/>
    <w:rsid w:val="00794B20"/>
    <w:rsid w:val="007A00F2"/>
    <w:rsid w:val="007A38BE"/>
    <w:rsid w:val="007A4D56"/>
    <w:rsid w:val="007B7D36"/>
    <w:rsid w:val="007C0BA6"/>
    <w:rsid w:val="007D4CAD"/>
    <w:rsid w:val="007E21C5"/>
    <w:rsid w:val="007E2CF0"/>
    <w:rsid w:val="007E7FBE"/>
    <w:rsid w:val="007F183B"/>
    <w:rsid w:val="007F6527"/>
    <w:rsid w:val="0081055F"/>
    <w:rsid w:val="00811254"/>
    <w:rsid w:val="008172ED"/>
    <w:rsid w:val="0082025B"/>
    <w:rsid w:val="0082113F"/>
    <w:rsid w:val="00821B50"/>
    <w:rsid w:val="00823FDE"/>
    <w:rsid w:val="0084023D"/>
    <w:rsid w:val="0084257A"/>
    <w:rsid w:val="00844062"/>
    <w:rsid w:val="00844896"/>
    <w:rsid w:val="00865E6E"/>
    <w:rsid w:val="00871757"/>
    <w:rsid w:val="00872C61"/>
    <w:rsid w:val="008753F3"/>
    <w:rsid w:val="00877007"/>
    <w:rsid w:val="008867B9"/>
    <w:rsid w:val="008929DD"/>
    <w:rsid w:val="00893562"/>
    <w:rsid w:val="00894286"/>
    <w:rsid w:val="0089701E"/>
    <w:rsid w:val="008A1182"/>
    <w:rsid w:val="008A1F08"/>
    <w:rsid w:val="008A3189"/>
    <w:rsid w:val="008C12E6"/>
    <w:rsid w:val="008C1C6A"/>
    <w:rsid w:val="008C681F"/>
    <w:rsid w:val="008C6EA1"/>
    <w:rsid w:val="008C7AAC"/>
    <w:rsid w:val="008D4423"/>
    <w:rsid w:val="008E11F6"/>
    <w:rsid w:val="008E3213"/>
    <w:rsid w:val="008E48EE"/>
    <w:rsid w:val="008F137F"/>
    <w:rsid w:val="008F47AC"/>
    <w:rsid w:val="00902A63"/>
    <w:rsid w:val="00915D8B"/>
    <w:rsid w:val="00915DAC"/>
    <w:rsid w:val="009177AE"/>
    <w:rsid w:val="00921D01"/>
    <w:rsid w:val="00924135"/>
    <w:rsid w:val="00926A8D"/>
    <w:rsid w:val="00954128"/>
    <w:rsid w:val="009650F0"/>
    <w:rsid w:val="0097240E"/>
    <w:rsid w:val="00975F6B"/>
    <w:rsid w:val="0098403E"/>
    <w:rsid w:val="009853F1"/>
    <w:rsid w:val="009A2271"/>
    <w:rsid w:val="009A3CE4"/>
    <w:rsid w:val="009A6755"/>
    <w:rsid w:val="009B0E88"/>
    <w:rsid w:val="009B1365"/>
    <w:rsid w:val="009B3393"/>
    <w:rsid w:val="009C7D86"/>
    <w:rsid w:val="009E445E"/>
    <w:rsid w:val="009F0961"/>
    <w:rsid w:val="009F5AE4"/>
    <w:rsid w:val="00A00605"/>
    <w:rsid w:val="00A01C1D"/>
    <w:rsid w:val="00A1363B"/>
    <w:rsid w:val="00A271B6"/>
    <w:rsid w:val="00A47393"/>
    <w:rsid w:val="00A52211"/>
    <w:rsid w:val="00A52A81"/>
    <w:rsid w:val="00A54AE3"/>
    <w:rsid w:val="00A6027A"/>
    <w:rsid w:val="00A66AC8"/>
    <w:rsid w:val="00A67F72"/>
    <w:rsid w:val="00A82632"/>
    <w:rsid w:val="00A82A2D"/>
    <w:rsid w:val="00A930BC"/>
    <w:rsid w:val="00AA05C4"/>
    <w:rsid w:val="00AA4338"/>
    <w:rsid w:val="00AC3278"/>
    <w:rsid w:val="00AC7750"/>
    <w:rsid w:val="00AD4A85"/>
    <w:rsid w:val="00AD4D74"/>
    <w:rsid w:val="00AE0B4E"/>
    <w:rsid w:val="00AE2BA7"/>
    <w:rsid w:val="00AE3AAD"/>
    <w:rsid w:val="00AE3B1D"/>
    <w:rsid w:val="00AE4639"/>
    <w:rsid w:val="00AE6CCB"/>
    <w:rsid w:val="00AE72A4"/>
    <w:rsid w:val="00AE7FA6"/>
    <w:rsid w:val="00AF0A05"/>
    <w:rsid w:val="00AF339D"/>
    <w:rsid w:val="00B00F9F"/>
    <w:rsid w:val="00B01496"/>
    <w:rsid w:val="00B0754B"/>
    <w:rsid w:val="00B11238"/>
    <w:rsid w:val="00B14682"/>
    <w:rsid w:val="00B16D6C"/>
    <w:rsid w:val="00B204E8"/>
    <w:rsid w:val="00B2090F"/>
    <w:rsid w:val="00B246DF"/>
    <w:rsid w:val="00B266F1"/>
    <w:rsid w:val="00B26888"/>
    <w:rsid w:val="00B340F4"/>
    <w:rsid w:val="00B35BFC"/>
    <w:rsid w:val="00B3628D"/>
    <w:rsid w:val="00B414AA"/>
    <w:rsid w:val="00B51D39"/>
    <w:rsid w:val="00B52363"/>
    <w:rsid w:val="00B6245C"/>
    <w:rsid w:val="00B63B95"/>
    <w:rsid w:val="00B651FC"/>
    <w:rsid w:val="00B70638"/>
    <w:rsid w:val="00B70EB9"/>
    <w:rsid w:val="00B76134"/>
    <w:rsid w:val="00B77459"/>
    <w:rsid w:val="00B94A50"/>
    <w:rsid w:val="00BA2FE7"/>
    <w:rsid w:val="00BA3FDE"/>
    <w:rsid w:val="00BA7B6D"/>
    <w:rsid w:val="00BB158C"/>
    <w:rsid w:val="00BC6A9B"/>
    <w:rsid w:val="00BD308F"/>
    <w:rsid w:val="00BD73BD"/>
    <w:rsid w:val="00BE5300"/>
    <w:rsid w:val="00BF7693"/>
    <w:rsid w:val="00C02F11"/>
    <w:rsid w:val="00C04210"/>
    <w:rsid w:val="00C06619"/>
    <w:rsid w:val="00C103EC"/>
    <w:rsid w:val="00C247C5"/>
    <w:rsid w:val="00C342A4"/>
    <w:rsid w:val="00C449E0"/>
    <w:rsid w:val="00C46D6D"/>
    <w:rsid w:val="00C47E1F"/>
    <w:rsid w:val="00C53259"/>
    <w:rsid w:val="00C64192"/>
    <w:rsid w:val="00C73DB9"/>
    <w:rsid w:val="00C821D4"/>
    <w:rsid w:val="00C862C6"/>
    <w:rsid w:val="00C91427"/>
    <w:rsid w:val="00CA0F81"/>
    <w:rsid w:val="00CB03FB"/>
    <w:rsid w:val="00CB50BE"/>
    <w:rsid w:val="00CB7BB6"/>
    <w:rsid w:val="00CC2DF9"/>
    <w:rsid w:val="00CC3699"/>
    <w:rsid w:val="00CC373E"/>
    <w:rsid w:val="00CC66AB"/>
    <w:rsid w:val="00CD0D0D"/>
    <w:rsid w:val="00CD3E70"/>
    <w:rsid w:val="00CE3474"/>
    <w:rsid w:val="00CE5CE5"/>
    <w:rsid w:val="00CF53E4"/>
    <w:rsid w:val="00D00896"/>
    <w:rsid w:val="00D06A86"/>
    <w:rsid w:val="00D1614C"/>
    <w:rsid w:val="00D173BC"/>
    <w:rsid w:val="00D27918"/>
    <w:rsid w:val="00D31602"/>
    <w:rsid w:val="00D3166E"/>
    <w:rsid w:val="00D53D82"/>
    <w:rsid w:val="00D62FCA"/>
    <w:rsid w:val="00D64F44"/>
    <w:rsid w:val="00D678D0"/>
    <w:rsid w:val="00D67FD1"/>
    <w:rsid w:val="00D72A57"/>
    <w:rsid w:val="00D737A1"/>
    <w:rsid w:val="00D73D56"/>
    <w:rsid w:val="00D818A6"/>
    <w:rsid w:val="00D83C35"/>
    <w:rsid w:val="00D85407"/>
    <w:rsid w:val="00D879BE"/>
    <w:rsid w:val="00D87E6B"/>
    <w:rsid w:val="00D9153A"/>
    <w:rsid w:val="00D928E6"/>
    <w:rsid w:val="00D954CA"/>
    <w:rsid w:val="00DA1DA2"/>
    <w:rsid w:val="00DA3C25"/>
    <w:rsid w:val="00DB3DBE"/>
    <w:rsid w:val="00DB4EE1"/>
    <w:rsid w:val="00DC0A0B"/>
    <w:rsid w:val="00DC21CE"/>
    <w:rsid w:val="00DC4187"/>
    <w:rsid w:val="00DC636C"/>
    <w:rsid w:val="00DD2796"/>
    <w:rsid w:val="00DD47FC"/>
    <w:rsid w:val="00DE5AC3"/>
    <w:rsid w:val="00DF1AB7"/>
    <w:rsid w:val="00E0225F"/>
    <w:rsid w:val="00E11C8C"/>
    <w:rsid w:val="00E13E8C"/>
    <w:rsid w:val="00E1659F"/>
    <w:rsid w:val="00E214D6"/>
    <w:rsid w:val="00E2454C"/>
    <w:rsid w:val="00E267BF"/>
    <w:rsid w:val="00E27C76"/>
    <w:rsid w:val="00E34DB2"/>
    <w:rsid w:val="00E43F0E"/>
    <w:rsid w:val="00E60056"/>
    <w:rsid w:val="00E60D48"/>
    <w:rsid w:val="00E70EC6"/>
    <w:rsid w:val="00E716C5"/>
    <w:rsid w:val="00E74C36"/>
    <w:rsid w:val="00E759C3"/>
    <w:rsid w:val="00E80236"/>
    <w:rsid w:val="00E807A8"/>
    <w:rsid w:val="00E857D2"/>
    <w:rsid w:val="00E90E5D"/>
    <w:rsid w:val="00E943D0"/>
    <w:rsid w:val="00EC1DE5"/>
    <w:rsid w:val="00EC23B1"/>
    <w:rsid w:val="00EC554D"/>
    <w:rsid w:val="00ED293D"/>
    <w:rsid w:val="00ED7BFD"/>
    <w:rsid w:val="00EF1658"/>
    <w:rsid w:val="00EF57D6"/>
    <w:rsid w:val="00EF613F"/>
    <w:rsid w:val="00EF7D14"/>
    <w:rsid w:val="00F14731"/>
    <w:rsid w:val="00F22353"/>
    <w:rsid w:val="00F30956"/>
    <w:rsid w:val="00F351C4"/>
    <w:rsid w:val="00F36E8B"/>
    <w:rsid w:val="00F3741C"/>
    <w:rsid w:val="00F43662"/>
    <w:rsid w:val="00F440DC"/>
    <w:rsid w:val="00F454B9"/>
    <w:rsid w:val="00F46493"/>
    <w:rsid w:val="00F550A6"/>
    <w:rsid w:val="00F569A5"/>
    <w:rsid w:val="00F624B9"/>
    <w:rsid w:val="00F62B28"/>
    <w:rsid w:val="00F63811"/>
    <w:rsid w:val="00F763EA"/>
    <w:rsid w:val="00F77A65"/>
    <w:rsid w:val="00F92335"/>
    <w:rsid w:val="00FA14E1"/>
    <w:rsid w:val="00FA72FD"/>
    <w:rsid w:val="00FB0591"/>
    <w:rsid w:val="00FB0C61"/>
    <w:rsid w:val="00FC157A"/>
    <w:rsid w:val="00FC41F0"/>
    <w:rsid w:val="00FD2598"/>
    <w:rsid w:val="00FD6609"/>
    <w:rsid w:val="00FE2FA5"/>
    <w:rsid w:val="00FF3CA8"/>
    <w:rsid w:val="00FF4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609588"/>
  <w15:docId w15:val="{412277F5-028E-4639-B895-A6C9525F1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21D01"/>
  </w:style>
  <w:style w:type="paragraph" w:styleId="Heading1">
    <w:name w:val="heading 1"/>
    <w:basedOn w:val="Normal"/>
    <w:next w:val="Normal"/>
    <w:qFormat/>
    <w:rsid w:val="00921D01"/>
    <w:pPr>
      <w:keepNext/>
      <w:jc w:val="center"/>
      <w:outlineLvl w:val="0"/>
    </w:pPr>
    <w:rPr>
      <w:sz w:val="24"/>
    </w:rPr>
  </w:style>
  <w:style w:type="paragraph" w:styleId="Heading2">
    <w:name w:val="heading 2"/>
    <w:basedOn w:val="Normal"/>
    <w:next w:val="Normal"/>
    <w:qFormat/>
    <w:rsid w:val="00921D01"/>
    <w:pPr>
      <w:keepNext/>
      <w:outlineLvl w:val="1"/>
    </w:pPr>
    <w:rPr>
      <w:u w:val="single"/>
    </w:rPr>
  </w:style>
  <w:style w:type="paragraph" w:styleId="Heading3">
    <w:name w:val="heading 3"/>
    <w:basedOn w:val="Normal"/>
    <w:next w:val="Normal"/>
    <w:qFormat/>
    <w:rsid w:val="00921D01"/>
    <w:pPr>
      <w:keepNext/>
      <w:ind w:left="1620"/>
      <w:outlineLvl w:val="2"/>
    </w:pPr>
    <w:rPr>
      <w:sz w:val="24"/>
    </w:rPr>
  </w:style>
  <w:style w:type="paragraph" w:styleId="Heading4">
    <w:name w:val="heading 4"/>
    <w:basedOn w:val="Normal"/>
    <w:next w:val="Normal"/>
    <w:qFormat/>
    <w:rsid w:val="00921D01"/>
    <w:pPr>
      <w:keepNext/>
      <w:spacing w:line="360" w:lineRule="auto"/>
      <w:outlineLvl w:val="3"/>
    </w:pPr>
    <w:rPr>
      <w:sz w:val="24"/>
    </w:rPr>
  </w:style>
  <w:style w:type="paragraph" w:styleId="Heading5">
    <w:name w:val="heading 5"/>
    <w:basedOn w:val="Normal"/>
    <w:next w:val="Normal"/>
    <w:qFormat/>
    <w:rsid w:val="00921D01"/>
    <w:pPr>
      <w:keepNext/>
      <w:spacing w:line="360" w:lineRule="auto"/>
      <w:outlineLvl w:val="4"/>
    </w:pPr>
    <w:rPr>
      <w:color w:val="008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1D01"/>
    <w:rPr>
      <w:color w:val="0000FF"/>
      <w:u w:val="single"/>
    </w:rPr>
  </w:style>
  <w:style w:type="paragraph" w:styleId="Header">
    <w:name w:val="header"/>
    <w:basedOn w:val="Normal"/>
    <w:link w:val="HeaderChar"/>
    <w:uiPriority w:val="99"/>
    <w:rsid w:val="00921D01"/>
    <w:pPr>
      <w:tabs>
        <w:tab w:val="center" w:pos="4320"/>
        <w:tab w:val="right" w:pos="8640"/>
      </w:tabs>
    </w:pPr>
  </w:style>
  <w:style w:type="paragraph" w:styleId="Footer">
    <w:name w:val="footer"/>
    <w:basedOn w:val="Normal"/>
    <w:rsid w:val="00921D01"/>
    <w:pPr>
      <w:tabs>
        <w:tab w:val="center" w:pos="4320"/>
        <w:tab w:val="right" w:pos="8640"/>
      </w:tabs>
    </w:pPr>
  </w:style>
  <w:style w:type="paragraph" w:styleId="BodyText">
    <w:name w:val="Body Text"/>
    <w:basedOn w:val="Normal"/>
    <w:rsid w:val="00921D01"/>
    <w:rPr>
      <w:i/>
    </w:rPr>
  </w:style>
  <w:style w:type="paragraph" w:styleId="BodyText2">
    <w:name w:val="Body Text 2"/>
    <w:basedOn w:val="Normal"/>
    <w:rsid w:val="00921D01"/>
    <w:rPr>
      <w:b/>
      <w:bCs/>
      <w:sz w:val="24"/>
    </w:rPr>
  </w:style>
  <w:style w:type="paragraph" w:styleId="BalloonText">
    <w:name w:val="Balloon Text"/>
    <w:basedOn w:val="Normal"/>
    <w:semiHidden/>
    <w:rsid w:val="00DB4EE1"/>
    <w:rPr>
      <w:rFonts w:ascii="Tahoma" w:hAnsi="Tahoma" w:cs="Tahoma"/>
      <w:sz w:val="16"/>
      <w:szCs w:val="16"/>
    </w:rPr>
  </w:style>
  <w:style w:type="paragraph" w:styleId="ListParagraph">
    <w:name w:val="List Paragraph"/>
    <w:basedOn w:val="Normal"/>
    <w:uiPriority w:val="34"/>
    <w:qFormat/>
    <w:rsid w:val="00954128"/>
    <w:pPr>
      <w:ind w:left="720"/>
      <w:contextualSpacing/>
    </w:pPr>
  </w:style>
  <w:style w:type="paragraph" w:styleId="NormalWeb">
    <w:name w:val="Normal (Web)"/>
    <w:basedOn w:val="Normal"/>
    <w:uiPriority w:val="99"/>
    <w:unhideWhenUsed/>
    <w:rsid w:val="007E7FBE"/>
    <w:pPr>
      <w:spacing w:before="100" w:beforeAutospacing="1" w:after="100" w:afterAutospacing="1"/>
    </w:pPr>
    <w:rPr>
      <w:sz w:val="24"/>
      <w:szCs w:val="24"/>
    </w:rPr>
  </w:style>
  <w:style w:type="character" w:customStyle="1" w:styleId="HeaderChar">
    <w:name w:val="Header Char"/>
    <w:basedOn w:val="DefaultParagraphFont"/>
    <w:link w:val="Header"/>
    <w:uiPriority w:val="99"/>
    <w:rsid w:val="00A54AE3"/>
  </w:style>
  <w:style w:type="character" w:customStyle="1" w:styleId="UnresolvedMention1">
    <w:name w:val="Unresolved Mention1"/>
    <w:basedOn w:val="DefaultParagraphFont"/>
    <w:uiPriority w:val="99"/>
    <w:semiHidden/>
    <w:unhideWhenUsed/>
    <w:rsid w:val="00A52A81"/>
    <w:rPr>
      <w:color w:val="808080"/>
      <w:shd w:val="clear" w:color="auto" w:fill="E6E6E6"/>
    </w:rPr>
  </w:style>
  <w:style w:type="character" w:customStyle="1" w:styleId="style184">
    <w:name w:val="style184"/>
    <w:basedOn w:val="DefaultParagraphFont"/>
    <w:rsid w:val="008F1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6543">
      <w:bodyDiv w:val="1"/>
      <w:marLeft w:val="0"/>
      <w:marRight w:val="0"/>
      <w:marTop w:val="0"/>
      <w:marBottom w:val="0"/>
      <w:divBdr>
        <w:top w:val="none" w:sz="0" w:space="0" w:color="auto"/>
        <w:left w:val="none" w:sz="0" w:space="0" w:color="auto"/>
        <w:bottom w:val="none" w:sz="0" w:space="0" w:color="auto"/>
        <w:right w:val="none" w:sz="0" w:space="0" w:color="auto"/>
      </w:divBdr>
      <w:divsChild>
        <w:div w:id="1269193405">
          <w:marLeft w:val="547"/>
          <w:marRight w:val="0"/>
          <w:marTop w:val="230"/>
          <w:marBottom w:val="0"/>
          <w:divBdr>
            <w:top w:val="none" w:sz="0" w:space="0" w:color="auto"/>
            <w:left w:val="none" w:sz="0" w:space="0" w:color="auto"/>
            <w:bottom w:val="none" w:sz="0" w:space="0" w:color="auto"/>
            <w:right w:val="none" w:sz="0" w:space="0" w:color="auto"/>
          </w:divBdr>
        </w:div>
        <w:div w:id="899287051">
          <w:marLeft w:val="547"/>
          <w:marRight w:val="0"/>
          <w:marTop w:val="230"/>
          <w:marBottom w:val="0"/>
          <w:divBdr>
            <w:top w:val="none" w:sz="0" w:space="0" w:color="auto"/>
            <w:left w:val="none" w:sz="0" w:space="0" w:color="auto"/>
            <w:bottom w:val="none" w:sz="0" w:space="0" w:color="auto"/>
            <w:right w:val="none" w:sz="0" w:space="0" w:color="auto"/>
          </w:divBdr>
        </w:div>
        <w:div w:id="159784233">
          <w:marLeft w:val="547"/>
          <w:marRight w:val="0"/>
          <w:marTop w:val="230"/>
          <w:marBottom w:val="0"/>
          <w:divBdr>
            <w:top w:val="none" w:sz="0" w:space="0" w:color="auto"/>
            <w:left w:val="none" w:sz="0" w:space="0" w:color="auto"/>
            <w:bottom w:val="none" w:sz="0" w:space="0" w:color="auto"/>
            <w:right w:val="none" w:sz="0" w:space="0" w:color="auto"/>
          </w:divBdr>
        </w:div>
        <w:div w:id="870604899">
          <w:marLeft w:val="547"/>
          <w:marRight w:val="0"/>
          <w:marTop w:val="230"/>
          <w:marBottom w:val="0"/>
          <w:divBdr>
            <w:top w:val="none" w:sz="0" w:space="0" w:color="auto"/>
            <w:left w:val="none" w:sz="0" w:space="0" w:color="auto"/>
            <w:bottom w:val="none" w:sz="0" w:space="0" w:color="auto"/>
            <w:right w:val="none" w:sz="0" w:space="0" w:color="auto"/>
          </w:divBdr>
        </w:div>
        <w:div w:id="1664814305">
          <w:marLeft w:val="547"/>
          <w:marRight w:val="0"/>
          <w:marTop w:val="230"/>
          <w:marBottom w:val="0"/>
          <w:divBdr>
            <w:top w:val="none" w:sz="0" w:space="0" w:color="auto"/>
            <w:left w:val="none" w:sz="0" w:space="0" w:color="auto"/>
            <w:bottom w:val="none" w:sz="0" w:space="0" w:color="auto"/>
            <w:right w:val="none" w:sz="0" w:space="0" w:color="auto"/>
          </w:divBdr>
        </w:div>
        <w:div w:id="835995947">
          <w:marLeft w:val="547"/>
          <w:marRight w:val="0"/>
          <w:marTop w:val="230"/>
          <w:marBottom w:val="0"/>
          <w:divBdr>
            <w:top w:val="none" w:sz="0" w:space="0" w:color="auto"/>
            <w:left w:val="none" w:sz="0" w:space="0" w:color="auto"/>
            <w:bottom w:val="none" w:sz="0" w:space="0" w:color="auto"/>
            <w:right w:val="none" w:sz="0" w:space="0" w:color="auto"/>
          </w:divBdr>
        </w:div>
        <w:div w:id="70739525">
          <w:marLeft w:val="547"/>
          <w:marRight w:val="0"/>
          <w:marTop w:val="230"/>
          <w:marBottom w:val="0"/>
          <w:divBdr>
            <w:top w:val="none" w:sz="0" w:space="0" w:color="auto"/>
            <w:left w:val="none" w:sz="0" w:space="0" w:color="auto"/>
            <w:bottom w:val="none" w:sz="0" w:space="0" w:color="auto"/>
            <w:right w:val="none" w:sz="0" w:space="0" w:color="auto"/>
          </w:divBdr>
        </w:div>
        <w:div w:id="263416550">
          <w:marLeft w:val="547"/>
          <w:marRight w:val="0"/>
          <w:marTop w:val="230"/>
          <w:marBottom w:val="0"/>
          <w:divBdr>
            <w:top w:val="none" w:sz="0" w:space="0" w:color="auto"/>
            <w:left w:val="none" w:sz="0" w:space="0" w:color="auto"/>
            <w:bottom w:val="none" w:sz="0" w:space="0" w:color="auto"/>
            <w:right w:val="none" w:sz="0" w:space="0" w:color="auto"/>
          </w:divBdr>
        </w:div>
        <w:div w:id="860972357">
          <w:marLeft w:val="547"/>
          <w:marRight w:val="0"/>
          <w:marTop w:val="230"/>
          <w:marBottom w:val="0"/>
          <w:divBdr>
            <w:top w:val="none" w:sz="0" w:space="0" w:color="auto"/>
            <w:left w:val="none" w:sz="0" w:space="0" w:color="auto"/>
            <w:bottom w:val="none" w:sz="0" w:space="0" w:color="auto"/>
            <w:right w:val="none" w:sz="0" w:space="0" w:color="auto"/>
          </w:divBdr>
        </w:div>
        <w:div w:id="1092583254">
          <w:marLeft w:val="547"/>
          <w:marRight w:val="0"/>
          <w:marTop w:val="230"/>
          <w:marBottom w:val="0"/>
          <w:divBdr>
            <w:top w:val="none" w:sz="0" w:space="0" w:color="auto"/>
            <w:left w:val="none" w:sz="0" w:space="0" w:color="auto"/>
            <w:bottom w:val="none" w:sz="0" w:space="0" w:color="auto"/>
            <w:right w:val="none" w:sz="0" w:space="0" w:color="auto"/>
          </w:divBdr>
        </w:div>
        <w:div w:id="1097213807">
          <w:marLeft w:val="547"/>
          <w:marRight w:val="0"/>
          <w:marTop w:val="230"/>
          <w:marBottom w:val="0"/>
          <w:divBdr>
            <w:top w:val="none" w:sz="0" w:space="0" w:color="auto"/>
            <w:left w:val="none" w:sz="0" w:space="0" w:color="auto"/>
            <w:bottom w:val="none" w:sz="0" w:space="0" w:color="auto"/>
            <w:right w:val="none" w:sz="0" w:space="0" w:color="auto"/>
          </w:divBdr>
        </w:div>
        <w:div w:id="1627469600">
          <w:marLeft w:val="547"/>
          <w:marRight w:val="0"/>
          <w:marTop w:val="230"/>
          <w:marBottom w:val="0"/>
          <w:divBdr>
            <w:top w:val="none" w:sz="0" w:space="0" w:color="auto"/>
            <w:left w:val="none" w:sz="0" w:space="0" w:color="auto"/>
            <w:bottom w:val="none" w:sz="0" w:space="0" w:color="auto"/>
            <w:right w:val="none" w:sz="0" w:space="0" w:color="auto"/>
          </w:divBdr>
        </w:div>
        <w:div w:id="1406758058">
          <w:marLeft w:val="547"/>
          <w:marRight w:val="0"/>
          <w:marTop w:val="230"/>
          <w:marBottom w:val="0"/>
          <w:divBdr>
            <w:top w:val="none" w:sz="0" w:space="0" w:color="auto"/>
            <w:left w:val="none" w:sz="0" w:space="0" w:color="auto"/>
            <w:bottom w:val="none" w:sz="0" w:space="0" w:color="auto"/>
            <w:right w:val="none" w:sz="0" w:space="0" w:color="auto"/>
          </w:divBdr>
        </w:div>
        <w:div w:id="1556156387">
          <w:marLeft w:val="547"/>
          <w:marRight w:val="0"/>
          <w:marTop w:val="230"/>
          <w:marBottom w:val="0"/>
          <w:divBdr>
            <w:top w:val="none" w:sz="0" w:space="0" w:color="auto"/>
            <w:left w:val="none" w:sz="0" w:space="0" w:color="auto"/>
            <w:bottom w:val="none" w:sz="0" w:space="0" w:color="auto"/>
            <w:right w:val="none" w:sz="0" w:space="0" w:color="auto"/>
          </w:divBdr>
        </w:div>
        <w:div w:id="2041394670">
          <w:marLeft w:val="547"/>
          <w:marRight w:val="0"/>
          <w:marTop w:val="230"/>
          <w:marBottom w:val="0"/>
          <w:divBdr>
            <w:top w:val="none" w:sz="0" w:space="0" w:color="auto"/>
            <w:left w:val="none" w:sz="0" w:space="0" w:color="auto"/>
            <w:bottom w:val="none" w:sz="0" w:space="0" w:color="auto"/>
            <w:right w:val="none" w:sz="0" w:space="0" w:color="auto"/>
          </w:divBdr>
        </w:div>
        <w:div w:id="287007097">
          <w:marLeft w:val="547"/>
          <w:marRight w:val="0"/>
          <w:marTop w:val="230"/>
          <w:marBottom w:val="0"/>
          <w:divBdr>
            <w:top w:val="none" w:sz="0" w:space="0" w:color="auto"/>
            <w:left w:val="none" w:sz="0" w:space="0" w:color="auto"/>
            <w:bottom w:val="none" w:sz="0" w:space="0" w:color="auto"/>
            <w:right w:val="none" w:sz="0" w:space="0" w:color="auto"/>
          </w:divBdr>
        </w:div>
      </w:divsChild>
    </w:div>
    <w:div w:id="275412364">
      <w:bodyDiv w:val="1"/>
      <w:marLeft w:val="0"/>
      <w:marRight w:val="0"/>
      <w:marTop w:val="0"/>
      <w:marBottom w:val="0"/>
      <w:divBdr>
        <w:top w:val="none" w:sz="0" w:space="0" w:color="auto"/>
        <w:left w:val="none" w:sz="0" w:space="0" w:color="auto"/>
        <w:bottom w:val="none" w:sz="0" w:space="0" w:color="auto"/>
        <w:right w:val="none" w:sz="0" w:space="0" w:color="auto"/>
      </w:divBdr>
      <w:divsChild>
        <w:div w:id="1231111557">
          <w:marLeft w:val="0"/>
          <w:marRight w:val="0"/>
          <w:marTop w:val="0"/>
          <w:marBottom w:val="0"/>
          <w:divBdr>
            <w:top w:val="none" w:sz="0" w:space="0" w:color="auto"/>
            <w:left w:val="none" w:sz="0" w:space="0" w:color="auto"/>
            <w:bottom w:val="none" w:sz="0" w:space="0" w:color="auto"/>
            <w:right w:val="none" w:sz="0" w:space="0" w:color="auto"/>
          </w:divBdr>
        </w:div>
      </w:divsChild>
    </w:div>
    <w:div w:id="331956026">
      <w:bodyDiv w:val="1"/>
      <w:marLeft w:val="0"/>
      <w:marRight w:val="0"/>
      <w:marTop w:val="0"/>
      <w:marBottom w:val="0"/>
      <w:divBdr>
        <w:top w:val="none" w:sz="0" w:space="0" w:color="auto"/>
        <w:left w:val="none" w:sz="0" w:space="0" w:color="auto"/>
        <w:bottom w:val="none" w:sz="0" w:space="0" w:color="auto"/>
        <w:right w:val="none" w:sz="0" w:space="0" w:color="auto"/>
      </w:divBdr>
      <w:divsChild>
        <w:div w:id="297536280">
          <w:marLeft w:val="720"/>
          <w:marRight w:val="0"/>
          <w:marTop w:val="0"/>
          <w:marBottom w:val="0"/>
          <w:divBdr>
            <w:top w:val="none" w:sz="0" w:space="0" w:color="auto"/>
            <w:left w:val="none" w:sz="0" w:space="0" w:color="auto"/>
            <w:bottom w:val="none" w:sz="0" w:space="0" w:color="auto"/>
            <w:right w:val="none" w:sz="0" w:space="0" w:color="auto"/>
          </w:divBdr>
        </w:div>
      </w:divsChild>
    </w:div>
    <w:div w:id="371345402">
      <w:bodyDiv w:val="1"/>
      <w:marLeft w:val="0"/>
      <w:marRight w:val="0"/>
      <w:marTop w:val="0"/>
      <w:marBottom w:val="0"/>
      <w:divBdr>
        <w:top w:val="none" w:sz="0" w:space="0" w:color="auto"/>
        <w:left w:val="none" w:sz="0" w:space="0" w:color="auto"/>
        <w:bottom w:val="none" w:sz="0" w:space="0" w:color="auto"/>
        <w:right w:val="none" w:sz="0" w:space="0" w:color="auto"/>
      </w:divBdr>
    </w:div>
    <w:div w:id="479004182">
      <w:bodyDiv w:val="1"/>
      <w:marLeft w:val="0"/>
      <w:marRight w:val="0"/>
      <w:marTop w:val="0"/>
      <w:marBottom w:val="0"/>
      <w:divBdr>
        <w:top w:val="none" w:sz="0" w:space="0" w:color="auto"/>
        <w:left w:val="none" w:sz="0" w:space="0" w:color="auto"/>
        <w:bottom w:val="none" w:sz="0" w:space="0" w:color="auto"/>
        <w:right w:val="none" w:sz="0" w:space="0" w:color="auto"/>
      </w:divBdr>
      <w:divsChild>
        <w:div w:id="1052267753">
          <w:marLeft w:val="547"/>
          <w:marRight w:val="0"/>
          <w:marTop w:val="259"/>
          <w:marBottom w:val="0"/>
          <w:divBdr>
            <w:top w:val="none" w:sz="0" w:space="0" w:color="auto"/>
            <w:left w:val="none" w:sz="0" w:space="0" w:color="auto"/>
            <w:bottom w:val="none" w:sz="0" w:space="0" w:color="auto"/>
            <w:right w:val="none" w:sz="0" w:space="0" w:color="auto"/>
          </w:divBdr>
        </w:div>
      </w:divsChild>
    </w:div>
    <w:div w:id="1023482570">
      <w:bodyDiv w:val="1"/>
      <w:marLeft w:val="0"/>
      <w:marRight w:val="0"/>
      <w:marTop w:val="0"/>
      <w:marBottom w:val="0"/>
      <w:divBdr>
        <w:top w:val="none" w:sz="0" w:space="0" w:color="auto"/>
        <w:left w:val="none" w:sz="0" w:space="0" w:color="auto"/>
        <w:bottom w:val="none" w:sz="0" w:space="0" w:color="auto"/>
        <w:right w:val="none" w:sz="0" w:space="0" w:color="auto"/>
      </w:divBdr>
      <w:divsChild>
        <w:div w:id="1379403104">
          <w:marLeft w:val="547"/>
          <w:marRight w:val="0"/>
          <w:marTop w:val="288"/>
          <w:marBottom w:val="0"/>
          <w:divBdr>
            <w:top w:val="none" w:sz="0" w:space="0" w:color="auto"/>
            <w:left w:val="none" w:sz="0" w:space="0" w:color="auto"/>
            <w:bottom w:val="none" w:sz="0" w:space="0" w:color="auto"/>
            <w:right w:val="none" w:sz="0" w:space="0" w:color="auto"/>
          </w:divBdr>
        </w:div>
      </w:divsChild>
    </w:div>
    <w:div w:id="1048337326">
      <w:bodyDiv w:val="1"/>
      <w:marLeft w:val="0"/>
      <w:marRight w:val="0"/>
      <w:marTop w:val="0"/>
      <w:marBottom w:val="0"/>
      <w:divBdr>
        <w:top w:val="none" w:sz="0" w:space="0" w:color="auto"/>
        <w:left w:val="none" w:sz="0" w:space="0" w:color="auto"/>
        <w:bottom w:val="none" w:sz="0" w:space="0" w:color="auto"/>
        <w:right w:val="none" w:sz="0" w:space="0" w:color="auto"/>
      </w:divBdr>
      <w:divsChild>
        <w:div w:id="1794860211">
          <w:marLeft w:val="907"/>
          <w:marRight w:val="0"/>
          <w:marTop w:val="288"/>
          <w:marBottom w:val="0"/>
          <w:divBdr>
            <w:top w:val="none" w:sz="0" w:space="0" w:color="auto"/>
            <w:left w:val="none" w:sz="0" w:space="0" w:color="auto"/>
            <w:bottom w:val="none" w:sz="0" w:space="0" w:color="auto"/>
            <w:right w:val="none" w:sz="0" w:space="0" w:color="auto"/>
          </w:divBdr>
        </w:div>
      </w:divsChild>
    </w:div>
    <w:div w:id="1220556660">
      <w:bodyDiv w:val="1"/>
      <w:marLeft w:val="0"/>
      <w:marRight w:val="0"/>
      <w:marTop w:val="0"/>
      <w:marBottom w:val="0"/>
      <w:divBdr>
        <w:top w:val="none" w:sz="0" w:space="0" w:color="auto"/>
        <w:left w:val="none" w:sz="0" w:space="0" w:color="auto"/>
        <w:bottom w:val="none" w:sz="0" w:space="0" w:color="auto"/>
        <w:right w:val="none" w:sz="0" w:space="0" w:color="auto"/>
      </w:divBdr>
      <w:divsChild>
        <w:div w:id="762530853">
          <w:marLeft w:val="547"/>
          <w:marRight w:val="0"/>
          <w:marTop w:val="288"/>
          <w:marBottom w:val="0"/>
          <w:divBdr>
            <w:top w:val="none" w:sz="0" w:space="0" w:color="auto"/>
            <w:left w:val="none" w:sz="0" w:space="0" w:color="auto"/>
            <w:bottom w:val="none" w:sz="0" w:space="0" w:color="auto"/>
            <w:right w:val="none" w:sz="0" w:space="0" w:color="auto"/>
          </w:divBdr>
        </w:div>
      </w:divsChild>
    </w:div>
    <w:div w:id="1250653273">
      <w:bodyDiv w:val="1"/>
      <w:marLeft w:val="0"/>
      <w:marRight w:val="0"/>
      <w:marTop w:val="0"/>
      <w:marBottom w:val="0"/>
      <w:divBdr>
        <w:top w:val="none" w:sz="0" w:space="0" w:color="auto"/>
        <w:left w:val="none" w:sz="0" w:space="0" w:color="auto"/>
        <w:bottom w:val="none" w:sz="0" w:space="0" w:color="auto"/>
        <w:right w:val="none" w:sz="0" w:space="0" w:color="auto"/>
      </w:divBdr>
      <w:divsChild>
        <w:div w:id="1205748362">
          <w:marLeft w:val="547"/>
          <w:marRight w:val="0"/>
          <w:marTop w:val="259"/>
          <w:marBottom w:val="0"/>
          <w:divBdr>
            <w:top w:val="none" w:sz="0" w:space="0" w:color="auto"/>
            <w:left w:val="none" w:sz="0" w:space="0" w:color="auto"/>
            <w:bottom w:val="none" w:sz="0" w:space="0" w:color="auto"/>
            <w:right w:val="none" w:sz="0" w:space="0" w:color="auto"/>
          </w:divBdr>
        </w:div>
      </w:divsChild>
    </w:div>
    <w:div w:id="1478953022">
      <w:bodyDiv w:val="1"/>
      <w:marLeft w:val="0"/>
      <w:marRight w:val="0"/>
      <w:marTop w:val="0"/>
      <w:marBottom w:val="0"/>
      <w:divBdr>
        <w:top w:val="none" w:sz="0" w:space="0" w:color="auto"/>
        <w:left w:val="none" w:sz="0" w:space="0" w:color="auto"/>
        <w:bottom w:val="none" w:sz="0" w:space="0" w:color="auto"/>
        <w:right w:val="none" w:sz="0" w:space="0" w:color="auto"/>
      </w:divBdr>
      <w:divsChild>
        <w:div w:id="969088291">
          <w:marLeft w:val="0"/>
          <w:marRight w:val="0"/>
          <w:marTop w:val="0"/>
          <w:marBottom w:val="0"/>
          <w:divBdr>
            <w:top w:val="none" w:sz="0" w:space="0" w:color="auto"/>
            <w:left w:val="none" w:sz="0" w:space="0" w:color="auto"/>
            <w:bottom w:val="none" w:sz="0" w:space="0" w:color="auto"/>
            <w:right w:val="none" w:sz="0" w:space="0" w:color="auto"/>
          </w:divBdr>
        </w:div>
      </w:divsChild>
    </w:div>
    <w:div w:id="1750274865">
      <w:bodyDiv w:val="1"/>
      <w:marLeft w:val="0"/>
      <w:marRight w:val="0"/>
      <w:marTop w:val="0"/>
      <w:marBottom w:val="0"/>
      <w:divBdr>
        <w:top w:val="none" w:sz="0" w:space="0" w:color="auto"/>
        <w:left w:val="none" w:sz="0" w:space="0" w:color="auto"/>
        <w:bottom w:val="none" w:sz="0" w:space="0" w:color="auto"/>
        <w:right w:val="none" w:sz="0" w:space="0" w:color="auto"/>
      </w:divBdr>
    </w:div>
    <w:div w:id="1886411287">
      <w:bodyDiv w:val="1"/>
      <w:marLeft w:val="0"/>
      <w:marRight w:val="0"/>
      <w:marTop w:val="0"/>
      <w:marBottom w:val="0"/>
      <w:divBdr>
        <w:top w:val="none" w:sz="0" w:space="0" w:color="auto"/>
        <w:left w:val="none" w:sz="0" w:space="0" w:color="auto"/>
        <w:bottom w:val="none" w:sz="0" w:space="0" w:color="auto"/>
        <w:right w:val="none" w:sz="0" w:space="0" w:color="auto"/>
      </w:divBdr>
      <w:divsChild>
        <w:div w:id="1461071925">
          <w:marLeft w:val="0"/>
          <w:marRight w:val="0"/>
          <w:marTop w:val="0"/>
          <w:marBottom w:val="0"/>
          <w:divBdr>
            <w:top w:val="none" w:sz="0" w:space="0" w:color="auto"/>
            <w:left w:val="none" w:sz="0" w:space="0" w:color="auto"/>
            <w:bottom w:val="none" w:sz="0" w:space="0" w:color="auto"/>
            <w:right w:val="none" w:sz="0" w:space="0" w:color="auto"/>
          </w:divBdr>
        </w:div>
      </w:divsChild>
    </w:div>
    <w:div w:id="199035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fi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207%20User\Downloads\OCDRCO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C:\Users\Win 7 User\Downloads\OCDRCOA Letterhead.dotx</Template>
  <TotalTime>9</TotalTime>
  <Pages>16</Pages>
  <Words>6636</Words>
  <Characters>37831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 User</dc:creator>
  <cp:lastModifiedBy>Stephanie Treanor</cp:lastModifiedBy>
  <cp:revision>2</cp:revision>
  <cp:lastPrinted>2018-04-25T15:05:00Z</cp:lastPrinted>
  <dcterms:created xsi:type="dcterms:W3CDTF">2018-07-24T23:11:00Z</dcterms:created>
  <dcterms:modified xsi:type="dcterms:W3CDTF">2018-07-24T23:11:00Z</dcterms:modified>
</cp:coreProperties>
</file>