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97B" w:rsidRDefault="007C1A49" w:rsidP="007C1A49">
      <w:pPr>
        <w:spacing w:after="0" w:line="276" w:lineRule="auto"/>
      </w:pPr>
      <w:r>
        <w:rPr>
          <w:noProof/>
          <w:lang w:eastAsia="ja-JP"/>
        </w:rPr>
        <mc:AlternateContent>
          <mc:Choice Requires="wps">
            <w:drawing>
              <wp:anchor distT="0" distB="548640" distL="114300" distR="114300" simplePos="0" relativeHeight="251644928" behindDoc="0" locked="0" layoutInCell="1" allowOverlap="1" wp14:editId="39ED6B05">
                <wp:simplePos x="0" y="0"/>
                <wp:positionH relativeFrom="margin">
                  <wp:align>right</wp:align>
                </wp:positionH>
                <wp:positionV relativeFrom="margin">
                  <wp:posOffset>-139700</wp:posOffset>
                </wp:positionV>
                <wp:extent cx="6400800" cy="130302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30302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12E4955C" id="Rectangle 2" o:spid="_x0000_s1026" style="position:absolute;margin-left:452.8pt;margin-top:-11pt;width:7in;height:102.6pt;z-index:251644928;visibility:visible;mso-wrap-style:square;mso-width-percent:1000;mso-height-percent:150;mso-wrap-distance-left:9pt;mso-wrap-distance-top:0;mso-wrap-distance-right:9pt;mso-wrap-distance-bottom:43.2pt;mso-position-horizontal:right;mso-position-horizontal-relative:margin;mso-position-vertical:absolute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B4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ZQAAAABSZ2h0bG9uZwAA&#10;Bd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GOEJJTQQM&#10;AAAAAB3mAAAAAQAAAKAAAAB4AAAB4AAA4QAAAB3KABgAAf/Y/+AAEEpGSUYAAQIAAEgASAAA/+0A&#10;DEFkb2JlX0NNAAH/7gAOQWRvYmUAZIAAAAAB/9sAhAAMCAgICQgMCQkMEQsKCxEVDwwMDxUYExMV&#10;ExMYEQwMDAwMDBEMDAwMDAwMDAwMDAwMDAwMDAwMDAwMDAwMDAwMAQ0LCw0ODRAODhAUDg4OFBQO&#10;Dg4OFBEMDAwMDBERDAwMDAwMEQwMDAwMDAwMDAwMDAwMDAwMDAwMDAwMDAwMDAz/wAARCAB4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" stroked="f" strokeweight="1.5pt">
                <v:fill r:id="rId14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  <w:r w:rsidRPr="007C1A4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73EC481" wp14:editId="7E055C41">
                <wp:simplePos x="0" y="0"/>
                <wp:positionH relativeFrom="margin">
                  <wp:align>center</wp:align>
                </wp:positionH>
                <wp:positionV relativeFrom="paragraph">
                  <wp:posOffset>1376680</wp:posOffset>
                </wp:positionV>
                <wp:extent cx="2806065" cy="260985"/>
                <wp:effectExtent l="0" t="0" r="0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261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33" w:rsidRPr="007C1A49" w:rsidRDefault="00336833" w:rsidP="007C1A4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C1A49">
                              <w:rPr>
                                <w:b/>
                                <w:sz w:val="28"/>
                              </w:rPr>
                              <w:t>BUFFET MENU INCLUDES</w:t>
                            </w:r>
                          </w:p>
                          <w:p w:rsidR="00336833" w:rsidRDefault="00336833" w:rsidP="007C1A49">
                            <w:r>
                              <w:t>w</w:t>
                            </w:r>
                          </w:p>
                          <w:p w:rsidR="00336833" w:rsidRDefault="00336833" w:rsidP="007C1A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EC4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8.4pt;width:220.95pt;height:20.5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" stroked="f">
                <v:textbox>
                  <w:txbxContent>
                    <w:p w:rsidR="00336833" w:rsidRPr="007C1A49" w:rsidRDefault="00336833" w:rsidP="007C1A49">
                      <w:pPr>
                        <w:rPr>
                          <w:b/>
                          <w:sz w:val="28"/>
                        </w:rPr>
                      </w:pPr>
                      <w:r w:rsidRPr="007C1A49">
                        <w:rPr>
                          <w:b/>
                          <w:sz w:val="28"/>
                        </w:rPr>
                        <w:t>BUFFET MENU INCLUDES</w:t>
                      </w:r>
                    </w:p>
                    <w:p w:rsidR="00336833" w:rsidRDefault="00336833" w:rsidP="007C1A49">
                      <w:r>
                        <w:t>w</w:t>
                      </w:r>
                    </w:p>
                    <w:p w:rsidR="00336833" w:rsidRDefault="00336833" w:rsidP="007C1A4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1172845</wp:posOffset>
                </wp:positionV>
                <wp:extent cx="2806065" cy="220345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33" w:rsidRDefault="00336833"/>
                          <w:p w:rsidR="00336833" w:rsidRDefault="00336833">
                            <w:r>
                              <w:t>w</w:t>
                            </w:r>
                          </w:p>
                          <w:p w:rsidR="00336833" w:rsidRDefault="003368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39.25pt;margin-top:92.35pt;width:220.95pt;height:17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" stroked="f">
                <v:textbox>
                  <w:txbxContent>
                    <w:p w:rsidR="00336833" w:rsidRDefault="00336833"/>
                    <w:p w:rsidR="00336833" w:rsidRDefault="00336833">
                      <w:r>
                        <w:t>w</w:t>
                      </w:r>
                    </w:p>
                    <w:p w:rsidR="00336833" w:rsidRDefault="0033683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274320" distL="457200" distR="457200" simplePos="0" relativeHeight="251675648" behindDoc="0" locked="0" layoutInCell="1" allowOverlap="1" wp14:editId="21C33FDC">
                <wp:simplePos x="0" y="0"/>
                <wp:positionH relativeFrom="margin">
                  <wp:align>center</wp:align>
                </wp:positionH>
                <wp:positionV relativeFrom="margin">
                  <wp:posOffset>217805</wp:posOffset>
                </wp:positionV>
                <wp:extent cx="2729865" cy="541020"/>
                <wp:effectExtent l="19050" t="19050" r="45720" b="30480"/>
                <wp:wrapTopAndBottom/>
                <wp:docPr id="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29865" cy="5410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336833" w:rsidRDefault="00336833" w:rsidP="008F097B">
                            <w:pPr>
                              <w:pStyle w:val="PersonalName"/>
                              <w:jc w:val="both"/>
                            </w:pPr>
                            <w:r>
                              <w:t>Banquet Package</w:t>
                            </w:r>
                          </w:p>
                        </w:txbxContent>
                      </wps:txbx>
                      <wps:bodyPr vert="horz" wrap="none" lIns="182880" tIns="91440" rIns="182880" bIns="4572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0;margin-top:17.15pt;width:214.95pt;height:42.6pt;z-index:251675648;visibility:visible;mso-wrap-style:none;mso-width-percent:0;mso-height-percent:0;mso-wrap-distance-left:36pt;mso-wrap-distance-top:0;mso-wrap-distance-right:36pt;mso-wrap-distance-bottom:21.6pt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14.4pt,7.2pt,14.4pt">
                  <w:txbxContent>
                    <w:p w:rsidR="00336833" w:rsidRDefault="00336833" w:rsidP="008F097B">
                      <w:pPr>
                        <w:pStyle w:val="PersonalName"/>
                        <w:jc w:val="both"/>
                      </w:pPr>
                      <w:r>
                        <w:t>Banquet Package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F097B">
        <w:t>Garden Salad</w:t>
      </w:r>
    </w:p>
    <w:p w:rsidR="008F097B" w:rsidRDefault="008F097B" w:rsidP="007C1A49">
      <w:pPr>
        <w:spacing w:after="0"/>
      </w:pPr>
      <w:r>
        <w:t xml:space="preserve">2 Entrees </w:t>
      </w:r>
    </w:p>
    <w:p w:rsidR="008F097B" w:rsidRDefault="008F097B" w:rsidP="008F097B">
      <w:pPr>
        <w:spacing w:after="0"/>
      </w:pPr>
      <w:r>
        <w:t>2 Vegetables</w:t>
      </w:r>
    </w:p>
    <w:p w:rsidR="008F097B" w:rsidRDefault="008F097B" w:rsidP="008F097B">
      <w:pPr>
        <w:spacing w:after="0"/>
      </w:pPr>
      <w:r>
        <w:t>French Bread</w:t>
      </w:r>
    </w:p>
    <w:p w:rsidR="008F097B" w:rsidRDefault="008F097B" w:rsidP="008F097B">
      <w:pPr>
        <w:spacing w:after="0"/>
      </w:pPr>
      <w:r>
        <w:t>Dessert</w:t>
      </w:r>
    </w:p>
    <w:p w:rsidR="002E7D5F" w:rsidRPr="007C1A49" w:rsidRDefault="008F097B" w:rsidP="007C1A49">
      <w:pPr>
        <w:spacing w:after="0"/>
      </w:pPr>
      <w:r>
        <w:t>Iced Tea and Coffee</w:t>
      </w:r>
      <w:r w:rsidRPr="007C1A49">
        <w:rPr>
          <w:b/>
          <w:sz w:val="24"/>
        </w:rPr>
        <w:t xml:space="preserve"> </w:t>
      </w:r>
    </w:p>
    <w:p w:rsidR="007C1A49" w:rsidRPr="007C1A49" w:rsidRDefault="007C1A49" w:rsidP="007C1A49">
      <w:pPr>
        <w:spacing w:after="0"/>
        <w:ind w:left="36"/>
        <w:rPr>
          <w:sz w:val="24"/>
        </w:rPr>
      </w:pPr>
      <w:r w:rsidRPr="007C1A49">
        <w:rPr>
          <w:b/>
          <w:sz w:val="28"/>
        </w:rPr>
        <w:t>ENTREES</w:t>
      </w:r>
    </w:p>
    <w:p w:rsidR="008F097B" w:rsidRDefault="008F097B" w:rsidP="007C1A49">
      <w:pPr>
        <w:spacing w:after="0"/>
        <w:ind w:left="36"/>
      </w:pPr>
      <w:r>
        <w:t>Praline Por</w:t>
      </w:r>
      <w:r w:rsidR="007C1A49">
        <w:t xml:space="preserve">k </w:t>
      </w:r>
      <w:r>
        <w:t>Fried or Blackened Catfish</w:t>
      </w:r>
    </w:p>
    <w:p w:rsidR="008F097B" w:rsidRDefault="008F097B" w:rsidP="008F097B">
      <w:pPr>
        <w:spacing w:after="0"/>
        <w:ind w:left="36"/>
      </w:pPr>
      <w:r>
        <w:t>Hot Roast Beef with Au Jus</w:t>
      </w:r>
    </w:p>
    <w:p w:rsidR="008F097B" w:rsidRDefault="008F097B" w:rsidP="008F097B">
      <w:pPr>
        <w:spacing w:after="0"/>
        <w:ind w:left="36"/>
      </w:pPr>
      <w:r>
        <w:t>Shrimp or Chicken Alfredo Pasta</w:t>
      </w:r>
    </w:p>
    <w:p w:rsidR="008F097B" w:rsidRDefault="008F097B" w:rsidP="008F097B">
      <w:pPr>
        <w:spacing w:after="0"/>
        <w:ind w:left="36"/>
      </w:pPr>
      <w:r>
        <w:t>Chicken Parmesan</w:t>
      </w:r>
    </w:p>
    <w:p w:rsidR="008F097B" w:rsidRDefault="008F097B" w:rsidP="008F097B">
      <w:pPr>
        <w:spacing w:after="0"/>
        <w:ind w:left="36"/>
      </w:pPr>
      <w:r>
        <w:t>Stuffed Chicken Breast</w:t>
      </w:r>
    </w:p>
    <w:p w:rsidR="008F097B" w:rsidRDefault="008F097B" w:rsidP="008F097B">
      <w:pPr>
        <w:spacing w:after="0"/>
        <w:ind w:left="36"/>
      </w:pPr>
      <w:r>
        <w:t xml:space="preserve">Pork Tenderloin </w:t>
      </w:r>
    </w:p>
    <w:p w:rsidR="008F097B" w:rsidRDefault="008F097B" w:rsidP="008F097B">
      <w:pPr>
        <w:spacing w:after="0"/>
        <w:ind w:left="36"/>
      </w:pPr>
      <w:r>
        <w:t>Hamburger Steak with Gravy</w:t>
      </w:r>
    </w:p>
    <w:p w:rsidR="008F097B" w:rsidRDefault="008F097B" w:rsidP="008F097B">
      <w:pPr>
        <w:spacing w:after="0"/>
        <w:ind w:left="36"/>
      </w:pPr>
      <w:r>
        <w:t>Chicken Breast with Tasso Sauce</w:t>
      </w:r>
    </w:p>
    <w:p w:rsidR="008F097B" w:rsidRDefault="008F097B" w:rsidP="008F097B">
      <w:pPr>
        <w:spacing w:after="0"/>
        <w:ind w:left="36"/>
      </w:pPr>
      <w:r>
        <w:t>Chicken Breast with Bacon and Cream Sauce</w:t>
      </w:r>
    </w:p>
    <w:p w:rsidR="007C1A49" w:rsidRPr="007C1A49" w:rsidRDefault="008F097B" w:rsidP="007C1A49">
      <w:pPr>
        <w:spacing w:after="0"/>
        <w:ind w:left="36"/>
        <w:rPr>
          <w:u w:val="single"/>
        </w:rPr>
      </w:pPr>
      <w:r>
        <w:t xml:space="preserve">Lemon Pepper Chicken </w:t>
      </w:r>
    </w:p>
    <w:p w:rsidR="007C1A49" w:rsidRPr="007C1A49" w:rsidRDefault="007C1A49" w:rsidP="007C1A49">
      <w:pPr>
        <w:spacing w:after="0"/>
        <w:ind w:left="36"/>
        <w:rPr>
          <w:b/>
          <w:sz w:val="28"/>
        </w:rPr>
      </w:pPr>
      <w:r w:rsidRPr="007C1A49">
        <w:rPr>
          <w:b/>
          <w:sz w:val="28"/>
        </w:rPr>
        <w:t>VEGETABLES</w:t>
      </w:r>
    </w:p>
    <w:p w:rsidR="002E7D5F" w:rsidRDefault="008F097B" w:rsidP="008F097B">
      <w:pPr>
        <w:spacing w:after="0"/>
      </w:pPr>
      <w:r>
        <w:t>Garlic Mashed Potatoes</w:t>
      </w:r>
      <w:r w:rsidR="007C1A49">
        <w:t xml:space="preserve"> </w:t>
      </w:r>
    </w:p>
    <w:p w:rsidR="008F097B" w:rsidRDefault="008F097B" w:rsidP="008F097B">
      <w:pPr>
        <w:spacing w:after="0"/>
      </w:pPr>
      <w:proofErr w:type="spellStart"/>
      <w:r>
        <w:t>Lianaisse</w:t>
      </w:r>
      <w:proofErr w:type="spellEnd"/>
      <w:r>
        <w:t xml:space="preserve"> Potatoes</w:t>
      </w:r>
    </w:p>
    <w:p w:rsidR="008F097B" w:rsidRDefault="008F097B" w:rsidP="008F097B">
      <w:pPr>
        <w:spacing w:after="0"/>
      </w:pPr>
      <w:r>
        <w:t>Steamed Broccoli and Cauliflower with Cheese</w:t>
      </w:r>
    </w:p>
    <w:p w:rsidR="008F097B" w:rsidRDefault="008F097B" w:rsidP="008F097B">
      <w:pPr>
        <w:spacing w:after="0"/>
      </w:pPr>
      <w:r>
        <w:t>Haricots Verts Green Beans with Bacon and Shaved Red Onion</w:t>
      </w:r>
    </w:p>
    <w:p w:rsidR="008F097B" w:rsidRDefault="008F097B" w:rsidP="008F097B">
      <w:pPr>
        <w:spacing w:after="0"/>
      </w:pPr>
      <w:r>
        <w:t>Potato Salad</w:t>
      </w:r>
    </w:p>
    <w:p w:rsidR="008F097B" w:rsidRDefault="008F097B" w:rsidP="008F097B">
      <w:pPr>
        <w:spacing w:after="0"/>
      </w:pPr>
      <w:r>
        <w:t>Oven Roasted Potatoes</w:t>
      </w:r>
    </w:p>
    <w:p w:rsidR="008F097B" w:rsidRDefault="008F097B" w:rsidP="008F097B">
      <w:pPr>
        <w:spacing w:after="0"/>
      </w:pPr>
      <w:r>
        <w:t>June Peas</w:t>
      </w:r>
    </w:p>
    <w:p w:rsidR="008F097B" w:rsidRDefault="008F097B" w:rsidP="008F097B">
      <w:pPr>
        <w:spacing w:after="0"/>
      </w:pPr>
      <w:r>
        <w:t xml:space="preserve">Sweet Corn </w:t>
      </w:r>
    </w:p>
    <w:p w:rsidR="008F097B" w:rsidRDefault="008F097B" w:rsidP="008F097B">
      <w:pPr>
        <w:spacing w:after="0"/>
      </w:pPr>
      <w:r>
        <w:t xml:space="preserve">Mixed Vegetables </w:t>
      </w:r>
      <w:bookmarkStart w:id="0" w:name="_GoBack"/>
      <w:bookmarkEnd w:id="0"/>
    </w:p>
    <w:p w:rsidR="002E7D5F" w:rsidRPr="007C1A49" w:rsidRDefault="00203CD8" w:rsidP="007C1A49">
      <w:pPr>
        <w:spacing w:after="0"/>
      </w:pPr>
      <w:r>
        <w:t>Parmesan</w:t>
      </w:r>
      <w:r w:rsidR="008F097B">
        <w:t xml:space="preserve"> Crusted Green Beans</w:t>
      </w:r>
    </w:p>
    <w:p w:rsidR="007C1A49" w:rsidRPr="007C1A49" w:rsidRDefault="007C1A49" w:rsidP="008F097B">
      <w:pPr>
        <w:spacing w:after="0"/>
        <w:ind w:left="36"/>
        <w:rPr>
          <w:b/>
          <w:sz w:val="28"/>
        </w:rPr>
      </w:pPr>
      <w:r w:rsidRPr="007C1A49">
        <w:rPr>
          <w:b/>
          <w:sz w:val="28"/>
        </w:rPr>
        <w:t>DESSERTS</w:t>
      </w:r>
    </w:p>
    <w:p w:rsidR="002E7D5F" w:rsidRDefault="008F097B" w:rsidP="008F097B">
      <w:pPr>
        <w:spacing w:after="0"/>
        <w:ind w:left="36"/>
      </w:pPr>
      <w:r>
        <w:t>Bread Pudding with Rum Sauce</w:t>
      </w:r>
    </w:p>
    <w:p w:rsidR="008F097B" w:rsidRDefault="008F097B" w:rsidP="008F097B">
      <w:pPr>
        <w:spacing w:after="0"/>
        <w:ind w:left="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A03C5BB" wp14:editId="3DC572B9">
                <wp:simplePos x="0" y="0"/>
                <wp:positionH relativeFrom="column">
                  <wp:posOffset>0</wp:posOffset>
                </wp:positionH>
                <wp:positionV relativeFrom="paragraph">
                  <wp:posOffset>243205</wp:posOffset>
                </wp:positionV>
                <wp:extent cx="6400800" cy="5461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33" w:rsidRDefault="00336833" w:rsidP="008F097B">
                            <w:pPr>
                              <w:spacing w:after="0" w:line="240" w:lineRule="auto"/>
                            </w:pPr>
                            <w:r>
                              <w:t>Weekday, Friday and Saturday Only-Minimum 50 Guest              Friday and Saturday Evening-Minimum 75 Guest</w:t>
                            </w:r>
                          </w:p>
                          <w:p w:rsidR="00336833" w:rsidRDefault="00336833" w:rsidP="008F09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3C5BB" id="_x0000_s1029" type="#_x0000_t202" style="position:absolute;left:0;text-align:left;margin-left:0;margin-top:19.15pt;width:7in;height:4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" stroked="f">
                <v:textbox>
                  <w:txbxContent>
                    <w:p w:rsidR="00336833" w:rsidRDefault="00336833" w:rsidP="008F097B">
                      <w:pPr>
                        <w:spacing w:after="0" w:line="240" w:lineRule="auto"/>
                      </w:pPr>
                      <w:r>
                        <w:t>Weekday, Friday and Saturday Only-Minimum 50 Guest              Friday and Saturday Evening-Minimum 75 Guest</w:t>
                      </w:r>
                    </w:p>
                    <w:p w:rsidR="00336833" w:rsidRDefault="00336833" w:rsidP="008F097B"/>
                  </w:txbxContent>
                </v:textbox>
                <w10:wrap type="square"/>
              </v:shape>
            </w:pict>
          </mc:Fallback>
        </mc:AlternateContent>
      </w:r>
      <w:r>
        <w:t>Chocolate Cake</w:t>
      </w:r>
    </w:p>
    <w:sectPr w:rsidR="008F097B">
      <w:headerReference w:type="default" r:id="rId15"/>
      <w:footerReference w:type="default" r:id="rId16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833" w:rsidRDefault="00336833">
      <w:pPr>
        <w:spacing w:after="0" w:line="240" w:lineRule="auto"/>
      </w:pPr>
      <w:r>
        <w:separator/>
      </w:r>
    </w:p>
  </w:endnote>
  <w:endnote w:type="continuationSeparator" w:id="0">
    <w:p w:rsidR="00336833" w:rsidRDefault="00336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833" w:rsidRDefault="003368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833" w:rsidRDefault="00336833">
      <w:pPr>
        <w:spacing w:after="0" w:line="240" w:lineRule="auto"/>
      </w:pPr>
      <w:r>
        <w:separator/>
      </w:r>
    </w:p>
  </w:footnote>
  <w:footnote w:type="continuationSeparator" w:id="0">
    <w:p w:rsidR="00336833" w:rsidRDefault="00336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833" w:rsidRDefault="003368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97B"/>
    <w:rsid w:val="00203CD8"/>
    <w:rsid w:val="00212A1E"/>
    <w:rsid w:val="002E7D5F"/>
    <w:rsid w:val="00336833"/>
    <w:rsid w:val="007C1A49"/>
    <w:rsid w:val="00844E24"/>
    <w:rsid w:val="00861F42"/>
    <w:rsid w:val="008F097B"/>
    <w:rsid w:val="00DB0F9D"/>
    <w:rsid w:val="00E2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F4CCEA"/>
  <w15:docId w15:val="{CFB504DB-467E-4029-ACF6-943126236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ol\AppData\Roaming\Microsoft\Templates\Resume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2038-12-31T08:00:00+00:00</AssetExpire>
    <IntlLangReviewDate xmlns="4873beb7-5857-4685-be1f-d57550cc96cc">2010-03-08T21:43:00+00:00</IntlLangReviewDate>
    <TPFriendlyName xmlns="4873beb7-5857-4685-be1f-d57550cc96cc" xsi:nil="true"/>
    <IntlLangReview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>Community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2010-03-08T21:27:27+00:00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754409</Value>
      <Value>1309359</Value>
    </PublishStatusLookup>
    <APAuthor xmlns="4873beb7-5857-4685-be1f-d57550cc96cc">
      <UserInfo>
        <DisplayName/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 xsi:nil="true"/>
    <MachineTranslated xmlns="4873beb7-5857-4685-be1f-d57550cc96cc">false</MachineTranslated>
    <OutputCachingOn xmlns="4873beb7-5857-4685-be1f-d57550cc96cc">true</OutputCachingOn>
    <TemplateStatus xmlns="4873beb7-5857-4685-be1f-d57550cc96cc" xsi:nil="true"/>
    <IsSearchable xmlns="4873beb7-5857-4685-be1f-d57550cc96cc">true</IsSearchable>
    <ContentItem xmlns="4873beb7-5857-4685-be1f-d57550cc96cc" xsi:nil="true"/>
    <HandoffToMSDN xmlns="4873beb7-5857-4685-be1f-d57550cc96cc">2010-03-08T21:43:00+00:00</HandoffToMSDN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>2010-03-08T21:43:00+00:00</LastModifiedDateTime>
    <LastPublishResultLookup xmlns="4873beb7-5857-4685-be1f-d57550cc96cc" xsi:nil="true"/>
    <LegacyData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>2010-03-08T21:43:00+00:00</PlannedPubDate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TPLaunchHelpLinkType xmlns="4873beb7-5857-4685-be1f-d57550cc96cc">Template</TPLaunchHelpLinkType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Provider xmlns="4873beb7-5857-4685-be1f-d57550cc96cc" xsi:nil="true"/>
    <UACurrentWords xmlns="4873beb7-5857-4685-be1f-d57550cc96cc" xsi:nil="true"/>
    <AssetId xmlns="4873beb7-5857-4685-be1f-d57550cc96cc">TP101840834</AssetId>
    <TPClientViewer xmlns="4873beb7-5857-4685-be1f-d57550cc96cc" xsi:nil="true"/>
    <DSATActionTaken xmlns="4873beb7-5857-4685-be1f-d57550cc96cc">Best Bets</DSATActionTaken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21529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504380EC-9838-439F-BC47-CD684B9360BA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4873beb7-5857-4685-be1f-d57550cc96cc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17FEDC7-A4BE-4254-8B87-F98FC3A8F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8725791-5E6A-41E4-96FA-5B6AECC39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</dc:creator>
  <cp:lastModifiedBy>harold wall</cp:lastModifiedBy>
  <cp:revision>2</cp:revision>
  <cp:lastPrinted>2019-02-06T18:50:00Z</cp:lastPrinted>
  <dcterms:created xsi:type="dcterms:W3CDTF">2019-02-25T11:20:00Z</dcterms:created>
  <dcterms:modified xsi:type="dcterms:W3CDTF">2019-02-25T11:20:00Z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