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817" w:rsidRPr="0075640B" w:rsidRDefault="00B64817" w:rsidP="00B64817">
      <w:pPr>
        <w:spacing w:after="0"/>
        <w:rPr>
          <w:sz w:val="44"/>
          <w:szCs w:val="4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9"/>
      </w:tblGrid>
      <w:tr w:rsidR="00335057" w:rsidTr="00DF3365">
        <w:trPr>
          <w:jc w:val="center"/>
        </w:trPr>
        <w:tc>
          <w:tcPr>
            <w:tcW w:w="10689" w:type="dxa"/>
          </w:tcPr>
          <w:p w:rsidR="00335057" w:rsidRDefault="0075640B" w:rsidP="0075640B">
            <w:pPr>
              <w:pStyle w:val="Address"/>
            </w:pPr>
            <w:r>
              <w:t>Online/Digital Contributions</w:t>
            </w:r>
          </w:p>
          <w:p w:rsidR="0075640B" w:rsidRPr="00B64817" w:rsidRDefault="0075640B" w:rsidP="0075640B">
            <w:pPr>
              <w:pStyle w:val="Address"/>
            </w:pPr>
            <w:r>
              <w:t xml:space="preserve"> For Watson Temple Church</w:t>
            </w:r>
          </w:p>
        </w:tc>
      </w:tr>
      <w:tr w:rsidR="00B64817" w:rsidTr="00DF3365">
        <w:trPr>
          <w:trHeight w:val="7416"/>
          <w:jc w:val="center"/>
        </w:trPr>
        <w:tc>
          <w:tcPr>
            <w:tcW w:w="10689" w:type="dxa"/>
            <w:vAlign w:val="bottom"/>
          </w:tcPr>
          <w:p w:rsidR="00B64817" w:rsidRPr="0075640B" w:rsidRDefault="0075640B" w:rsidP="0075640B">
            <w:pPr>
              <w:pStyle w:val="Heading2"/>
              <w:rPr>
                <w:sz w:val="144"/>
                <w:szCs w:val="144"/>
              </w:rPr>
            </w:pPr>
            <w:r w:rsidRPr="0075640B">
              <w:rPr>
                <w:sz w:val="144"/>
                <w:szCs w:val="144"/>
              </w:rPr>
              <w:t xml:space="preserve">Using </w:t>
            </w:r>
            <w:proofErr w:type="spellStart"/>
            <w:r w:rsidRPr="0075640B">
              <w:rPr>
                <w:sz w:val="144"/>
                <w:szCs w:val="144"/>
              </w:rPr>
              <w:t>Zelle</w:t>
            </w:r>
            <w:proofErr w:type="spellEnd"/>
          </w:p>
          <w:p w:rsidR="0075640B" w:rsidRPr="0075640B" w:rsidRDefault="0075640B" w:rsidP="0075640B"/>
        </w:tc>
      </w:tr>
      <w:tr w:rsidR="00335057" w:rsidTr="00DF3365">
        <w:trPr>
          <w:trHeight w:val="890"/>
          <w:jc w:val="center"/>
        </w:trPr>
        <w:tc>
          <w:tcPr>
            <w:tcW w:w="10689" w:type="dxa"/>
          </w:tcPr>
          <w:p w:rsidR="00335057" w:rsidRDefault="0075640B" w:rsidP="0075640B">
            <w:pPr>
              <w:pStyle w:val="Heading2"/>
              <w:rPr>
                <w:color w:val="83E402"/>
              </w:rPr>
            </w:pPr>
            <w:r>
              <w:rPr>
                <w:color w:val="83E402"/>
              </w:rPr>
              <w:t xml:space="preserve"> First Name: Watson</w:t>
            </w:r>
          </w:p>
          <w:p w:rsidR="0075640B" w:rsidRPr="0075640B" w:rsidRDefault="0075640B" w:rsidP="0075640B">
            <w:pPr>
              <w:pStyle w:val="Heading2"/>
              <w:rPr>
                <w:color w:val="83E402"/>
              </w:rPr>
            </w:pPr>
            <w:r w:rsidRPr="0075640B">
              <w:rPr>
                <w:color w:val="83E402"/>
              </w:rPr>
              <w:t>Last Name: Temple</w:t>
            </w:r>
          </w:p>
          <w:p w:rsidR="0075640B" w:rsidRPr="0075640B" w:rsidRDefault="0075640B" w:rsidP="0075640B">
            <w:pPr>
              <w:pStyle w:val="Heading2"/>
              <w:rPr>
                <w:color w:val="83E402"/>
              </w:rPr>
            </w:pPr>
            <w:r w:rsidRPr="0075640B">
              <w:rPr>
                <w:color w:val="83E402"/>
              </w:rPr>
              <w:t>Email: watsontemple@gmail.com</w:t>
            </w:r>
          </w:p>
          <w:p w:rsidR="0075640B" w:rsidRPr="0075640B" w:rsidRDefault="0075640B" w:rsidP="0075640B">
            <w:pPr>
              <w:jc w:val="both"/>
              <w:rPr>
                <w:rFonts w:asciiTheme="majorHAnsi" w:hAnsiTheme="majorHAnsi"/>
                <w:b/>
                <w:color w:val="83E402"/>
                <w:sz w:val="52"/>
              </w:rPr>
            </w:pPr>
          </w:p>
        </w:tc>
      </w:tr>
      <w:tr w:rsidR="00335057" w:rsidTr="00DF3365">
        <w:trPr>
          <w:trHeight w:val="2727"/>
          <w:jc w:val="center"/>
        </w:trPr>
        <w:sdt>
          <w:sdtPr>
            <w:id w:val="-338687664"/>
            <w:placeholder>
              <w:docPart w:val="0B309D94FF764EC79DC1B5F59D4328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2E36BF" w:rsidRDefault="002E36BF" w:rsidP="002E36BF">
                <w:r w:rsidRPr="002E36BF">
                  <w:t>To replace any placeholder text (such as this), just click it and start typing.</w:t>
                </w:r>
              </w:p>
              <w:p w:rsidR="007E13A7" w:rsidRPr="002E36BF" w:rsidRDefault="002E36BF" w:rsidP="00F623DC">
                <w:pPr>
                  <w:rPr>
                    <w:lang w:val="en"/>
                  </w:rPr>
                </w:pPr>
                <w:r w:rsidRPr="002E36BF">
                  <w:t>Double click in the header to change the background image or objects.</w:t>
                </w:r>
              </w:p>
            </w:tc>
          </w:sdtContent>
        </w:sdt>
      </w:tr>
      <w:tr w:rsidR="007E13A7" w:rsidTr="00DF3365">
        <w:trPr>
          <w:trHeight w:val="432"/>
          <w:jc w:val="center"/>
        </w:trPr>
        <w:tc>
          <w:tcPr>
            <w:tcW w:w="10689" w:type="dxa"/>
          </w:tcPr>
          <w:p w:rsidR="007E13A7" w:rsidRPr="002E36BF" w:rsidRDefault="007E13A7" w:rsidP="007E13A7">
            <w:pPr>
              <w:pStyle w:val="Date"/>
              <w:rPr>
                <w:color w:val="595959"/>
                <w:lang w:val="en"/>
              </w:rPr>
            </w:pPr>
          </w:p>
        </w:tc>
      </w:tr>
      <w:tr w:rsidR="00B64817" w:rsidTr="00DF3365">
        <w:trPr>
          <w:trHeight w:val="540"/>
          <w:jc w:val="center"/>
        </w:trPr>
        <w:tc>
          <w:tcPr>
            <w:tcW w:w="10689" w:type="dxa"/>
          </w:tcPr>
          <w:p w:rsidR="00B64817" w:rsidRPr="002E36BF" w:rsidRDefault="00B64817" w:rsidP="00E13388">
            <w:pPr>
              <w:pStyle w:val="Time"/>
              <w:rPr>
                <w:color w:val="595959"/>
                <w:lang w:val="en"/>
              </w:rPr>
            </w:pPr>
            <w:bookmarkStart w:id="0" w:name="_GoBack"/>
            <w:bookmarkEnd w:id="0"/>
          </w:p>
        </w:tc>
      </w:tr>
    </w:tbl>
    <w:p w:rsidR="002A068F" w:rsidRDefault="002A068F" w:rsidP="00532C3C">
      <w:pPr>
        <w:pStyle w:val="NoSpacing"/>
      </w:pPr>
    </w:p>
    <w:sectPr w:rsidR="002A068F" w:rsidSect="00B64817">
      <w:headerReference w:type="default" r:id="rId11"/>
      <w:footerReference w:type="default" r:id="rId12"/>
      <w:headerReference w:type="first" r:id="rId13"/>
      <w:pgSz w:w="12240" w:h="15840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374" w:rsidRDefault="00CE1374" w:rsidP="00B64817">
      <w:r>
        <w:separator/>
      </w:r>
    </w:p>
    <w:p w:rsidR="00CE1374" w:rsidRDefault="00CE1374" w:rsidP="00B64817"/>
    <w:p w:rsidR="00CE1374" w:rsidRDefault="00CE1374" w:rsidP="00B64817"/>
  </w:endnote>
  <w:endnote w:type="continuationSeparator" w:id="0">
    <w:p w:rsidR="00CE1374" w:rsidRDefault="00CE1374" w:rsidP="00B64817">
      <w:r>
        <w:continuationSeparator/>
      </w:r>
    </w:p>
    <w:p w:rsidR="00CE1374" w:rsidRDefault="00CE1374" w:rsidP="00B64817"/>
    <w:p w:rsidR="00CE1374" w:rsidRDefault="00CE1374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9124DD" w:rsidP="00B64817">
    <w:pPr>
      <w:pStyle w:val="Footer"/>
    </w:pPr>
  </w:p>
  <w:p w:rsidR="00211A9D" w:rsidRDefault="00211A9D" w:rsidP="00B64817"/>
  <w:p w:rsidR="00211A9D" w:rsidRDefault="00211A9D" w:rsidP="00B648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374" w:rsidRDefault="00CE1374" w:rsidP="00B64817">
      <w:r>
        <w:separator/>
      </w:r>
    </w:p>
    <w:p w:rsidR="00CE1374" w:rsidRDefault="00CE1374" w:rsidP="00B64817"/>
    <w:p w:rsidR="00CE1374" w:rsidRDefault="00CE1374" w:rsidP="00B64817"/>
  </w:footnote>
  <w:footnote w:type="continuationSeparator" w:id="0">
    <w:p w:rsidR="00CE1374" w:rsidRDefault="00CE1374" w:rsidP="00B64817">
      <w:r>
        <w:continuationSeparator/>
      </w:r>
    </w:p>
    <w:p w:rsidR="00CE1374" w:rsidRDefault="00CE1374" w:rsidP="00B64817"/>
    <w:p w:rsidR="00CE1374" w:rsidRDefault="00CE1374" w:rsidP="00B6481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 w:rsidP="00B64817">
    <w:pPr>
      <w:pStyle w:val="Header"/>
    </w:pPr>
  </w:p>
  <w:p w:rsidR="00211A9D" w:rsidRDefault="00211A9D" w:rsidP="00B64817"/>
  <w:p w:rsidR="00211A9D" w:rsidRDefault="00211A9D" w:rsidP="00B6481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7D049E0" wp14:editId="20BC20A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oup 1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e" descr="House image for background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tangle 31" descr="Washout bloc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5" descr="Background decoration top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 16" descr="Background decoration bottom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A99A3A8" id="Group 17" o:spid="_x0000_s1026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">
              <v:rect id="Image" o:spid="_x0000_s1027" alt="House image for background" style="position:absolute;width:77724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4JsIA&#10;AADaAAAADwAAAGRycy9kb3ducmV2LnhtbESPzWrDMBCE74W8g9hAbrWcBIpxrISQuKWnlCZ5gMVa&#10;/xBrZSz5p336qlDocZiZb5jsMJtWjNS7xrKCdRSDIC6sbrhScL+9PicgnEfW2FomBV/k4LBfPGWY&#10;ajvxJ41XX4kAYZeigtr7LpXSFTUZdJHtiINX2t6gD7KvpO5xCnDTyk0cv0iDDYeFGjs61VQ8roNR&#10;kCTucnqbzviRl46K7aUc8u9RqdVyPu5AeJr9f/iv/a4VbOD3Srg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vgmwgAAANoAAAAPAAAAAAAAAAAAAAAAAJgCAABkcnMvZG93&#10;bnJldi54bWxQSwUGAAAAAAQABAD1AAAAhwMAAAAA&#10;" stroked="f">
                <v:fill r:id="rId3" o:title="House image for background" recolor="t" rotate="t" type="frame"/>
                <o:lock v:ext="edit" aspectratio="t"/>
              </v:rect>
              <v:rect id="Rectangle 31" o:spid="_x0000_s1028" alt="Washout block" style="position:absolute;width:77724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F78MA&#10;AADaAAAADwAAAGRycy9kb3ducmV2LnhtbERPS2vCQBC+C/6HZYTedKO0TY2uUsS+yKFUPXgcsmMS&#10;m52N2a3G/npXEDwNH99zpvPWVOJIjSstKxgOIhDEmdUl5wo267f+CwjnkTVWlknBmRzMZ93OFBNt&#10;T/xDx5XPRQhhl6CCwvs6kdJlBRl0A1sTB25nG4M+wCaXusFTCDeVHEXRszRYcmgosKZFQdnv6s8o&#10;cO3W7vN0+fU/Pnw/pe+P8Tn+iJV66LWvExCeWn8X39yfOsyH6yvXK2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aF78MAAADaAAAADwAAAAAAAAAAAAAAAACYAgAAZHJzL2Rv&#10;d25yZXYueG1sUEsFBgAAAAAEAAQA9QAAAIgDAAAAAA==&#10;" fillcolor="#3e1b59" stroked="f">
                <v:fill opacity="58853f"/>
              </v:rect>
              <v:rect id="Rectangle 15" o:spid="_x0000_s1029" alt="Background decoration top" style="position:absolute;left:40978;width:32880;height:1557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p7cAA&#10;AADbAAAADwAAAGRycy9kb3ducmV2LnhtbERPS2sCMRC+F/ofwhR6q9larLIapQoFDyL4OngbknF3&#10;MZksSarrvzeC0Nt8fM+ZzDpnxYVCbDwr+OwVIIi1Nw1XCva7348RiJiQDVrPpOBGEWbT15cJlsZf&#10;eUOXbapEDuFYooI6pbaUMuqaHMaeb4kzd/LBYcowVNIEvOZwZ2W/KL6lw4ZzQ40tLWrS5+2fU2B1&#10;M5TzNfJoE74OR2znK207pd7fup8xiERd+hc/3UuT5w/g8Us+QE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Qp7cAAAADbAAAADwAAAAAAAAAAAAAAAACYAgAAZHJzL2Rvd25y&#10;ZXYueG1sUEsFBgAAAAAEAAQA9QAAAIUDAAAAAA==&#10;" stroked="f" strokeweight="1pt">
                <v:fill r:id="rId4" o:title="Background decoration top" recolor="t" rotate="t" type="frame"/>
              </v:rect>
              <v:rect id="Rectangle 16" o:spid="_x0000_s1030" alt="Background decoration bottom" style="position:absolute;left:4064;top:84920;width:33070;height:156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yDcEA&#10;AADbAAAADwAAAGRycy9kb3ducmV2LnhtbERPS4vCMBC+C/sfwix4EU19Il2jLIIgCKLVy95mm9m2&#10;2ExKktX6740geJuP7zmLVWtqcSXnK8sKhoMEBHFudcWFgvNp05+D8AFZY22ZFNzJw2r50Vlgqu2N&#10;j3TNQiFiCPsUFZQhNKmUPi/JoB/Yhjhyf9YZDBG6QmqHtxhuajlKkpk0WHFsKLGhdUn5Jfs3Cn7u&#10;657d/U7mYzc8XPYnajwfp0p1P9vvLxCB2vAWv9xbHefP4PlLP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M8g3BAAAA2wAAAA8AAAAAAAAAAAAAAAAAmAIAAGRycy9kb3du&#10;cmV2LnhtbFBLBQYAAAAABAAEAPUAAACGAwAAAAA=&#10;" stroked="f" strokeweight="1pt">
                <v:fill r:id="rId4" o:title="Background decoration bottom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40B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4F147A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14A97"/>
    <w:rsid w:val="0075640B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71460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D3603"/>
    <w:rsid w:val="00CE1374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B63E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2BA2C5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ndara" w:eastAsia="Candara" w:hAnsi="Candara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3A7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541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Time">
    <w:name w:val="Time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CC5541"/>
    <w:rPr>
      <w:rFonts w:asciiTheme="majorHAnsi" w:hAnsiTheme="majorHAnsi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Ind w:w="0" w:type="dxa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Ind w:w="0" w:type="dxa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dress">
    <w:name w:val="Address"/>
    <w:basedOn w:val="Normal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.%20Lisa%20Harris\AppData\Roaming\Microsoft\Templates\Zigzag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B309D94FF764EC79DC1B5F59D432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493A5-9342-42FF-8C08-E6538C4BBB3C}"/>
      </w:docPartPr>
      <w:docPartBody>
        <w:p w:rsidR="00157FD1" w:rsidRPr="002E36BF" w:rsidRDefault="00E012FE" w:rsidP="002E36BF">
          <w:r w:rsidRPr="002E36BF">
            <w:t>To replace any placeholder text (such as this), just click it and start typing.</w:t>
          </w:r>
        </w:p>
        <w:p w:rsidR="00000000" w:rsidRDefault="00E012FE">
          <w:pPr>
            <w:pStyle w:val="0B309D94FF764EC79DC1B5F59D432872"/>
          </w:pPr>
          <w:r w:rsidRPr="002E36BF">
            <w:t>Double click in the header to change the background image or objects.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FE"/>
    <w:rsid w:val="00E0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BD33AE063A486ABEEE5329483E50E0">
    <w:name w:val="19BD33AE063A486ABEEE5329483E50E0"/>
  </w:style>
  <w:style w:type="paragraph" w:customStyle="1" w:styleId="A6E747BD64AB40CEA8886FF589B9F856">
    <w:name w:val="A6E747BD64AB40CEA8886FF589B9F856"/>
  </w:style>
  <w:style w:type="paragraph" w:customStyle="1" w:styleId="8D6E0B0F0864487A9B6CC06F91285116">
    <w:name w:val="8D6E0B0F0864487A9B6CC06F91285116"/>
  </w:style>
  <w:style w:type="paragraph" w:customStyle="1" w:styleId="0B309D94FF764EC79DC1B5F59D432872">
    <w:name w:val="0B309D94FF764EC79DC1B5F59D432872"/>
  </w:style>
  <w:style w:type="paragraph" w:customStyle="1" w:styleId="F214C6ECFC374455AAF9CA1783936C8C">
    <w:name w:val="F214C6ECFC374455AAF9CA1783936C8C"/>
  </w:style>
  <w:style w:type="paragraph" w:customStyle="1" w:styleId="86DFF86C78F74D9B9233228EB4018CFA">
    <w:name w:val="86DFF86C78F74D9B9233228EB4018C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>Using Zelle:
First Name: Watson
Last Name: Temple
Email: watsontemple@gmail.com</MediaServiceKeyPoi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6A788-AAE1-4833-BD61-4B055019A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95C049-66FF-4756-A2F3-0E92711709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920BD39-5DAC-479E-A4ED-9BB3B1DBEA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1782A1-B59D-43BF-9BED-1B39EBB21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Zigzag event flyer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Watson Temple Church</dc:title>
  <dc:subject/>
  <dc:creator/>
  <cp:keywords/>
  <dc:description/>
  <cp:lastModifiedBy/>
  <cp:revision>1</cp:revision>
  <dcterms:created xsi:type="dcterms:W3CDTF">2020-03-29T19:31:00Z</dcterms:created>
  <dcterms:modified xsi:type="dcterms:W3CDTF">2020-03-29T19:37:00Z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