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59B" w:rsidRDefault="007E07F6" w:rsidP="007E07F6">
      <w:pPr>
        <w:pStyle w:val="Tittel"/>
      </w:pPr>
      <w:r>
        <w:t>KURS</w:t>
      </w:r>
      <w:r w:rsidR="004C559B">
        <w:t>hefte</w:t>
      </w:r>
      <w:r>
        <w:t xml:space="preserve"> 2 FOR SPRÅKHJELPERE VED </w:t>
      </w:r>
    </w:p>
    <w:p w:rsidR="007E07F6" w:rsidRDefault="007E07F6" w:rsidP="007E07F6">
      <w:pPr>
        <w:pStyle w:val="Tittel"/>
      </w:pPr>
      <w:r>
        <w:t>OSLO VO SKULLERUD</w:t>
      </w:r>
    </w:p>
    <w:p w:rsidR="007E07F6" w:rsidRDefault="007E07F6" w:rsidP="00FE781D">
      <w:pPr>
        <w:pStyle w:val="Overskrift1"/>
      </w:pPr>
      <w:r>
        <w:t>Repetisjon fra kurs 1</w:t>
      </w:r>
    </w:p>
    <w:p w:rsidR="007E07F6" w:rsidRPr="004C559B" w:rsidRDefault="004C559B" w:rsidP="007E07F6">
      <w:pPr>
        <w:pStyle w:val="Snakk"/>
        <w:rPr>
          <w:rFonts w:ascii="Comic Sans MS" w:hAnsi="Comic Sans MS"/>
          <w:b w:val="0"/>
        </w:rPr>
      </w:pPr>
      <w:r>
        <w:rPr>
          <w:rFonts w:ascii="Comic Sans MS" w:hAnsi="Comic Sans MS"/>
          <w:noProof/>
          <w:sz w:val="28"/>
          <w:lang w:eastAsia="nb-NO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3329829</wp:posOffset>
            </wp:positionH>
            <wp:positionV relativeFrom="paragraph">
              <wp:posOffset>73191</wp:posOffset>
            </wp:positionV>
            <wp:extent cx="833941" cy="1311965"/>
            <wp:effectExtent l="0" t="0" r="4445" b="2540"/>
            <wp:wrapNone/>
            <wp:docPr id="2" name="Bilde 2" descr="C:\Users\MTandb\AppData\Local\Microsoft\Windows\INetCache\Content.MSO\40E2EA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andb\AppData\Local\Microsoft\Windows\INetCache\Content.MSO\40E2EA4F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41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9B">
        <w:rPr>
          <w:rFonts w:ascii="Segoe UI" w:eastAsia="Times New Roman" w:hAnsi="Segoe UI" w:cs="Segoe UI"/>
          <w:noProof/>
          <w:sz w:val="24"/>
          <w:szCs w:val="24"/>
          <w:lang w:eastAsia="nb-NO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311978</wp:posOffset>
            </wp:positionV>
            <wp:extent cx="962108" cy="1082661"/>
            <wp:effectExtent l="0" t="0" r="0" b="3810"/>
            <wp:wrapNone/>
            <wp:docPr id="19" name="Bilde 19" descr="C:\Users\MTandb\AppData\Local\Microsoft\Windows\INetCache\Content.MSO\800FF8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andb\AppData\Local\Microsoft\Windows\INetCache\Content.MSO\800FF84A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08" cy="108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 w:rsidRPr="004C559B">
        <w:rPr>
          <w:rFonts w:ascii="Comic Sans MS" w:hAnsi="Comic Sans MS"/>
          <w:b w:val="0"/>
        </w:rPr>
        <w:t>Snakk sammen:</w:t>
      </w:r>
    </w:p>
    <w:p w:rsidR="007E07F6" w:rsidRDefault="007E07F6" w:rsidP="009D08A6">
      <w:pPr>
        <w:ind w:left="284"/>
      </w:pPr>
      <w:r>
        <w:t>Se på papirene du fikk.</w:t>
      </w:r>
    </w:p>
    <w:p w:rsidR="007E07F6" w:rsidRDefault="007E07F6" w:rsidP="009D08A6">
      <w:pPr>
        <w:ind w:left="284"/>
      </w:pPr>
      <w:r>
        <w:t>Hva husker du? Hva lærte du?</w:t>
      </w:r>
    </w:p>
    <w:p w:rsidR="007E07F6" w:rsidRDefault="004C559B" w:rsidP="009D08A6">
      <w:pPr>
        <w:ind w:left="284"/>
      </w:pPr>
      <w:r w:rsidRPr="004C559B">
        <w:rPr>
          <w:rFonts w:ascii="Segoe UI" w:eastAsia="Times New Roman" w:hAnsi="Segoe UI" w:cs="Segoe UI"/>
          <w:noProof/>
          <w:sz w:val="24"/>
          <w:szCs w:val="24"/>
          <w:lang w:eastAsia="nb-NO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3879712</wp:posOffset>
            </wp:positionH>
            <wp:positionV relativeFrom="paragraph">
              <wp:posOffset>148507</wp:posOffset>
            </wp:positionV>
            <wp:extent cx="1160891" cy="964667"/>
            <wp:effectExtent l="0" t="0" r="1270" b="6985"/>
            <wp:wrapNone/>
            <wp:docPr id="15" name="Bilde 15" descr="C:\Users\MTandb\AppData\Local\Microsoft\Windows\INetCache\Content.MSO\1C3D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andb\AppData\Local\Microsoft\Windows\INetCache\Content.MSO\1C3D09D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91" cy="96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Har du noen spørsmål?</w:t>
      </w:r>
    </w:p>
    <w:p w:rsidR="004C559B" w:rsidRPr="004C559B" w:rsidRDefault="004C559B" w:rsidP="004C559B">
      <w:pPr>
        <w:spacing w:before="0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nb-NO"/>
        </w:rPr>
      </w:pPr>
    </w:p>
    <w:p w:rsidR="004C559B" w:rsidRDefault="004C559B" w:rsidP="004C559B">
      <w:pPr>
        <w:pStyle w:val="paragraph"/>
        <w:ind w:firstLine="4950"/>
        <w:textAlignment w:val="baseline"/>
        <w:rPr>
          <w:rFonts w:ascii="Segoe UI" w:hAnsi="Segoe UI" w:cs="Segoe UI"/>
        </w:rPr>
      </w:pPr>
    </w:p>
    <w:p w:rsidR="004C559B" w:rsidRDefault="004C559B" w:rsidP="009D08A6">
      <w:pPr>
        <w:ind w:left="284"/>
      </w:pPr>
    </w:p>
    <w:p w:rsidR="007E07F6" w:rsidRDefault="007E07F6" w:rsidP="00FE781D">
      <w:pPr>
        <w:pStyle w:val="Overskrift1"/>
      </w:pPr>
      <w:r>
        <w:t>HVORDAN LÆRER VI?</w:t>
      </w:r>
    </w:p>
    <w:p w:rsidR="007E07F6" w:rsidRPr="004C559B" w:rsidRDefault="007E07F6" w:rsidP="007E07F6">
      <w:pPr>
        <w:pStyle w:val="Snakk"/>
        <w:rPr>
          <w:rFonts w:ascii="Comic Sans MS" w:hAnsi="Comic Sans MS"/>
          <w:b w:val="0"/>
        </w:rPr>
      </w:pPr>
      <w:r w:rsidRPr="004C559B">
        <w:rPr>
          <w:rFonts w:ascii="Comic Sans MS" w:hAnsi="Comic Sans MS"/>
          <w:b w:val="0"/>
        </w:rPr>
        <w:t xml:space="preserve">Samtaleoppgave: </w:t>
      </w:r>
    </w:p>
    <w:p w:rsidR="007E07F6" w:rsidRDefault="007E07F6" w:rsidP="009D08A6">
      <w:pPr>
        <w:ind w:left="284"/>
      </w:pPr>
      <w:r>
        <w:t>Hva vet du om læring? Hvordan lærer du?</w:t>
      </w:r>
    </w:p>
    <w:p w:rsidR="007E07F6" w:rsidRDefault="007E07F6" w:rsidP="009D08A6">
      <w:pPr>
        <w:ind w:left="284"/>
      </w:pPr>
      <w:r>
        <w:t>Hva gjør du for å lære norsk?</w:t>
      </w:r>
      <w:r w:rsidRPr="007E07F6">
        <w:rPr>
          <w:noProof/>
          <w:lang w:eastAsia="nb-NO"/>
        </w:rPr>
        <w:t xml:space="preserve"> </w:t>
      </w:r>
    </w:p>
    <w:p w:rsidR="007E07F6" w:rsidRDefault="007E07F6" w:rsidP="007E07F6">
      <w:pPr>
        <w:pStyle w:val="Overskrift2"/>
      </w:pPr>
      <w:r>
        <w:t>Vi lærer på forskjellige måter:</w:t>
      </w:r>
    </w:p>
    <w:p w:rsidR="007E07F6" w:rsidRDefault="007E07F6" w:rsidP="007E07F6">
      <w:r>
        <w:t>Vi kan bruke alle sansene:</w:t>
      </w:r>
    </w:p>
    <w:p w:rsidR="007E07F6" w:rsidRDefault="003E326E" w:rsidP="007E07F6">
      <w:pPr>
        <w:pStyle w:val="Listeavsnitt"/>
        <w:numPr>
          <w:ilvl w:val="0"/>
          <w:numId w:val="11"/>
        </w:numPr>
      </w:pPr>
      <w:r>
        <w:rPr>
          <w:noProof/>
          <w:lang w:eastAsia="nb-NO"/>
        </w:rPr>
        <w:drawing>
          <wp:anchor distT="0" distB="0" distL="114300" distR="114300" simplePos="0" relativeHeight="251734016" behindDoc="0" locked="0" layoutInCell="1" allowOverlap="1" wp14:anchorId="5FDC3774" wp14:editId="1E483DCD">
            <wp:simplePos x="0" y="0"/>
            <wp:positionH relativeFrom="margin">
              <wp:posOffset>2460597</wp:posOffset>
            </wp:positionH>
            <wp:positionV relativeFrom="paragraph">
              <wp:posOffset>5715</wp:posOffset>
            </wp:positionV>
            <wp:extent cx="3466768" cy="775150"/>
            <wp:effectExtent l="0" t="0" r="635" b="6350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anse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79"/>
                    <a:stretch/>
                  </pic:blipFill>
                  <pic:spPr bwMode="auto">
                    <a:xfrm>
                      <a:off x="0" y="0"/>
                      <a:ext cx="3466768" cy="7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ved å se</w:t>
      </w:r>
    </w:p>
    <w:p w:rsidR="007E07F6" w:rsidRDefault="007E07F6" w:rsidP="007E07F6">
      <w:pPr>
        <w:pStyle w:val="Listeavsnitt"/>
        <w:numPr>
          <w:ilvl w:val="0"/>
          <w:numId w:val="11"/>
        </w:numPr>
      </w:pPr>
      <w:r>
        <w:t>ved å høre</w:t>
      </w:r>
    </w:p>
    <w:p w:rsidR="007E07F6" w:rsidRDefault="007E07F6" w:rsidP="007E07F6">
      <w:pPr>
        <w:pStyle w:val="Listeavsnitt"/>
        <w:numPr>
          <w:ilvl w:val="0"/>
          <w:numId w:val="11"/>
        </w:numPr>
      </w:pPr>
      <w:r>
        <w:t>ved å bevege oss</w:t>
      </w:r>
    </w:p>
    <w:p w:rsidR="007E07F6" w:rsidRDefault="007E07F6" w:rsidP="007E07F6">
      <w:pPr>
        <w:pStyle w:val="Listeavsnitt"/>
        <w:numPr>
          <w:ilvl w:val="0"/>
          <w:numId w:val="11"/>
        </w:numPr>
      </w:pPr>
      <w:r>
        <w:t>ved å gjøre og berøre</w:t>
      </w:r>
    </w:p>
    <w:p w:rsidR="003E326E" w:rsidRDefault="003E326E" w:rsidP="003E326E">
      <w:pPr>
        <w:pStyle w:val="Listeavsnitt"/>
      </w:pPr>
    </w:p>
    <w:p w:rsidR="007E07F6" w:rsidRDefault="007E07F6" w:rsidP="00FE781D">
      <w:pPr>
        <w:pStyle w:val="Overskrift2"/>
      </w:pPr>
      <w:r>
        <w:lastRenderedPageBreak/>
        <w:t>LÆRINGSSTRATEGIER – EKSEMPLER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Aktiv lytting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Gjenta – gjøre ting flere ganger</w:t>
      </w:r>
    </w:p>
    <w:p w:rsidR="007E07F6" w:rsidRDefault="003F71F9" w:rsidP="007E07F6">
      <w:pPr>
        <w:pStyle w:val="Listeavsnitt"/>
        <w:numPr>
          <w:ilvl w:val="0"/>
          <w:numId w:val="9"/>
        </w:numPr>
      </w:pPr>
      <w:r>
        <w:rPr>
          <w:noProof/>
          <w:lang w:eastAsia="nb-NO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34262</wp:posOffset>
            </wp:positionV>
            <wp:extent cx="1835852" cy="2441050"/>
            <wp:effectExtent l="0" t="0" r="0" b="0"/>
            <wp:wrapNone/>
            <wp:docPr id="6961" name="Bilde 6961" descr="C:\Users\MTandb\AppData\Local\Microsoft\Windows\INetCache\Content.MSO\3BC3E9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andb\AppData\Local\Microsoft\Windows\INetCache\Content.MSO\3BC3E964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52" cy="24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Repetisjon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Tenk – reflekter – forstår jeg?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 xml:space="preserve">Spør 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Rydde i papirer og sortere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Hva kan du om tema fra før?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Snakk med andre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Les flere ganger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Oversett til morsmålet</w:t>
      </w:r>
    </w:p>
    <w:p w:rsidR="007E07F6" w:rsidRDefault="007E07F6" w:rsidP="007E07F6">
      <w:pPr>
        <w:pStyle w:val="Listeavsnitt"/>
        <w:numPr>
          <w:ilvl w:val="0"/>
          <w:numId w:val="9"/>
        </w:numPr>
      </w:pPr>
      <w:r>
        <w:t>Sov – spis sunt – tren – frisk luft</w:t>
      </w:r>
    </w:p>
    <w:p w:rsidR="003F71F9" w:rsidRDefault="007E07F6" w:rsidP="003F71F9">
      <w:pPr>
        <w:pStyle w:val="Listeavsnitt"/>
        <w:numPr>
          <w:ilvl w:val="0"/>
          <w:numId w:val="9"/>
        </w:numPr>
      </w:pPr>
      <w:r>
        <w:t>Orden i skolesaker</w:t>
      </w:r>
    </w:p>
    <w:p w:rsidR="003F71F9" w:rsidRDefault="003F71F9" w:rsidP="003F71F9">
      <w:pPr>
        <w:pStyle w:val="Listeavsnitt"/>
      </w:pPr>
    </w:p>
    <w:p w:rsidR="003F71F9" w:rsidRDefault="003F71F9" w:rsidP="003F71F9">
      <w:pPr>
        <w:pStyle w:val="Listeavsnitt"/>
      </w:pPr>
    </w:p>
    <w:p w:rsidR="007E07F6" w:rsidRDefault="007E07F6" w:rsidP="00FE781D">
      <w:pPr>
        <w:pStyle w:val="Overskrift2"/>
      </w:pPr>
      <w:r>
        <w:t>Ulike måter å lære på</w:t>
      </w:r>
    </w:p>
    <w:p w:rsidR="007E07F6" w:rsidRDefault="003F71F9" w:rsidP="009D08A6">
      <w:pPr>
        <w:ind w:left="284"/>
      </w:pPr>
      <w:r>
        <w:rPr>
          <w:noProof/>
          <w:lang w:eastAsia="nb-NO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3083007</wp:posOffset>
            </wp:positionH>
            <wp:positionV relativeFrom="paragraph">
              <wp:posOffset>70513</wp:posOffset>
            </wp:positionV>
            <wp:extent cx="2433099" cy="2433099"/>
            <wp:effectExtent l="0" t="0" r="5715" b="5715"/>
            <wp:wrapNone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ærersty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99" cy="243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4E2">
        <w:t>Lærerstyrt undervisning</w:t>
      </w:r>
    </w:p>
    <w:p w:rsidR="00F054E2" w:rsidRDefault="00F054E2" w:rsidP="009D08A6">
      <w:pPr>
        <w:ind w:left="284"/>
      </w:pPr>
      <w:r>
        <w:t>Parabeid</w:t>
      </w:r>
    </w:p>
    <w:p w:rsidR="00F054E2" w:rsidRDefault="00F054E2" w:rsidP="009D08A6">
      <w:pPr>
        <w:ind w:left="284"/>
      </w:pPr>
      <w:r>
        <w:t>Gruppearbeid</w:t>
      </w:r>
    </w:p>
    <w:p w:rsidR="00F054E2" w:rsidRDefault="00F054E2" w:rsidP="009D08A6">
      <w:pPr>
        <w:ind w:left="284"/>
      </w:pPr>
      <w:r>
        <w:t>Individuelt arbeid</w:t>
      </w:r>
    </w:p>
    <w:p w:rsidR="003E326E" w:rsidRDefault="003F71F9" w:rsidP="007E07F6">
      <w:pPr>
        <w:pStyle w:val="Snakk"/>
        <w:rPr>
          <w:rFonts w:ascii="Comic Sans MS" w:hAnsi="Comic Sans MS"/>
          <w:b w:val="0"/>
        </w:rPr>
      </w:pPr>
      <w:r>
        <w:rPr>
          <w:rFonts w:ascii="Arial" w:hAnsi="Arial" w:cs="Arial"/>
          <w:noProof/>
          <w:color w:val="0A88D3"/>
          <w:lang w:eastAsia="nb-NO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364297</wp:posOffset>
            </wp:positionH>
            <wp:positionV relativeFrom="paragraph">
              <wp:posOffset>227523</wp:posOffset>
            </wp:positionV>
            <wp:extent cx="2001621" cy="1494845"/>
            <wp:effectExtent l="0" t="0" r="0" b="0"/>
            <wp:wrapNone/>
            <wp:docPr id="6965" name="Bilde 6965" descr="Klasserom, Samarbeidslæring, Diskusj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asserom, Samarbeidslæring, Diskusj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21" cy="14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1F9" w:rsidRDefault="003F71F9" w:rsidP="007E07F6">
      <w:pPr>
        <w:pStyle w:val="Snakk"/>
        <w:rPr>
          <w:rFonts w:ascii="Comic Sans MS" w:hAnsi="Comic Sans MS"/>
          <w:b w:val="0"/>
        </w:rPr>
      </w:pPr>
    </w:p>
    <w:p w:rsidR="003F71F9" w:rsidRDefault="003F71F9" w:rsidP="007E07F6">
      <w:pPr>
        <w:pStyle w:val="Snakk"/>
        <w:rPr>
          <w:rFonts w:ascii="Comic Sans MS" w:hAnsi="Comic Sans MS"/>
          <w:b w:val="0"/>
        </w:rPr>
      </w:pPr>
    </w:p>
    <w:p w:rsidR="003F71F9" w:rsidRDefault="003F71F9" w:rsidP="007E07F6">
      <w:pPr>
        <w:pStyle w:val="Snakk"/>
        <w:rPr>
          <w:rFonts w:ascii="Comic Sans MS" w:hAnsi="Comic Sans MS"/>
          <w:b w:val="0"/>
        </w:rPr>
      </w:pPr>
    </w:p>
    <w:p w:rsidR="007E07F6" w:rsidRPr="003F71F9" w:rsidRDefault="003F71F9" w:rsidP="003F71F9">
      <w:pPr>
        <w:pStyle w:val="Snakk"/>
        <w:rPr>
          <w:rFonts w:ascii="Comic Sans MS" w:hAnsi="Comic Sans MS"/>
          <w:b w:val="0"/>
        </w:rPr>
      </w:pPr>
      <w:r w:rsidRPr="003F71F9">
        <w:rPr>
          <w:noProof/>
          <w:lang w:eastAsia="nb-NO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3695479</wp:posOffset>
            </wp:positionH>
            <wp:positionV relativeFrom="paragraph">
              <wp:posOffset>423434</wp:posOffset>
            </wp:positionV>
            <wp:extent cx="1383030" cy="1412875"/>
            <wp:effectExtent l="0" t="0" r="7620" b="0"/>
            <wp:wrapNone/>
            <wp:docPr id="6954" name="Bilde 6954" descr="C:\Users\MTandb\AppData\Local\Microsoft\Windows\INetCache\Content.MSO\FBB56E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andb\AppData\Local\Microsoft\Windows\INetCache\Content.MSO\FBB56E8C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 w:rsidRPr="003E326E">
        <w:rPr>
          <w:rFonts w:ascii="Comic Sans MS" w:hAnsi="Comic Sans MS"/>
          <w:b w:val="0"/>
        </w:rPr>
        <w:t>Snakk sammen: Hvordan lærer du best?</w:t>
      </w:r>
    </w:p>
    <w:p w:rsidR="007E07F6" w:rsidRPr="003E326E" w:rsidRDefault="007E07F6" w:rsidP="007E07F6">
      <w:pPr>
        <w:pStyle w:val="Snakk"/>
        <w:rPr>
          <w:rFonts w:ascii="Comic Sans MS" w:hAnsi="Comic Sans MS"/>
          <w:b w:val="0"/>
        </w:rPr>
      </w:pPr>
      <w:r w:rsidRPr="003E326E">
        <w:rPr>
          <w:rFonts w:ascii="Comic Sans MS" w:hAnsi="Comic Sans MS"/>
          <w:b w:val="0"/>
        </w:rPr>
        <w:t>Samtaleoppgave:</w:t>
      </w:r>
    </w:p>
    <w:p w:rsidR="007E07F6" w:rsidRDefault="007E07F6" w:rsidP="009D08A6">
      <w:pPr>
        <w:ind w:left="284"/>
      </w:pPr>
      <w:r>
        <w:t>Hva gjør du når du ikke forstår?</w:t>
      </w:r>
    </w:p>
    <w:p w:rsidR="003F71F9" w:rsidRDefault="007E07F6" w:rsidP="003F71F9">
      <w:pPr>
        <w:ind w:left="284"/>
      </w:pPr>
      <w:r>
        <w:t>Gir opp? Prøver en gang til?</w:t>
      </w:r>
    </w:p>
    <w:p w:rsidR="007E07F6" w:rsidRDefault="007E07F6" w:rsidP="009D08A6">
      <w:pPr>
        <w:ind w:left="284"/>
      </w:pPr>
      <w:r>
        <w:t>Spør andre elever? Spør læreren?</w:t>
      </w:r>
      <w:r w:rsidR="00F054E2" w:rsidRPr="00F054E2">
        <w:rPr>
          <w:noProof/>
          <w:lang w:eastAsia="nb-NO"/>
        </w:rPr>
        <w:t xml:space="preserve"> </w:t>
      </w:r>
    </w:p>
    <w:p w:rsidR="007E07F6" w:rsidRDefault="003F71F9" w:rsidP="009D08A6">
      <w:pPr>
        <w:ind w:left="284"/>
      </w:pPr>
      <w:r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 wp14:anchorId="4D493469" wp14:editId="0C6C6E99">
            <wp:simplePos x="0" y="0"/>
            <wp:positionH relativeFrom="margin">
              <wp:posOffset>3632448</wp:posOffset>
            </wp:positionH>
            <wp:positionV relativeFrom="paragraph">
              <wp:posOffset>49501</wp:posOffset>
            </wp:positionV>
            <wp:extent cx="2053839" cy="1525299"/>
            <wp:effectExtent l="0" t="0" r="3810" b="0"/>
            <wp:wrapNone/>
            <wp:docPr id="3" name="Bilde 3" descr="http://www.teknologia.no/imgs/teknologia/2009/11/Google-oversetter-logo-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knologia.no/imgs/teknologia/2009/11/Google-oversetter-logo-lit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71" cy="15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7F6">
        <w:t>Spør familie eller venner?</w:t>
      </w:r>
    </w:p>
    <w:p w:rsidR="007E07F6" w:rsidRDefault="007E07F6" w:rsidP="009D08A6">
      <w:pPr>
        <w:ind w:left="284"/>
      </w:pPr>
      <w:r>
        <w:t xml:space="preserve">Bruker ordbok eller </w:t>
      </w:r>
    </w:p>
    <w:p w:rsidR="007E07F6" w:rsidRDefault="007E07F6" w:rsidP="009D08A6">
      <w:pPr>
        <w:ind w:left="284"/>
      </w:pPr>
      <w:r>
        <w:t>Google oversetter?</w:t>
      </w:r>
      <w:r w:rsidR="00F054E2" w:rsidRPr="00F054E2">
        <w:rPr>
          <w:noProof/>
          <w:lang w:eastAsia="nb-NO"/>
        </w:rPr>
        <w:t xml:space="preserve"> </w:t>
      </w:r>
    </w:p>
    <w:p w:rsidR="003F71F9" w:rsidRDefault="00F054E2" w:rsidP="00C66416">
      <w:pPr>
        <w:ind w:left="284"/>
      </w:pPr>
      <w:r>
        <w:t>Andre forslag?</w:t>
      </w:r>
    </w:p>
    <w:p w:rsidR="003F1291" w:rsidRDefault="003F1291" w:rsidP="00C66416">
      <w:pPr>
        <w:ind w:left="284"/>
      </w:pPr>
    </w:p>
    <w:p w:rsidR="003F1291" w:rsidRDefault="003F1291" w:rsidP="00C66416">
      <w:pPr>
        <w:ind w:left="284"/>
      </w:pPr>
      <w:r>
        <w:t>Egne notater:</w:t>
      </w:r>
    </w:p>
    <w:tbl>
      <w:tblPr>
        <w:tblStyle w:val="Tabellrutenett"/>
        <w:tblW w:w="0" w:type="auto"/>
        <w:tblInd w:w="284" w:type="dxa"/>
        <w:tblLook w:val="04A0" w:firstRow="1" w:lastRow="0" w:firstColumn="1" w:lastColumn="0" w:noHBand="0" w:noVBand="1"/>
      </w:tblPr>
      <w:tblGrid>
        <w:gridCol w:w="8778"/>
      </w:tblGrid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C66416"/>
        </w:tc>
      </w:tr>
      <w:tr w:rsidR="003F1291" w:rsidTr="003F1291">
        <w:tc>
          <w:tcPr>
            <w:tcW w:w="8778" w:type="dxa"/>
          </w:tcPr>
          <w:p w:rsidR="003F1291" w:rsidRDefault="003F1291" w:rsidP="007D23CD"/>
        </w:tc>
      </w:tr>
      <w:tr w:rsidR="003F1291" w:rsidTr="003F1291">
        <w:tc>
          <w:tcPr>
            <w:tcW w:w="8778" w:type="dxa"/>
          </w:tcPr>
          <w:p w:rsidR="003F1291" w:rsidRDefault="003F1291" w:rsidP="007D23CD"/>
        </w:tc>
      </w:tr>
      <w:tr w:rsidR="003F1291" w:rsidTr="003F1291">
        <w:tc>
          <w:tcPr>
            <w:tcW w:w="8778" w:type="dxa"/>
          </w:tcPr>
          <w:p w:rsidR="003F1291" w:rsidRDefault="003F1291" w:rsidP="007D23CD"/>
        </w:tc>
      </w:tr>
    </w:tbl>
    <w:p w:rsidR="00F054E2" w:rsidRDefault="00F054E2" w:rsidP="00C66416">
      <w:pPr>
        <w:ind w:left="284"/>
      </w:pPr>
      <w:r>
        <w:br w:type="page"/>
      </w:r>
    </w:p>
    <w:p w:rsidR="007E07F6" w:rsidRDefault="007E07F6" w:rsidP="00FE781D">
      <w:pPr>
        <w:pStyle w:val="Overskrift1"/>
      </w:pPr>
      <w:r>
        <w:lastRenderedPageBreak/>
        <w:t>Betydningen av muntlig kompetanse</w:t>
      </w:r>
    </w:p>
    <w:p w:rsidR="007E07F6" w:rsidRDefault="003F71F9" w:rsidP="007E07F6">
      <w:r w:rsidRPr="003F71F9">
        <w:rPr>
          <w:noProof/>
          <w:lang w:eastAsia="nb-NO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3417625</wp:posOffset>
            </wp:positionH>
            <wp:positionV relativeFrom="paragraph">
              <wp:posOffset>182301</wp:posOffset>
            </wp:positionV>
            <wp:extent cx="1621230" cy="1296062"/>
            <wp:effectExtent l="0" t="0" r="0" b="0"/>
            <wp:wrapNone/>
            <wp:docPr id="7" name="Bilde 7" descr="C:\Users\MTandb\AppData\Local\Microsoft\Windows\INetCache\Content.MSO\E62E69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andb\AppData\Local\Microsoft\Windows\INetCache\Content.MSO\E62E6912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0" cy="12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07F6">
        <w:t xml:space="preserve">Grunnlag for leseopplæring </w:t>
      </w:r>
    </w:p>
    <w:p w:rsidR="007E07F6" w:rsidRDefault="007E07F6" w:rsidP="007E07F6">
      <w:r>
        <w:t>Sarah Gudschinskys modell</w:t>
      </w:r>
    </w:p>
    <w:p w:rsidR="003F71F9" w:rsidRPr="003F71F9" w:rsidRDefault="003F71F9" w:rsidP="003F71F9">
      <w:pPr>
        <w:spacing w:before="0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nb-NO"/>
        </w:rPr>
      </w:pPr>
    </w:p>
    <w:p w:rsidR="003F71F9" w:rsidRDefault="003F71F9" w:rsidP="007E07F6"/>
    <w:p w:rsidR="003F71F9" w:rsidRDefault="003F71F9" w:rsidP="007E07F6"/>
    <w:p w:rsidR="009875BF" w:rsidRPr="009875BF" w:rsidRDefault="00F054E2" w:rsidP="009875BF">
      <w:pPr>
        <w:jc w:val="center"/>
        <w:rPr>
          <w:i/>
          <w:sz w:val="20"/>
        </w:rPr>
      </w:pPr>
      <w:r w:rsidRPr="00E1177A">
        <w:rPr>
          <w:noProof/>
          <w:szCs w:val="28"/>
          <w:lang w:eastAsia="nb-N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85787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65" y="21479"/>
                <wp:lineTo x="21565" y="0"/>
                <wp:lineTo x="0" y="0"/>
              </wp:wrapPolygon>
            </wp:wrapThrough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2147" r="887" b="22589"/>
                    <a:stretch/>
                  </pic:blipFill>
                  <pic:spPr bwMode="auto">
                    <a:xfrm>
                      <a:off x="0" y="0"/>
                      <a:ext cx="58578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5BF" w:rsidRPr="009875BF">
        <w:rPr>
          <w:i/>
          <w:sz w:val="20"/>
        </w:rPr>
        <w:t>Sarah Gudschinkys modell (1977), slik den er presenter i Kulbrandstad (2003:153)</w:t>
      </w:r>
      <w:r w:rsidR="009875BF">
        <w:rPr>
          <w:i/>
          <w:sz w:val="20"/>
        </w:rPr>
        <w:br/>
      </w:r>
    </w:p>
    <w:p w:rsidR="007E07F6" w:rsidRDefault="007E07F6" w:rsidP="007E07F6">
      <w:r>
        <w:t>Sarah Gudschinsky har jobbet for UNESCO med alfabetiseringskampanjer rundt om i verden. Allerede i 1977 presenterte hun følgende modell:</w:t>
      </w:r>
    </w:p>
    <w:p w:rsidR="007E07F6" w:rsidRDefault="007E07F6" w:rsidP="007E07F6">
      <w:r>
        <w:t xml:space="preserve">Gudschinskys modell viser to alternative veier å gå, for at elever skal oppnå funksjonelle lese- og skriveferdigheter på andrespråket på en mest mulig effektiv måte. </w:t>
      </w:r>
    </w:p>
    <w:p w:rsidR="007E07F6" w:rsidRDefault="007E07F6" w:rsidP="007E07F6">
      <w:r>
        <w:lastRenderedPageBreak/>
        <w:t xml:space="preserve">Hun mener alternativ 1: A </w:t>
      </w:r>
      <w:r>
        <w:rPr>
          <w:rFonts w:ascii="Times New Roman" w:hAnsi="Times New Roman" w:cs="Times New Roman"/>
        </w:rPr>
        <w:t>→</w:t>
      </w:r>
      <w:r>
        <w:t xml:space="preserve"> B </w:t>
      </w:r>
      <w:r>
        <w:rPr>
          <w:rFonts w:ascii="Times New Roman" w:hAnsi="Times New Roman" w:cs="Times New Roman"/>
        </w:rPr>
        <w:t>→</w:t>
      </w:r>
      <w:r>
        <w:t xml:space="preserve"> C </w:t>
      </w:r>
      <w:r>
        <w:rPr>
          <w:rFonts w:ascii="Times New Roman" w:hAnsi="Times New Roman" w:cs="Times New Roman"/>
        </w:rPr>
        <w:t>→</w:t>
      </w:r>
      <w:r>
        <w:t xml:space="preserve"> D er den mest effektive fremgangsm</w:t>
      </w:r>
      <w:r>
        <w:rPr>
          <w:rFonts w:cs="Comic Sans MS"/>
        </w:rPr>
        <w:t>å</w:t>
      </w:r>
      <w:r>
        <w:t xml:space="preserve">ten, mens alternativ A </w:t>
      </w:r>
      <w:r>
        <w:rPr>
          <w:rFonts w:ascii="Times New Roman" w:hAnsi="Times New Roman" w:cs="Times New Roman"/>
        </w:rPr>
        <w:t>→</w:t>
      </w:r>
      <w:r>
        <w:t xml:space="preserve"> C </w:t>
      </w:r>
      <w:r>
        <w:rPr>
          <w:rFonts w:ascii="Times New Roman" w:hAnsi="Times New Roman" w:cs="Times New Roman"/>
        </w:rPr>
        <w:t>→</w:t>
      </w:r>
      <w:r>
        <w:t xml:space="preserve"> D er et mulig alternativ, dersom morsm</w:t>
      </w:r>
      <w:r>
        <w:rPr>
          <w:rFonts w:cs="Comic Sans MS"/>
        </w:rPr>
        <w:t>å</w:t>
      </w:r>
      <w:r>
        <w:t>let ikke har skriftspr</w:t>
      </w:r>
      <w:r>
        <w:rPr>
          <w:rFonts w:cs="Comic Sans MS"/>
        </w:rPr>
        <w:t>å</w:t>
      </w:r>
      <w:r>
        <w:t>k, men det tar lengre tid og er avhengig av hvor godt elevene behersker andrespråket muntlig.</w:t>
      </w:r>
    </w:p>
    <w:p w:rsidR="007E07F6" w:rsidRDefault="007E07F6" w:rsidP="007E07F6">
      <w:r>
        <w:t xml:space="preserve">Hovedprinsippet i Gudschinskys to alternativer forutsetter at alfabetiseringen bør bygge på gode muntlige ferdigheter i alfabetiseringsspråket, uansett hvilket språk man måtte velge. </w:t>
      </w:r>
    </w:p>
    <w:p w:rsidR="007E07F6" w:rsidRDefault="007E07F6" w:rsidP="007E07F6">
      <w:r>
        <w:t xml:space="preserve">Den modellen som dominerer alfabetiseringstilbudet til minoritetsspråklige voksne i norskopplæringen i dag er alternativ </w:t>
      </w:r>
      <w:r w:rsidR="0001197A">
        <w:br/>
      </w:r>
      <w:r>
        <w:t xml:space="preserve">A </w:t>
      </w:r>
      <w:r>
        <w:rPr>
          <w:rFonts w:ascii="Times New Roman" w:hAnsi="Times New Roman" w:cs="Times New Roman"/>
        </w:rPr>
        <w:t>→</w:t>
      </w:r>
      <w:r>
        <w:t xml:space="preserve"> D, som Gudschinsky avviser som et mulig alternativ p</w:t>
      </w:r>
      <w:r>
        <w:rPr>
          <w:rFonts w:cs="Comic Sans MS"/>
        </w:rPr>
        <w:t>å</w:t>
      </w:r>
      <w:r>
        <w:t xml:space="preserve"> faglig grunnlag. Her bygger ikke alfabetiseringen p</w:t>
      </w:r>
      <w:r>
        <w:rPr>
          <w:rFonts w:cs="Comic Sans MS"/>
        </w:rPr>
        <w:t>å</w:t>
      </w:r>
      <w:r>
        <w:t xml:space="preserve"> muntlige ferdigheter i det aktuelle språket, men på et nytt og ukjent andrespråk. Fra forskning innen tospråklighet vet vi at det er lite effektivt og gir dårlige resultater, selv om det finnes unntak.</w:t>
      </w:r>
    </w:p>
    <w:p w:rsidR="007E07F6" w:rsidRDefault="007E07F6" w:rsidP="00261E8A">
      <w:pPr>
        <w:pStyle w:val="Overskrift2"/>
      </w:pPr>
      <w:r>
        <w:t>Ordlæring – hvordan lærer vi nye ord?</w:t>
      </w:r>
    </w:p>
    <w:p w:rsidR="007E07F6" w:rsidRDefault="007E07F6" w:rsidP="007E07F6">
      <w:r>
        <w:t>Vi hører eller leser et ord og får ulike bilder i hodet.</w:t>
      </w:r>
    </w:p>
    <w:p w:rsidR="007E07F6" w:rsidRDefault="007E07F6" w:rsidP="007E07F6">
      <w:r>
        <w:t>Vi assosierer – vi får forskjellige tanker og assosiasjoner.</w:t>
      </w:r>
    </w:p>
    <w:p w:rsidR="007E07F6" w:rsidRDefault="00E52A64" w:rsidP="007E07F6">
      <w:r>
        <w:rPr>
          <w:noProof/>
          <w:lang w:eastAsia="nb-NO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4554496</wp:posOffset>
            </wp:positionH>
            <wp:positionV relativeFrom="paragraph">
              <wp:posOffset>45996</wp:posOffset>
            </wp:positionV>
            <wp:extent cx="1140462" cy="1113182"/>
            <wp:effectExtent l="0" t="0" r="2540" b="0"/>
            <wp:wrapNone/>
            <wp:docPr id="6966" name="Bilde 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" name="Brain working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9"/>
                    <a:stretch/>
                  </pic:blipFill>
                  <pic:spPr bwMode="auto">
                    <a:xfrm>
                      <a:off x="0" y="0"/>
                      <a:ext cx="1140462" cy="111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Hvilket ord tenker du på her?</w:t>
      </w:r>
    </w:p>
    <w:p w:rsidR="007E07F6" w:rsidRDefault="007E07F6" w:rsidP="007E07F6"/>
    <w:p w:rsidR="007E07F6" w:rsidRDefault="007E07F6" w:rsidP="007E07F6"/>
    <w:p w:rsidR="007E07F6" w:rsidRDefault="007E07F6" w:rsidP="00261E8A">
      <w:pPr>
        <w:pStyle w:val="Overskrift2"/>
      </w:pPr>
      <w:r>
        <w:t>Bakgrunnskunnskaper</w:t>
      </w:r>
    </w:p>
    <w:p w:rsidR="007E07F6" w:rsidRDefault="007E07F6" w:rsidP="007E07F6">
      <w:r>
        <w:t>Hvis vi kjenner ordet godt, får vi mange tanker og assosiasjoner.</w:t>
      </w:r>
    </w:p>
    <w:p w:rsidR="007E07F6" w:rsidRDefault="00E52A64" w:rsidP="007E07F6">
      <w:r>
        <w:rPr>
          <w:noProof/>
          <w:lang w:eastAsia="nb-NO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5287369</wp:posOffset>
            </wp:positionH>
            <wp:positionV relativeFrom="paragraph">
              <wp:posOffset>56184</wp:posOffset>
            </wp:positionV>
            <wp:extent cx="726382" cy="791366"/>
            <wp:effectExtent l="0" t="0" r="0" b="8890"/>
            <wp:wrapNone/>
            <wp:docPr id="6968" name="Bilde 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" name="ramadan-4145167__34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82" cy="791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8697</wp:posOffset>
            </wp:positionV>
            <wp:extent cx="728913" cy="894067"/>
            <wp:effectExtent l="0" t="0" r="0" b="1905"/>
            <wp:wrapNone/>
            <wp:docPr id="6967" name="Bilde 6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" name="christmas-tree-23384_960_72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8913" cy="89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Hvis vi kjenner ordet dårlig, får vi få assosiasjoner.</w:t>
      </w:r>
    </w:p>
    <w:p w:rsidR="007E07F6" w:rsidRDefault="007E07F6" w:rsidP="007E07F6">
      <w:r>
        <w:t>Hun er norsk. Hva vet hun om jul og ramadan?</w:t>
      </w:r>
    </w:p>
    <w:p w:rsidR="007E07F6" w:rsidRDefault="00261E8A" w:rsidP="00CC2A5C">
      <w:r>
        <w:br w:type="page"/>
      </w:r>
      <w:r w:rsidR="007E07F6">
        <w:lastRenderedPageBreak/>
        <w:t>Ord kan skrives og høres like ut, men bety flere ting.</w:t>
      </w:r>
    </w:p>
    <w:p w:rsidR="007E07F6" w:rsidRDefault="007E07F6" w:rsidP="007E07F6">
      <w:r>
        <w:t>Eksempler:</w:t>
      </w:r>
    </w:p>
    <w:p w:rsidR="00BA3E70" w:rsidRPr="00BA3E70" w:rsidRDefault="00BA3E70" w:rsidP="00BA3E70">
      <w:pPr>
        <w:spacing w:before="0"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nb-NO"/>
        </w:rPr>
      </w:pPr>
      <w:r w:rsidRPr="00BA3E70">
        <w:rPr>
          <w:noProof/>
          <w:lang w:eastAsia="nb-NO"/>
        </w:rPr>
        <w:drawing>
          <wp:inline distT="0" distB="0" distL="0" distR="0" wp14:anchorId="2140008B" wp14:editId="43694849">
            <wp:extent cx="5700919" cy="1533559"/>
            <wp:effectExtent l="0" t="0" r="0" b="0"/>
            <wp:docPr id="6969" name="Bilde 6969" descr="C:\Users\MTandb\AppData\Local\Microsoft\Windows\INetCache\Content.MSO\EA0250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andb\AppData\Local\Microsoft\Windows\INetCache\Content.MSO\EA025014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3" cy="15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EDE" w:rsidRDefault="00C57EDE" w:rsidP="007E07F6"/>
    <w:p w:rsidR="007E07F6" w:rsidRDefault="007E07F6" w:rsidP="009D08A6">
      <w:pPr>
        <w:pStyle w:val="Overskrift2"/>
      </w:pPr>
      <w:r>
        <w:t>Hva tenker nordmenn når de hører «politi»?</w:t>
      </w:r>
    </w:p>
    <w:p w:rsidR="007E07F6" w:rsidRPr="00C57EDE" w:rsidRDefault="00B54334" w:rsidP="00C57EDE">
      <w:pPr>
        <w:tabs>
          <w:tab w:val="left" w:pos="2552"/>
          <w:tab w:val="left" w:pos="5103"/>
        </w:tabs>
        <w:rPr>
          <w:b/>
        </w:rPr>
      </w:pPr>
      <w:r w:rsidRPr="00C57EDE">
        <w:rPr>
          <w:b/>
        </w:rPr>
        <w:t>Positivt</w:t>
      </w:r>
      <w:r w:rsidRPr="00C57EDE">
        <w:rPr>
          <w:b/>
        </w:rPr>
        <w:tab/>
        <w:t>Negativt</w:t>
      </w:r>
      <w:r w:rsidRPr="00C57EDE">
        <w:rPr>
          <w:b/>
        </w:rPr>
        <w:tab/>
      </w:r>
      <w:r w:rsidR="007E07F6" w:rsidRPr="00C57EDE">
        <w:rPr>
          <w:b/>
        </w:rPr>
        <w:t>Vi tenker vanligvis ikke</w:t>
      </w:r>
    </w:p>
    <w:p w:rsidR="007E07F6" w:rsidRDefault="00BA3E70" w:rsidP="00C57EDE">
      <w:pPr>
        <w:tabs>
          <w:tab w:val="left" w:pos="2552"/>
          <w:tab w:val="left" w:pos="5103"/>
        </w:tabs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170401</wp:posOffset>
            </wp:positionV>
            <wp:extent cx="1107975" cy="2218414"/>
            <wp:effectExtent l="0" t="0" r="0" b="0"/>
            <wp:wrapNone/>
            <wp:docPr id="6970" name="Bilde 6970" descr="Politiet, Offiser, Politimann, Folk, Kvinne, Uni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tiet, Offiser, Politimann, Folk, Kvinne, Unifor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7975" cy="22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334">
        <w:t>snill</w:t>
      </w:r>
      <w:r w:rsidR="00B54334">
        <w:tab/>
        <w:t>arresterer</w:t>
      </w:r>
      <w:r w:rsidR="00B54334">
        <w:tab/>
      </w:r>
      <w:r w:rsidR="007E07F6">
        <w:t>korrupsjon</w:t>
      </w:r>
      <w:r w:rsidR="00261E8A">
        <w:br/>
      </w:r>
      <w:r w:rsidR="00B54334">
        <w:t>hjelper</w:t>
      </w:r>
      <w:r w:rsidR="00B54334">
        <w:tab/>
        <w:t>bot</w:t>
      </w:r>
      <w:r w:rsidR="00B54334">
        <w:tab/>
      </w:r>
      <w:r w:rsidR="007E07F6">
        <w:t>vold</w:t>
      </w:r>
      <w:r w:rsidR="00261E8A">
        <w:br/>
      </w:r>
      <w:r w:rsidR="00B54334">
        <w:t>skolebesøk</w:t>
      </w:r>
      <w:r w:rsidR="00B54334">
        <w:tab/>
        <w:t>fengsel</w:t>
      </w:r>
      <w:r w:rsidR="00B54334">
        <w:tab/>
      </w:r>
      <w:r w:rsidR="007E07F6">
        <w:t>maskingevær</w:t>
      </w:r>
      <w:r w:rsidR="006C0E4A">
        <w:br/>
      </w:r>
      <w:r w:rsidR="00B54334">
        <w:t>beskyttelse</w:t>
      </w:r>
      <w:r w:rsidR="00B54334">
        <w:tab/>
      </w:r>
      <w:r w:rsidR="00B54334">
        <w:tab/>
      </w:r>
      <w:r w:rsidR="007E07F6">
        <w:t>våpen</w:t>
      </w:r>
      <w:r w:rsidR="006C0E4A">
        <w:tab/>
      </w:r>
      <w:r w:rsidR="006C0E4A">
        <w:br/>
        <w:t>rettferdig</w:t>
      </w:r>
      <w:r w:rsidR="00B54334">
        <w:tab/>
      </w:r>
      <w:r w:rsidR="00B54334">
        <w:tab/>
      </w:r>
      <w:r w:rsidR="007E07F6">
        <w:t>urettferdig</w:t>
      </w:r>
      <w:r w:rsidR="006C0E4A">
        <w:br/>
        <w:t>uniform</w:t>
      </w:r>
      <w:r w:rsidR="007E07F6">
        <w:t xml:space="preserve"> </w:t>
      </w:r>
    </w:p>
    <w:p w:rsidR="006C0E4A" w:rsidRDefault="006C0E4A" w:rsidP="007E07F6"/>
    <w:p w:rsidR="00C57EDE" w:rsidRDefault="00C57EDE" w:rsidP="007E07F6"/>
    <w:p w:rsidR="00C57EDE" w:rsidRDefault="00C57EDE" w:rsidP="007E07F6"/>
    <w:p w:rsidR="007E07F6" w:rsidRPr="00BA3E70" w:rsidRDefault="007E07F6" w:rsidP="00C57EDE">
      <w:pPr>
        <w:pStyle w:val="Snakk"/>
        <w:rPr>
          <w:rFonts w:ascii="Comic Sans MS" w:hAnsi="Comic Sans MS"/>
          <w:b w:val="0"/>
        </w:rPr>
      </w:pPr>
      <w:r w:rsidRPr="00BA3E70">
        <w:rPr>
          <w:rFonts w:ascii="Comic Sans MS" w:hAnsi="Comic Sans MS"/>
          <w:b w:val="0"/>
        </w:rPr>
        <w:t>Hva tenker du når du hører «politi?»</w:t>
      </w:r>
    </w:p>
    <w:p w:rsidR="00C57EDE" w:rsidRPr="00BA3E70" w:rsidRDefault="00BA3E70" w:rsidP="00C57EDE">
      <w:pPr>
        <w:pStyle w:val="Snakk"/>
        <w:rPr>
          <w:rFonts w:ascii="Comic Sans MS" w:hAnsi="Comic Sans MS"/>
          <w:b w:val="0"/>
          <w:noProof/>
          <w:lang w:eastAsia="nb-NO"/>
        </w:rPr>
      </w:pPr>
      <w:r>
        <w:rPr>
          <w:rFonts w:ascii="Comic Sans MS" w:hAnsi="Comic Sans MS"/>
          <w:b w:val="0"/>
        </w:rPr>
        <w:t xml:space="preserve">Hvorfor kan man få forskjellige </w:t>
      </w:r>
      <w:r w:rsidR="007E07F6" w:rsidRPr="00BA3E70">
        <w:rPr>
          <w:rFonts w:ascii="Comic Sans MS" w:hAnsi="Comic Sans MS"/>
          <w:b w:val="0"/>
        </w:rPr>
        <w:t>tanker/assosiasjoner?</w:t>
      </w:r>
      <w:r w:rsidR="00261E8A" w:rsidRPr="00BA3E70">
        <w:rPr>
          <w:rFonts w:ascii="Comic Sans MS" w:hAnsi="Comic Sans MS"/>
          <w:b w:val="0"/>
          <w:noProof/>
          <w:lang w:eastAsia="nb-NO"/>
        </w:rPr>
        <w:t xml:space="preserve"> </w:t>
      </w:r>
    </w:p>
    <w:p w:rsidR="00C57EDE" w:rsidRDefault="00C57EDE" w:rsidP="00C57EDE">
      <w:pPr>
        <w:rPr>
          <w:rFonts w:ascii="Bradley Hand ITC" w:hAnsi="Bradley Hand ITC"/>
          <w:noProof/>
          <w:color w:val="A62326" w:themeColor="accent6" w:themeShade="BF"/>
          <w:sz w:val="36"/>
          <w:lang w:eastAsia="nb-NO"/>
        </w:rPr>
      </w:pPr>
      <w:r>
        <w:rPr>
          <w:noProof/>
          <w:lang w:eastAsia="nb-NO"/>
        </w:rPr>
        <w:br w:type="page"/>
      </w:r>
    </w:p>
    <w:p w:rsidR="007E07F6" w:rsidRDefault="007E07F6" w:rsidP="00C57EDE">
      <w:pPr>
        <w:pStyle w:val="Overskrift2"/>
      </w:pPr>
      <w:r>
        <w:lastRenderedPageBreak/>
        <w:t xml:space="preserve">Hvordan lærer vi et nytt ord? </w:t>
      </w:r>
    </w:p>
    <w:p w:rsidR="007E07F6" w:rsidRDefault="007E07F6" w:rsidP="007E07F6">
      <w:r>
        <w:t xml:space="preserve">Vi må </w:t>
      </w:r>
      <w:r w:rsidRPr="00C57EDE">
        <w:rPr>
          <w:b/>
        </w:rPr>
        <w:t>høre</w:t>
      </w:r>
      <w:r>
        <w:t xml:space="preserve"> et ord mange ganger for å lære det. </w:t>
      </w:r>
    </w:p>
    <w:p w:rsidR="007E07F6" w:rsidRDefault="007E07F6" w:rsidP="007E07F6">
      <w:r>
        <w:t xml:space="preserve">Vi må </w:t>
      </w:r>
      <w:r w:rsidRPr="00C57EDE">
        <w:rPr>
          <w:b/>
        </w:rPr>
        <w:t>bruke</w:t>
      </w:r>
      <w:r>
        <w:t xml:space="preserve"> et ord mange ganger for å lære det. Vi må bruke et ord i mange forskjellige sammenhenger for å lære ordet godt. </w:t>
      </w:r>
    </w:p>
    <w:p w:rsidR="007E07F6" w:rsidRDefault="007E07F6" w:rsidP="00C57EDE">
      <w:pPr>
        <w:pStyle w:val="Overskrift2"/>
      </w:pPr>
      <w:r>
        <w:t>Strategi for å lære nye ord:</w:t>
      </w:r>
    </w:p>
    <w:p w:rsidR="007E07F6" w:rsidRDefault="007E07F6" w:rsidP="00C57EDE">
      <w:pPr>
        <w:pStyle w:val="Listeavsnitt"/>
        <w:numPr>
          <w:ilvl w:val="0"/>
          <w:numId w:val="12"/>
        </w:numPr>
      </w:pPr>
      <w:r w:rsidRPr="00C57EDE">
        <w:rPr>
          <w:b/>
        </w:rPr>
        <w:t>høre</w:t>
      </w:r>
      <w:r>
        <w:t xml:space="preserve"> ordet mange ganger – repetisjon</w:t>
      </w:r>
    </w:p>
    <w:p w:rsidR="007E07F6" w:rsidRDefault="007E07F6" w:rsidP="00C57EDE">
      <w:pPr>
        <w:pStyle w:val="Listeavsnitt"/>
        <w:numPr>
          <w:ilvl w:val="0"/>
          <w:numId w:val="12"/>
        </w:numPr>
      </w:pPr>
      <w:r w:rsidRPr="00C57EDE">
        <w:rPr>
          <w:b/>
        </w:rPr>
        <w:t>uttale</w:t>
      </w:r>
      <w:r>
        <w:t xml:space="preserve"> ordet mange ganger - repetisjon</w:t>
      </w:r>
    </w:p>
    <w:p w:rsidR="007E07F6" w:rsidRDefault="007E07F6" w:rsidP="00C57EDE">
      <w:pPr>
        <w:pStyle w:val="Listeavsnitt"/>
        <w:numPr>
          <w:ilvl w:val="0"/>
          <w:numId w:val="12"/>
        </w:numPr>
      </w:pPr>
      <w:r w:rsidRPr="00C57EDE">
        <w:rPr>
          <w:b/>
        </w:rPr>
        <w:t>lese</w:t>
      </w:r>
      <w:r>
        <w:t xml:space="preserve"> ordet mange ganger - repetisjon</w:t>
      </w:r>
    </w:p>
    <w:p w:rsidR="007E07F6" w:rsidRDefault="007E07F6" w:rsidP="007E07F6">
      <w:pPr>
        <w:pStyle w:val="Listeavsnitt"/>
        <w:numPr>
          <w:ilvl w:val="0"/>
          <w:numId w:val="12"/>
        </w:numPr>
      </w:pPr>
      <w:r w:rsidRPr="00C57EDE">
        <w:rPr>
          <w:b/>
        </w:rPr>
        <w:t>gjenkjenne</w:t>
      </w:r>
      <w:r>
        <w:t xml:space="preserve"> hvordan ordet kan brukes på forskjellige måter i ulike sammenhenger</w:t>
      </w:r>
    </w:p>
    <w:p w:rsidR="007E07F6" w:rsidRDefault="007E07F6" w:rsidP="00C57EDE">
      <w:pPr>
        <w:pStyle w:val="Overskrift3"/>
      </w:pPr>
      <w:r>
        <w:t xml:space="preserve">Eksempler </w:t>
      </w:r>
    </w:p>
    <w:p w:rsidR="007E07F6" w:rsidRDefault="00C57EDE" w:rsidP="007E07F6">
      <w:r>
        <w:t>Å</w:t>
      </w:r>
      <w:r w:rsidR="007E07F6">
        <w:t xml:space="preserve"> hjelpe </w:t>
      </w:r>
    </w:p>
    <w:p w:rsidR="007E07F6" w:rsidRDefault="00BA3E70" w:rsidP="00C57EDE">
      <w:pPr>
        <w:ind w:firstLine="708"/>
      </w:pPr>
      <w:r>
        <w:rPr>
          <w:rFonts w:ascii="Arial" w:hAnsi="Arial" w:cs="Arial"/>
          <w:noProof/>
          <w:color w:val="0A88D3"/>
          <w:lang w:eastAsia="nb-NO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4041609</wp:posOffset>
            </wp:positionH>
            <wp:positionV relativeFrom="paragraph">
              <wp:posOffset>6957</wp:posOffset>
            </wp:positionV>
            <wp:extent cx="1852433" cy="1852433"/>
            <wp:effectExtent l="0" t="0" r="0" b="0"/>
            <wp:wrapNone/>
            <wp:docPr id="6971" name="Bilde 6971" descr="Venner, Tillit, Vennskap, Samme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ner, Tillit, Vennskap, Samme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433" cy="185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 xml:space="preserve">Unnskyld, kan du </w:t>
      </w:r>
      <w:r w:rsidR="007E07F6" w:rsidRPr="00C57EDE">
        <w:rPr>
          <w:b/>
        </w:rPr>
        <w:t>hjelpe</w:t>
      </w:r>
      <w:r w:rsidR="007E07F6">
        <w:t xml:space="preserve"> meg? </w:t>
      </w:r>
    </w:p>
    <w:p w:rsidR="007E07F6" w:rsidRDefault="007E07F6" w:rsidP="00C57EDE">
      <w:pPr>
        <w:ind w:firstLine="708"/>
      </w:pPr>
      <w:r>
        <w:t xml:space="preserve">Skal jeg </w:t>
      </w:r>
      <w:r w:rsidRPr="00C57EDE">
        <w:rPr>
          <w:b/>
        </w:rPr>
        <w:t>hjelpe</w:t>
      </w:r>
      <w:r>
        <w:t xml:space="preserve"> deg? </w:t>
      </w:r>
    </w:p>
    <w:p w:rsidR="007E07F6" w:rsidRDefault="007E07F6" w:rsidP="00C57EDE">
      <w:pPr>
        <w:ind w:firstLine="708"/>
      </w:pPr>
      <w:r>
        <w:t xml:space="preserve">Jeg </w:t>
      </w:r>
      <w:r w:rsidRPr="00C57EDE">
        <w:rPr>
          <w:b/>
        </w:rPr>
        <w:t>hjelper</w:t>
      </w:r>
      <w:r>
        <w:t xml:space="preserve"> sønnen min med leksene. </w:t>
      </w:r>
    </w:p>
    <w:p w:rsidR="007E07F6" w:rsidRDefault="007E07F6" w:rsidP="00C57EDE">
      <w:pPr>
        <w:ind w:firstLine="708"/>
      </w:pPr>
      <w:r>
        <w:t xml:space="preserve">Hun jobber som </w:t>
      </w:r>
      <w:r w:rsidRPr="00C57EDE">
        <w:rPr>
          <w:b/>
        </w:rPr>
        <w:t>hjelpe</w:t>
      </w:r>
      <w:r>
        <w:t>pleier.</w:t>
      </w:r>
    </w:p>
    <w:p w:rsidR="007E07F6" w:rsidRDefault="00C57EDE" w:rsidP="00C57EDE">
      <w:pPr>
        <w:ind w:firstLine="708"/>
      </w:pPr>
      <w:r w:rsidRPr="00C57EDE">
        <w:rPr>
          <w:b/>
        </w:rPr>
        <w:t>Hjelp</w:t>
      </w:r>
      <w:r>
        <w:t>! Det brenner!</w:t>
      </w:r>
    </w:p>
    <w:p w:rsidR="007E07F6" w:rsidRDefault="007E07F6" w:rsidP="007E07F6"/>
    <w:p w:rsidR="007E07F6" w:rsidRDefault="00BA3E70" w:rsidP="007E07F6">
      <w:r>
        <w:rPr>
          <w:rFonts w:ascii="Arial" w:hAnsi="Arial" w:cs="Arial"/>
          <w:noProof/>
          <w:color w:val="0A88D3"/>
          <w:lang w:eastAsia="nb-NO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3554979</wp:posOffset>
            </wp:positionH>
            <wp:positionV relativeFrom="paragraph">
              <wp:posOffset>7813</wp:posOffset>
            </wp:positionV>
            <wp:extent cx="2342045" cy="1431234"/>
            <wp:effectExtent l="0" t="0" r="1270" b="0"/>
            <wp:wrapNone/>
            <wp:docPr id="6972" name="Bilde 6972" descr="Sokker, Hullet, Toe, Hoax, Hilse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kker, Hullet, Toe, Hoax, Hilse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45" cy="14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 xml:space="preserve">Jeg har et hull i sokken. </w:t>
      </w:r>
    </w:p>
    <w:p w:rsidR="007E07F6" w:rsidRDefault="007E07F6" w:rsidP="007E07F6">
      <w:r>
        <w:t xml:space="preserve">Kan jeg få låne hullemaskinen? </w:t>
      </w:r>
    </w:p>
    <w:p w:rsidR="007E07F6" w:rsidRDefault="007E07F6" w:rsidP="007E07F6">
      <w:r>
        <w:t xml:space="preserve">Han har hull i en tann. </w:t>
      </w:r>
    </w:p>
    <w:p w:rsidR="009D08A6" w:rsidRDefault="007E07F6" w:rsidP="009D08A6">
      <w:r>
        <w:t xml:space="preserve">Du har hullete sokker! </w:t>
      </w:r>
    </w:p>
    <w:p w:rsidR="009D08A6" w:rsidRDefault="009D08A6" w:rsidP="009D08A6">
      <w:r>
        <w:br w:type="page"/>
      </w:r>
    </w:p>
    <w:p w:rsidR="007E07F6" w:rsidRDefault="007E07F6" w:rsidP="009D08A6">
      <w:pPr>
        <w:pStyle w:val="Overskrift2"/>
      </w:pPr>
      <w:r>
        <w:lastRenderedPageBreak/>
        <w:t>Oversettelse</w:t>
      </w:r>
    </w:p>
    <w:p w:rsidR="007E07F6" w:rsidRDefault="007E07F6" w:rsidP="007E07F6">
      <w:r>
        <w:t xml:space="preserve">Det er tre ting som er viktig ved oversettelse: </w:t>
      </w:r>
    </w:p>
    <w:p w:rsidR="007E07F6" w:rsidRPr="00CD5D7B" w:rsidRDefault="007E07F6" w:rsidP="00537B32">
      <w:pPr>
        <w:pStyle w:val="Overskrift4"/>
      </w:pPr>
      <w:r w:rsidRPr="00CD5D7B">
        <w:t xml:space="preserve">1. Nøyaktig, eksakt </w:t>
      </w:r>
    </w:p>
    <w:p w:rsidR="007E07F6" w:rsidRDefault="007E07F6" w:rsidP="00CD5D7B">
      <w:pPr>
        <w:pStyle w:val="Listeavsnitt"/>
        <w:numPr>
          <w:ilvl w:val="0"/>
          <w:numId w:val="13"/>
        </w:numPr>
      </w:pPr>
      <w:r>
        <w:t xml:space="preserve">Oversett alt </w:t>
      </w:r>
    </w:p>
    <w:p w:rsidR="007E07F6" w:rsidRDefault="00CD5D7B" w:rsidP="00CD5D7B">
      <w:pPr>
        <w:pStyle w:val="Listeavsnitt"/>
        <w:numPr>
          <w:ilvl w:val="0"/>
          <w:numId w:val="13"/>
        </w:numPr>
      </w:pPr>
      <w:r>
        <w:t>I</w:t>
      </w:r>
      <w:r w:rsidR="007E07F6">
        <w:t xml:space="preserve">kke noe ekstra </w:t>
      </w:r>
    </w:p>
    <w:p w:rsidR="007E07F6" w:rsidRDefault="007E07F6" w:rsidP="00CD5D7B">
      <w:pPr>
        <w:pStyle w:val="Listeavsnitt"/>
        <w:numPr>
          <w:ilvl w:val="0"/>
          <w:numId w:val="13"/>
        </w:numPr>
      </w:pPr>
      <w:r>
        <w:t xml:space="preserve">Meningen skal være akkurat den samme. </w:t>
      </w:r>
    </w:p>
    <w:p w:rsidR="007E07F6" w:rsidRDefault="00537B32" w:rsidP="00CD5D7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2621239</wp:posOffset>
                </wp:positionH>
                <wp:positionV relativeFrom="paragraph">
                  <wp:posOffset>359616</wp:posOffset>
                </wp:positionV>
                <wp:extent cx="832510" cy="178130"/>
                <wp:effectExtent l="0" t="57150" r="5715" b="31750"/>
                <wp:wrapNone/>
                <wp:docPr id="1" name="Rett p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510" cy="1781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F94F0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1" o:spid="_x0000_s1026" type="#_x0000_t32" style="position:absolute;margin-left:206.4pt;margin-top:28.3pt;width:65.55pt;height:14.0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" strokecolor="#40bad2 [3204]">
                <v:stroke endarrow="block"/>
              </v:shape>
            </w:pict>
          </mc:Fallback>
        </mc:AlternateContent>
      </w:r>
      <w:r w:rsidR="00CD5D7B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111760</wp:posOffset>
                </wp:positionV>
                <wp:extent cx="2057400" cy="971550"/>
                <wp:effectExtent l="0" t="0" r="0" b="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D7B" w:rsidRDefault="00CD5D7B">
                            <w:r>
                              <w:t>Møt meg i tre-tiden!</w:t>
                            </w:r>
                          </w:p>
                          <w:p w:rsidR="00CD5D7B" w:rsidRDefault="00CD5D7B" w:rsidP="00CD5D7B">
                            <w:r>
                              <w:t xml:space="preserve">Møt meg klokken tre! </w:t>
                            </w:r>
                          </w:p>
                          <w:p w:rsidR="00CD5D7B" w:rsidRDefault="00CD5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277.9pt;margin-top:8.8pt;width:162pt;height:7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" fillcolor="white [3201]" stroked="f" strokeweight=".5pt">
                <v:textbox>
                  <w:txbxContent>
                    <w:p w:rsidR="00CD5D7B" w:rsidRDefault="00CD5D7B">
                      <w:r>
                        <w:t>Møt meg i tre-tiden!</w:t>
                      </w:r>
                    </w:p>
                    <w:p w:rsidR="00CD5D7B" w:rsidRDefault="00CD5D7B" w:rsidP="00CD5D7B">
                      <w:r>
                        <w:t xml:space="preserve">Møt meg klokken tre! </w:t>
                      </w:r>
                    </w:p>
                    <w:p w:rsidR="00CD5D7B" w:rsidRDefault="00CD5D7B"/>
                  </w:txbxContent>
                </v:textbox>
              </v:shape>
            </w:pict>
          </mc:Fallback>
        </mc:AlternateContent>
      </w:r>
    </w:p>
    <w:p w:rsidR="007E07F6" w:rsidRPr="00537B32" w:rsidRDefault="00537B32" w:rsidP="007E07F6">
      <w:pPr>
        <w:rPr>
          <w:b/>
          <w:lang w:val="en-US"/>
        </w:rPr>
      </w:pPr>
      <w:r w:rsidRPr="00537B32"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453D7A" wp14:editId="77542FF5">
                <wp:simplePos x="0" y="0"/>
                <wp:positionH relativeFrom="column">
                  <wp:posOffset>2621239</wp:posOffset>
                </wp:positionH>
                <wp:positionV relativeFrom="paragraph">
                  <wp:posOffset>214695</wp:posOffset>
                </wp:positionV>
                <wp:extent cx="832510" cy="153637"/>
                <wp:effectExtent l="0" t="0" r="81915" b="75565"/>
                <wp:wrapNone/>
                <wp:docPr id="5" name="Rett p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2510" cy="1536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537509" id="Rett pil 5" o:spid="_x0000_s1026" type="#_x0000_t32" style="position:absolute;margin-left:206.4pt;margin-top:16.9pt;width:65.55pt;height:1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" strokecolor="#40bad2 [3204]">
                <v:stroke endarrow="block"/>
              </v:shape>
            </w:pict>
          </mc:Fallback>
        </mc:AlternateContent>
      </w:r>
      <w:r w:rsidR="007E07F6" w:rsidRPr="00537B32">
        <w:rPr>
          <w:b/>
          <w:lang w:val="en-US"/>
        </w:rPr>
        <w:t xml:space="preserve">Meet me at three o’clock! </w:t>
      </w:r>
    </w:p>
    <w:p w:rsidR="00537B32" w:rsidRPr="00CD5D7B" w:rsidRDefault="00537B32" w:rsidP="007E07F6">
      <w:pPr>
        <w:rPr>
          <w:lang w:val="en-US"/>
        </w:rPr>
      </w:pPr>
    </w:p>
    <w:p w:rsidR="007E07F6" w:rsidRDefault="007E07F6" w:rsidP="00537B32">
      <w:pPr>
        <w:pStyle w:val="Overskrift4"/>
      </w:pPr>
      <w:r>
        <w:t xml:space="preserve">2. Klart og tydelig </w:t>
      </w:r>
    </w:p>
    <w:p w:rsidR="007E07F6" w:rsidRDefault="007E07F6" w:rsidP="00CD5D7B">
      <w:pPr>
        <w:pStyle w:val="Listeavsnitt"/>
        <w:numPr>
          <w:ilvl w:val="0"/>
          <w:numId w:val="14"/>
        </w:numPr>
      </w:pPr>
      <w:r>
        <w:t xml:space="preserve">Teksten skal være lett å forstå. </w:t>
      </w:r>
    </w:p>
    <w:p w:rsidR="007E07F6" w:rsidRDefault="00537B32" w:rsidP="00CD5D7B">
      <w:pPr>
        <w:pStyle w:val="Listeavsnitt"/>
        <w:numPr>
          <w:ilvl w:val="0"/>
          <w:numId w:val="14"/>
        </w:num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B56C24" wp14:editId="6F0288B4">
                <wp:simplePos x="0" y="0"/>
                <wp:positionH relativeFrom="column">
                  <wp:posOffset>3262630</wp:posOffset>
                </wp:positionH>
                <wp:positionV relativeFrom="paragraph">
                  <wp:posOffset>407670</wp:posOffset>
                </wp:positionV>
                <wp:extent cx="2790825" cy="1590675"/>
                <wp:effectExtent l="0" t="0" r="9525" b="952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B32" w:rsidRPr="00537B32" w:rsidRDefault="00537B32">
                            <w:r w:rsidRPr="00537B32">
                              <w:t>I dag begynner Ramadan, den muslimske fastemåneden. Klokken er 17. 30, og Amina er sulten. Det er første gang hun faster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B56C24" id="Tekstboks 6" o:spid="_x0000_s1027" type="#_x0000_t202" style="position:absolute;left:0;text-align:left;margin-left:256.9pt;margin-top:32.1pt;width:219.75pt;height:12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" fillcolor="white [3201]" stroked="f" strokeweight=".5pt">
                <v:textbox>
                  <w:txbxContent>
                    <w:p w:rsidR="00537B32" w:rsidRPr="00537B32" w:rsidRDefault="00537B32">
                      <w:r w:rsidRPr="00537B32">
                        <w:t>I dag begynner Ramadan, den muslimske fastemåneden. Klokken er 17. 30, og Amina er sulten. Det er første gang hun faster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07F6">
        <w:t xml:space="preserve">(Du må kanskje forklare litt.) </w:t>
      </w:r>
    </w:p>
    <w:p w:rsidR="00537B32" w:rsidRPr="00537B32" w:rsidRDefault="00537B32" w:rsidP="007E07F6"/>
    <w:p w:rsidR="007E07F6" w:rsidRDefault="00537B32" w:rsidP="007E07F6">
      <w:pPr>
        <w:rPr>
          <w:b/>
        </w:rPr>
      </w:pP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2478240</wp:posOffset>
                </wp:positionH>
                <wp:positionV relativeFrom="paragraph">
                  <wp:posOffset>165990</wp:posOffset>
                </wp:positionV>
                <wp:extent cx="617517" cy="0"/>
                <wp:effectExtent l="0" t="76200" r="11430" b="95250"/>
                <wp:wrapNone/>
                <wp:docPr id="9" name="Rett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5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37561" id="Rett pil 9" o:spid="_x0000_s1026" type="#_x0000_t32" style="position:absolute;margin-left:195.15pt;margin-top:13.05pt;width:48.6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" strokecolor="#40bad2 [3204]">
                <v:stroke endarrow="block"/>
              </v:shape>
            </w:pict>
          </mc:Fallback>
        </mc:AlternateContent>
      </w:r>
      <w:r w:rsidRPr="00537B32">
        <w:rPr>
          <w:b/>
        </w:rPr>
        <w:t>I dag begynner Ramadan.</w:t>
      </w:r>
    </w:p>
    <w:p w:rsidR="00537B32" w:rsidRDefault="00537B32" w:rsidP="007E07F6"/>
    <w:p w:rsidR="00537B32" w:rsidRPr="00537B32" w:rsidRDefault="00537B32" w:rsidP="007E07F6"/>
    <w:p w:rsidR="007E07F6" w:rsidRDefault="007E07F6" w:rsidP="00537B32">
      <w:pPr>
        <w:pStyle w:val="Overskrift4"/>
      </w:pPr>
      <w:r>
        <w:t xml:space="preserve">3. Naturlig språk </w:t>
      </w:r>
    </w:p>
    <w:p w:rsidR="00537B32" w:rsidRDefault="007E07F6" w:rsidP="00537B32">
      <w:pPr>
        <w:pStyle w:val="Listeavsnitt"/>
        <w:numPr>
          <w:ilvl w:val="0"/>
          <w:numId w:val="15"/>
        </w:numPr>
      </w:pPr>
      <w:r>
        <w:t xml:space="preserve">Ikke oversett ord for ord. </w:t>
      </w:r>
    </w:p>
    <w:p w:rsidR="007E07F6" w:rsidRDefault="007E07F6" w:rsidP="00537B32">
      <w:pPr>
        <w:pStyle w:val="Listeavsnitt"/>
        <w:numPr>
          <w:ilvl w:val="0"/>
          <w:numId w:val="15"/>
        </w:numPr>
      </w:pPr>
      <w:r>
        <w:t xml:space="preserve">Si ting slik man ville ha sagt det på morsmålet. </w:t>
      </w:r>
    </w:p>
    <w:p w:rsidR="007E07F6" w:rsidRDefault="007E07F6" w:rsidP="007E07F6"/>
    <w:p w:rsidR="007E07F6" w:rsidRDefault="007E07F6" w:rsidP="007E07F6">
      <w:r>
        <w:t>Eksempel i brev fra legen eller tannlegen:</w:t>
      </w:r>
    </w:p>
    <w:p w:rsidR="007E07F6" w:rsidRPr="00537B32" w:rsidRDefault="00FE781D" w:rsidP="00537B32">
      <w:pPr>
        <w:ind w:firstLine="708"/>
        <w:rPr>
          <w:i/>
        </w:rPr>
      </w:pPr>
      <w:r>
        <w:t>«</w:t>
      </w:r>
      <w:r w:rsidR="007E07F6" w:rsidRPr="00537B32">
        <w:rPr>
          <w:i/>
        </w:rPr>
        <w:t>Gi beskjed hvis timen ikke passer</w:t>
      </w:r>
      <w:r w:rsidR="00537B32">
        <w:rPr>
          <w:i/>
        </w:rPr>
        <w:t>!</w:t>
      </w:r>
      <w:r>
        <w:t>»</w:t>
      </w:r>
    </w:p>
    <w:p w:rsidR="007E07F6" w:rsidRPr="00BA3E70" w:rsidRDefault="007E07F6" w:rsidP="00537B32">
      <w:pPr>
        <w:pStyle w:val="Snakk"/>
        <w:rPr>
          <w:rFonts w:ascii="Comic Sans MS" w:hAnsi="Comic Sans MS"/>
          <w:b w:val="0"/>
        </w:rPr>
      </w:pPr>
      <w:r w:rsidRPr="00BA3E70">
        <w:rPr>
          <w:rFonts w:ascii="Comic Sans MS" w:hAnsi="Comic Sans MS"/>
          <w:b w:val="0"/>
        </w:rPr>
        <w:t>Oversett dette til naturlig talemåte på morsmålet.</w:t>
      </w:r>
    </w:p>
    <w:p w:rsidR="007E07F6" w:rsidRPr="00BA3E70" w:rsidRDefault="007E07F6" w:rsidP="007E07F6"/>
    <w:p w:rsidR="007E07F6" w:rsidRPr="00BA3E70" w:rsidRDefault="007E07F6" w:rsidP="00E80250">
      <w:pPr>
        <w:pStyle w:val="Snakk"/>
        <w:rPr>
          <w:rFonts w:ascii="Comic Sans MS" w:hAnsi="Comic Sans MS"/>
          <w:b w:val="0"/>
        </w:rPr>
      </w:pPr>
      <w:r w:rsidRPr="00BA3E70">
        <w:rPr>
          <w:rFonts w:ascii="Comic Sans MS" w:hAnsi="Comic Sans MS"/>
          <w:b w:val="0"/>
        </w:rPr>
        <w:t xml:space="preserve">Oppgave: Gå sammen to og to. Oversett tekstene: </w:t>
      </w:r>
    </w:p>
    <w:p w:rsidR="007E07F6" w:rsidRPr="008C3380" w:rsidRDefault="00FE781D" w:rsidP="007E07F6">
      <w:pPr>
        <w:rPr>
          <w:szCs w:val="28"/>
        </w:rPr>
      </w:pPr>
      <w:r w:rsidRPr="008C3380">
        <w:rPr>
          <w:szCs w:val="28"/>
        </w:rPr>
        <w:t>«</w:t>
      </w:r>
      <w:r w:rsidR="007E07F6" w:rsidRPr="008C3380">
        <w:rPr>
          <w:i/>
          <w:szCs w:val="28"/>
        </w:rPr>
        <w:t>På helsestasjonen</w:t>
      </w:r>
      <w:r w:rsidRPr="008C3380">
        <w:rPr>
          <w:szCs w:val="28"/>
        </w:rPr>
        <w:t>» og «</w:t>
      </w:r>
      <w:r w:rsidR="007E07F6" w:rsidRPr="008C3380">
        <w:rPr>
          <w:i/>
          <w:szCs w:val="28"/>
        </w:rPr>
        <w:t>Brann</w:t>
      </w:r>
      <w:r w:rsidR="007E07F6" w:rsidRPr="008C3380">
        <w:rPr>
          <w:szCs w:val="28"/>
        </w:rPr>
        <w:t>!</w:t>
      </w:r>
      <w:r w:rsidRPr="008C3380">
        <w:rPr>
          <w:szCs w:val="28"/>
        </w:rPr>
        <w:t>»</w:t>
      </w:r>
      <w:r w:rsidR="007E07F6" w:rsidRPr="008C3380">
        <w:rPr>
          <w:szCs w:val="28"/>
        </w:rPr>
        <w:t xml:space="preserve"> til morsmålet.</w:t>
      </w:r>
    </w:p>
    <w:p w:rsidR="007E07F6" w:rsidRPr="00BA3E70" w:rsidRDefault="007E07F6" w:rsidP="00631F43">
      <w:pPr>
        <w:pStyle w:val="Snakk"/>
        <w:rPr>
          <w:rFonts w:ascii="Comic Sans MS" w:hAnsi="Comic Sans MS"/>
          <w:b w:val="0"/>
          <w:szCs w:val="36"/>
        </w:rPr>
      </w:pPr>
      <w:r w:rsidRPr="00BA3E70">
        <w:rPr>
          <w:rFonts w:ascii="Comic Sans MS" w:hAnsi="Comic Sans MS"/>
          <w:b w:val="0"/>
          <w:szCs w:val="36"/>
        </w:rPr>
        <w:t xml:space="preserve">Bytt tekst og oversett fra morsmålet til norsk. Sammenlign tekstene med den norske teksten. </w:t>
      </w:r>
    </w:p>
    <w:p w:rsidR="007E07F6" w:rsidRDefault="007E07F6" w:rsidP="00631F43">
      <w:pPr>
        <w:ind w:left="708"/>
      </w:pPr>
      <w:r>
        <w:t>Har dere oversatt på samme måte?</w:t>
      </w:r>
    </w:p>
    <w:p w:rsidR="007E07F6" w:rsidRDefault="007E07F6" w:rsidP="00631F43">
      <w:pPr>
        <w:ind w:left="708"/>
      </w:pPr>
      <w:r>
        <w:t>Hva er vanskelig når man skal oversette fra et språk til et annet?</w:t>
      </w:r>
    </w:p>
    <w:p w:rsidR="007E07F6" w:rsidRDefault="007E07F6" w:rsidP="00631F43">
      <w:pPr>
        <w:ind w:left="708"/>
      </w:pPr>
      <w:r>
        <w:t>Snakk sammen.</w:t>
      </w:r>
    </w:p>
    <w:p w:rsidR="007E07F6" w:rsidRDefault="007E07F6" w:rsidP="00631F43">
      <w:pPr>
        <w:pStyle w:val="Overskrift2"/>
      </w:pPr>
      <w:r>
        <w:t>Å stille gode spørsmål</w:t>
      </w:r>
    </w:p>
    <w:p w:rsidR="00631F43" w:rsidRDefault="007E07F6" w:rsidP="007E07F6">
      <w:r>
        <w:t xml:space="preserve">Hvordan kan vi hjelpe deltakerne uten å gi dem svaret direkte og la dem finne svaret selv? </w:t>
      </w:r>
    </w:p>
    <w:p w:rsidR="007E07F6" w:rsidRDefault="008C3380" w:rsidP="00631F43">
      <w:pPr>
        <w:pStyle w:val="Overskrift4"/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4236444</wp:posOffset>
            </wp:positionH>
            <wp:positionV relativeFrom="paragraph">
              <wp:posOffset>141522</wp:posOffset>
            </wp:positionV>
            <wp:extent cx="1800970" cy="1839086"/>
            <wp:effectExtent l="0" t="0" r="8890" b="8890"/>
            <wp:wrapNone/>
            <wp:docPr id="6973" name="Bilde 6973" descr="Gutt, Fiske, Menneskelige, Mann, Folk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tt, Fiske, Menneskelige, Mann, Folk, Pers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70" cy="183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Eksempel:</w:t>
      </w:r>
    </w:p>
    <w:p w:rsidR="007E07F6" w:rsidRDefault="007E07F6" w:rsidP="007E07F6">
      <w:r>
        <w:t>Hvilken dag er det i dag? (Det er mandag).</w:t>
      </w:r>
      <w:r w:rsidR="008C3380" w:rsidRPr="008C3380">
        <w:rPr>
          <w:rFonts w:ascii="Arial" w:hAnsi="Arial" w:cs="Arial"/>
          <w:noProof/>
          <w:lang w:eastAsia="nb-NO"/>
        </w:rPr>
        <w:t xml:space="preserve"> </w:t>
      </w:r>
    </w:p>
    <w:p w:rsidR="007E07F6" w:rsidRDefault="007E07F6" w:rsidP="007E07F6">
      <w:r>
        <w:t>Hvordan kan du hjelpe dem til å finne svaret selv?</w:t>
      </w:r>
    </w:p>
    <w:p w:rsidR="007E07F6" w:rsidRDefault="007E07F6" w:rsidP="007E07F6">
      <w:r>
        <w:t>Hvilke spørsmål er gode?</w:t>
      </w:r>
    </w:p>
    <w:p w:rsidR="007E07F6" w:rsidRDefault="007E07F6" w:rsidP="00631F43">
      <w:pPr>
        <w:ind w:left="708"/>
      </w:pPr>
      <w:r>
        <w:t>Er det mandag i dag?</w:t>
      </w:r>
    </w:p>
    <w:p w:rsidR="007E07F6" w:rsidRDefault="007E07F6" w:rsidP="00631F43">
      <w:pPr>
        <w:ind w:left="708"/>
      </w:pPr>
      <w:r>
        <w:t>I går var det søndag. Hvilken dag er det i dag?</w:t>
      </w:r>
    </w:p>
    <w:p w:rsidR="00631F43" w:rsidRDefault="007E07F6" w:rsidP="00631F43">
      <w:pPr>
        <w:ind w:left="708"/>
      </w:pPr>
      <w:r>
        <w:t>Hva heter den første dagen i uka?</w:t>
      </w:r>
    </w:p>
    <w:p w:rsidR="007E07F6" w:rsidRDefault="007E07F6" w:rsidP="007E07F6">
      <w:r w:rsidRPr="00631F43">
        <w:rPr>
          <w:b/>
        </w:rPr>
        <w:t>Hjelpespørsmål</w:t>
      </w:r>
      <w:r>
        <w:t xml:space="preserve"> eller </w:t>
      </w:r>
      <w:r w:rsidRPr="00631F43">
        <w:rPr>
          <w:b/>
        </w:rPr>
        <w:t>fiskespørsmål</w:t>
      </w:r>
      <w:r w:rsidR="00631F43">
        <w:t>: B</w:t>
      </w:r>
      <w:r>
        <w:t>ygg på det deltakeren kan fra før</w:t>
      </w:r>
      <w:r w:rsidR="00631F43">
        <w:t>!</w:t>
      </w:r>
      <w:r w:rsidR="008C3380">
        <w:t xml:space="preserve"> </w:t>
      </w:r>
      <w:r w:rsidR="00631F43">
        <w:t>Unngå JA</w:t>
      </w:r>
      <w:r>
        <w:t>- og NEI-spørsmål</w:t>
      </w:r>
      <w:r w:rsidR="008C3380">
        <w:t xml:space="preserve">. </w:t>
      </w:r>
      <w:r>
        <w:t>Få deltakeren til å tenke selv og prøve</w:t>
      </w:r>
      <w:r w:rsidR="00631F43">
        <w:t xml:space="preserve"> </w:t>
      </w:r>
      <w:r>
        <w:t>å finne svaret. Gi dem god TID ti</w:t>
      </w:r>
      <w:r w:rsidR="00631F43">
        <w:t>l å tenke.</w:t>
      </w:r>
    </w:p>
    <w:p w:rsidR="007E07F6" w:rsidRDefault="007E07F6" w:rsidP="00631F43">
      <w:pPr>
        <w:pStyle w:val="Overskrift1"/>
      </w:pPr>
      <w:r>
        <w:lastRenderedPageBreak/>
        <w:t>Respons – tilbakemelding</w:t>
      </w:r>
    </w:p>
    <w:p w:rsidR="008C3380" w:rsidRDefault="008C3380" w:rsidP="00631F43">
      <w:pPr>
        <w:pStyle w:val="Snakk"/>
        <w:rPr>
          <w:rFonts w:ascii="Comic Sans MS" w:hAnsi="Comic Sans MS"/>
          <w:b w:val="0"/>
        </w:rPr>
      </w:pPr>
      <w:r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2400190</wp:posOffset>
            </wp:positionH>
            <wp:positionV relativeFrom="paragraph">
              <wp:posOffset>314352</wp:posOffset>
            </wp:positionV>
            <wp:extent cx="2850531" cy="1608768"/>
            <wp:effectExtent l="0" t="0" r="6985" b="0"/>
            <wp:wrapNone/>
            <wp:docPr id="6974" name="Bilde 6974" descr="Treet, Vokser, Hagearbeid, Plante, Vekst, Anlegg,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t, Vokser, Hagearbeid, Plante, Vekst, Anlegg, Natu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31" cy="16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3380" w:rsidRDefault="008C3380" w:rsidP="00631F43">
      <w:pPr>
        <w:pStyle w:val="Snakk"/>
        <w:rPr>
          <w:rFonts w:ascii="Comic Sans MS" w:hAnsi="Comic Sans MS"/>
          <w:b w:val="0"/>
        </w:rPr>
      </w:pPr>
    </w:p>
    <w:p w:rsidR="008C3380" w:rsidRDefault="008C3380" w:rsidP="00631F43">
      <w:pPr>
        <w:pStyle w:val="Snakk"/>
        <w:rPr>
          <w:rFonts w:ascii="Comic Sans MS" w:hAnsi="Comic Sans MS"/>
          <w:b w:val="0"/>
        </w:rPr>
      </w:pPr>
    </w:p>
    <w:p w:rsidR="008C3380" w:rsidRPr="003F1291" w:rsidRDefault="007E07F6" w:rsidP="00631F43">
      <w:pPr>
        <w:pStyle w:val="Snakk"/>
        <w:rPr>
          <w:rFonts w:ascii="Comic Sans MS" w:hAnsi="Comic Sans MS"/>
          <w:b w:val="0"/>
        </w:rPr>
      </w:pPr>
      <w:r w:rsidRPr="003F1291">
        <w:rPr>
          <w:rFonts w:ascii="Comic Sans MS" w:hAnsi="Comic Sans MS"/>
          <w:b w:val="0"/>
        </w:rPr>
        <w:t>Snakk sammen:</w:t>
      </w:r>
    </w:p>
    <w:p w:rsidR="007E07F6" w:rsidRDefault="007E07F6" w:rsidP="00631F43">
      <w:pPr>
        <w:ind w:left="708"/>
      </w:pPr>
      <w:r>
        <w:t>Kan du huske en gang du fikk en god tilbakemelding fra en lærer eller andre?</w:t>
      </w:r>
      <w:r w:rsidR="00631F43" w:rsidRPr="00631F43">
        <w:rPr>
          <w:noProof/>
          <w:lang w:eastAsia="nb-NO"/>
        </w:rPr>
        <w:t xml:space="preserve"> </w:t>
      </w:r>
    </w:p>
    <w:p w:rsidR="007E07F6" w:rsidRDefault="007E07F6" w:rsidP="00631F43">
      <w:pPr>
        <w:ind w:left="708"/>
      </w:pPr>
      <w:r>
        <w:t>Hva gjorde det med deg? Hvorfor var den god?</w:t>
      </w:r>
    </w:p>
    <w:p w:rsidR="007E07F6" w:rsidRDefault="007E07F6" w:rsidP="007E07F6"/>
    <w:p w:rsidR="007E07F6" w:rsidRDefault="007E07F6" w:rsidP="007E07F6">
      <w:r>
        <w:t xml:space="preserve">Det er viktig å tenke på hvilken respons eller tilbakemelding vi gir til deltakerne. Tilbakemeldinger forteller om resultatet av det deltakerne har gjort. </w:t>
      </w:r>
    </w:p>
    <w:p w:rsidR="007E07F6" w:rsidRDefault="007053B4" w:rsidP="007E07F6">
      <w:r>
        <w:rPr>
          <w:rFonts w:ascii="Arial" w:hAnsi="Arial" w:cs="Arial"/>
          <w:noProof/>
          <w:color w:val="0A88D3"/>
          <w:lang w:eastAsia="nb-NO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3719361</wp:posOffset>
            </wp:positionH>
            <wp:positionV relativeFrom="paragraph">
              <wp:posOffset>237849</wp:posOffset>
            </wp:positionV>
            <wp:extent cx="2364270" cy="1574358"/>
            <wp:effectExtent l="0" t="0" r="0" b="6985"/>
            <wp:wrapNone/>
            <wp:docPr id="6975" name="Bilde 6975" descr="Thumb, Tilbakemeldinger, Bekreft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, Tilbakemeldinger, Bekreft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70" cy="15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07F6" w:rsidRDefault="007E07F6" w:rsidP="00FE781D">
      <w:pPr>
        <w:pStyle w:val="Overskrift4"/>
      </w:pPr>
      <w:r>
        <w:t xml:space="preserve">Positiv tilbakemelding: </w:t>
      </w:r>
    </w:p>
    <w:p w:rsidR="007053B4" w:rsidRDefault="00FE781D" w:rsidP="00FE781D">
      <w:pPr>
        <w:pStyle w:val="Listeavsnitt"/>
        <w:numPr>
          <w:ilvl w:val="0"/>
          <w:numId w:val="17"/>
        </w:numPr>
      </w:pPr>
      <w:r>
        <w:t>Så flink du er til å …</w:t>
      </w:r>
      <w:r>
        <w:tab/>
      </w:r>
      <w:r>
        <w:tab/>
      </w:r>
    </w:p>
    <w:p w:rsidR="007E07F6" w:rsidRDefault="007E07F6" w:rsidP="00FE781D">
      <w:pPr>
        <w:pStyle w:val="Listeavsnitt"/>
        <w:numPr>
          <w:ilvl w:val="0"/>
          <w:numId w:val="17"/>
        </w:numPr>
      </w:pPr>
      <w:r>
        <w:t xml:space="preserve">Dette er bra! </w:t>
      </w:r>
    </w:p>
    <w:p w:rsidR="007E07F6" w:rsidRDefault="007E07F6" w:rsidP="00FE781D">
      <w:pPr>
        <w:pStyle w:val="Listeavsnitt"/>
        <w:numPr>
          <w:ilvl w:val="0"/>
          <w:numId w:val="17"/>
        </w:numPr>
      </w:pPr>
      <w:r>
        <w:t>Du jobber veldig bra!</w:t>
      </w:r>
    </w:p>
    <w:p w:rsidR="007E07F6" w:rsidRDefault="007E07F6" w:rsidP="00FE781D">
      <w:pPr>
        <w:pStyle w:val="Listeavsnitt"/>
        <w:numPr>
          <w:ilvl w:val="0"/>
          <w:numId w:val="17"/>
        </w:numPr>
      </w:pPr>
      <w:r>
        <w:t xml:space="preserve">Jeg hører at du har øvd mye hjemme. </w:t>
      </w:r>
    </w:p>
    <w:p w:rsidR="007E07F6" w:rsidRDefault="007E07F6" w:rsidP="00FE781D">
      <w:pPr>
        <w:pStyle w:val="Listeavsnitt"/>
        <w:numPr>
          <w:ilvl w:val="0"/>
          <w:numId w:val="17"/>
        </w:numPr>
      </w:pPr>
      <w:r>
        <w:t>Nå leser du riktig med god uttale.</w:t>
      </w:r>
    </w:p>
    <w:p w:rsidR="007E07F6" w:rsidRDefault="007E07F6" w:rsidP="00FE781D">
      <w:pPr>
        <w:pStyle w:val="Listeavsnitt"/>
        <w:numPr>
          <w:ilvl w:val="0"/>
          <w:numId w:val="17"/>
        </w:numPr>
      </w:pPr>
      <w:r>
        <w:t>Nå skriver du bokstavene helt riktig. Den d`n er fin.</w:t>
      </w:r>
    </w:p>
    <w:p w:rsidR="007E07F6" w:rsidRDefault="007E07F6" w:rsidP="007E07F6">
      <w:r>
        <w:t xml:space="preserve">Gi konkrete tilbakemeldinger. </w:t>
      </w:r>
      <w:r w:rsidRPr="00477086">
        <w:rPr>
          <w:b/>
        </w:rPr>
        <w:t>Hva</w:t>
      </w:r>
      <w:r>
        <w:t xml:space="preserve"> er bra? </w:t>
      </w:r>
    </w:p>
    <w:p w:rsidR="007E07F6" w:rsidRDefault="007E07F6" w:rsidP="007E07F6">
      <w:r w:rsidRPr="00477086">
        <w:rPr>
          <w:b/>
        </w:rPr>
        <w:t>Hva</w:t>
      </w:r>
      <w:r>
        <w:t xml:space="preserve"> må de jobbe mer med?  Vær vennlig!</w:t>
      </w:r>
    </w:p>
    <w:p w:rsidR="00FE781D" w:rsidRDefault="00FE781D">
      <w:pPr>
        <w:rPr>
          <w:caps/>
          <w:color w:val="2790A5" w:themeColor="accent1" w:themeShade="BF"/>
          <w:spacing w:val="10"/>
        </w:rPr>
      </w:pPr>
      <w:r>
        <w:br w:type="page"/>
      </w:r>
    </w:p>
    <w:p w:rsidR="007E07F6" w:rsidRDefault="007E07F6" w:rsidP="00FE781D">
      <w:pPr>
        <w:pStyle w:val="Overskrift4"/>
      </w:pPr>
      <w:r>
        <w:lastRenderedPageBreak/>
        <w:t xml:space="preserve">Negativ tilbakemelding: </w:t>
      </w:r>
    </w:p>
    <w:p w:rsidR="007E07F6" w:rsidRDefault="00B50679" w:rsidP="00FE781D">
      <w:pPr>
        <w:pStyle w:val="Listeavsnitt"/>
        <w:numPr>
          <w:ilvl w:val="0"/>
          <w:numId w:val="16"/>
        </w:numPr>
      </w:pPr>
      <w:r>
        <w:rPr>
          <w:noProof/>
          <w:lang w:eastAsia="nb-NO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952625" cy="1857375"/>
            <wp:effectExtent l="0" t="0" r="9525" b="9525"/>
            <wp:wrapNone/>
            <wp:docPr id="21" name="Diagra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7F6">
        <w:t>Dette er feil:</w:t>
      </w:r>
    </w:p>
    <w:p w:rsidR="007E07F6" w:rsidRDefault="007E07F6" w:rsidP="00FE781D">
      <w:pPr>
        <w:pStyle w:val="Listeavsnitt"/>
        <w:numPr>
          <w:ilvl w:val="0"/>
          <w:numId w:val="16"/>
        </w:numPr>
      </w:pPr>
      <w:r>
        <w:t xml:space="preserve">Du er ikke flink til å lære språk.  </w:t>
      </w:r>
    </w:p>
    <w:p w:rsidR="007E07F6" w:rsidRDefault="007E07F6" w:rsidP="00FE781D">
      <w:pPr>
        <w:pStyle w:val="Listeavsnitt"/>
        <w:numPr>
          <w:ilvl w:val="0"/>
          <w:numId w:val="16"/>
        </w:numPr>
      </w:pPr>
      <w:r>
        <w:t>Du kan ikke lese!</w:t>
      </w:r>
    </w:p>
    <w:p w:rsidR="007E07F6" w:rsidRDefault="007E07F6" w:rsidP="00FE781D">
      <w:pPr>
        <w:pStyle w:val="Listeavsnitt"/>
        <w:numPr>
          <w:ilvl w:val="0"/>
          <w:numId w:val="16"/>
        </w:numPr>
      </w:pPr>
      <w:r>
        <w:t xml:space="preserve">Du kan ikke skrive! </w:t>
      </w:r>
    </w:p>
    <w:p w:rsidR="007E07F6" w:rsidRDefault="00E956B5" w:rsidP="00FE781D">
      <w:pPr>
        <w:pStyle w:val="Listeavsnitt"/>
        <w:numPr>
          <w:ilvl w:val="0"/>
          <w:numId w:val="16"/>
        </w:numPr>
      </w:pPr>
      <w:r>
        <w:t>Du forstår ikke grammatikk!</w:t>
      </w:r>
      <w:r w:rsidR="007E07F6">
        <w:t xml:space="preserve"> </w:t>
      </w:r>
    </w:p>
    <w:p w:rsidR="007E07F6" w:rsidRDefault="007E07F6" w:rsidP="00FE781D">
      <w:pPr>
        <w:pStyle w:val="Listeavsnitt"/>
        <w:numPr>
          <w:ilvl w:val="0"/>
          <w:numId w:val="16"/>
        </w:numPr>
      </w:pPr>
      <w:r>
        <w:t xml:space="preserve">Skjerp deg! </w:t>
      </w:r>
    </w:p>
    <w:p w:rsidR="00B50679" w:rsidRDefault="00B50679" w:rsidP="007E07F6"/>
    <w:p w:rsidR="007E07F6" w:rsidRDefault="007E07F6" w:rsidP="007E07F6">
      <w:r>
        <w:t xml:space="preserve">Prøv å gi minst 90 % positiv tilbakemelding og fortell hva deltakeren må forbedre. </w:t>
      </w:r>
    </w:p>
    <w:p w:rsidR="00477086" w:rsidRDefault="007E07F6" w:rsidP="00477086">
      <w:pPr>
        <w:pStyle w:val="Overskrift4"/>
      </w:pPr>
      <w:r>
        <w:t xml:space="preserve">Generell tilbakemelding </w:t>
      </w:r>
    </w:p>
    <w:p w:rsidR="007E07F6" w:rsidRDefault="007E07F6" w:rsidP="007E07F6">
      <w:r>
        <w:t xml:space="preserve">En generell positiv tilbakemelding kan gi deltakeren god selvtillit, men deltakeren lærer kanskje ikke så mye av det. </w:t>
      </w:r>
    </w:p>
    <w:p w:rsidR="007E07F6" w:rsidRDefault="00FE781D" w:rsidP="00477086">
      <w:pPr>
        <w:tabs>
          <w:tab w:val="left" w:pos="3969"/>
        </w:tabs>
        <w:ind w:left="708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63500</wp:posOffset>
                </wp:positionV>
                <wp:extent cx="390525" cy="142875"/>
                <wp:effectExtent l="0" t="19050" r="47625" b="47625"/>
                <wp:wrapNone/>
                <wp:docPr id="14" name="Pil høy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6D6FC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 høyre 14" o:spid="_x0000_s1026" type="#_x0000_t13" style="position:absolute;margin-left:149.65pt;margin-top:5pt;width:30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" adj="17649" fillcolor="#83d2e1 [2100]" strokecolor="#40bad2 [3204]"/>
            </w:pict>
          </mc:Fallback>
        </mc:AlternateContent>
      </w:r>
      <w:r>
        <w:t xml:space="preserve">«Du er flink!» </w:t>
      </w:r>
      <w:r>
        <w:tab/>
      </w:r>
      <w:r w:rsidR="007E07F6">
        <w:t xml:space="preserve">Deltakeren tenker: «Hva er jeg flink til?» </w:t>
      </w:r>
    </w:p>
    <w:p w:rsidR="007E07F6" w:rsidRDefault="00FE781D" w:rsidP="00477086">
      <w:pPr>
        <w:tabs>
          <w:tab w:val="left" w:pos="3969"/>
        </w:tabs>
        <w:ind w:left="708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1AAE35" wp14:editId="1B9A11BB">
                <wp:simplePos x="0" y="0"/>
                <wp:positionH relativeFrom="column">
                  <wp:posOffset>1900555</wp:posOffset>
                </wp:positionH>
                <wp:positionV relativeFrom="paragraph">
                  <wp:posOffset>67945</wp:posOffset>
                </wp:positionV>
                <wp:extent cx="390525" cy="142875"/>
                <wp:effectExtent l="0" t="19050" r="47625" b="47625"/>
                <wp:wrapNone/>
                <wp:docPr id="18" name="Pil høy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D43460" id="Pil høyre 18" o:spid="_x0000_s1026" type="#_x0000_t13" style="position:absolute;margin-left:149.65pt;margin-top:5.35pt;width:30.75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" adj="17649" fillcolor="#83d2e1 [2100]" strokecolor="#40bad2 [3204]"/>
            </w:pict>
          </mc:Fallback>
        </mc:AlternateContent>
      </w:r>
      <w:r w:rsidR="007E07F6">
        <w:t>«</w:t>
      </w:r>
      <w:r>
        <w:t>Dette er bra!»</w:t>
      </w:r>
      <w:r>
        <w:tab/>
      </w:r>
      <w:r w:rsidR="007E07F6">
        <w:t xml:space="preserve">Deltakeren tenker: «Hva er bra? Alt?» </w:t>
      </w:r>
    </w:p>
    <w:p w:rsidR="00477086" w:rsidRDefault="007E07F6" w:rsidP="00477086">
      <w:pPr>
        <w:pStyle w:val="Overskrift4"/>
      </w:pPr>
      <w:r>
        <w:t xml:space="preserve">Konkret tilbakemelding </w:t>
      </w:r>
    </w:p>
    <w:p w:rsidR="007E07F6" w:rsidRDefault="007E07F6" w:rsidP="007E07F6">
      <w:r>
        <w:t xml:space="preserve">En konkret tilbakemelding sier hva som er bra eller hva som er feil. Dette er nyttig for deltakeren. </w:t>
      </w:r>
    </w:p>
    <w:p w:rsidR="007E07F6" w:rsidRDefault="007E07F6" w:rsidP="00477086">
      <w:pPr>
        <w:ind w:left="708"/>
      </w:pPr>
      <w:r>
        <w:t xml:space="preserve">«Du er blitt flink til å uttale de vanskelige lydene – u og ø.» </w:t>
      </w:r>
    </w:p>
    <w:p w:rsidR="007E07F6" w:rsidRDefault="007E07F6" w:rsidP="00477086">
      <w:pPr>
        <w:ind w:left="708"/>
      </w:pPr>
      <w:r>
        <w:t>«Du skriver fint, men du må øve mer på å skrive ‘d’. Jeg skal vise deg.»</w:t>
      </w:r>
    </w:p>
    <w:p w:rsidR="00B50679" w:rsidRDefault="00B50679">
      <w:r>
        <w:br w:type="page"/>
      </w:r>
    </w:p>
    <w:p w:rsidR="007E07F6" w:rsidRDefault="007E07F6" w:rsidP="00B50679">
      <w:pPr>
        <w:pStyle w:val="Overskrift1"/>
      </w:pPr>
      <w:r>
        <w:lastRenderedPageBreak/>
        <w:t>Alle elever er forskjellige. Alle har samme verdi.</w:t>
      </w:r>
    </w:p>
    <w:p w:rsidR="007E07F6" w:rsidRDefault="007E07F6" w:rsidP="007E07F6">
      <w:r>
        <w:t>Alle kan lære, men ut fra sine forutsetninger.</w:t>
      </w:r>
    </w:p>
    <w:p w:rsidR="007E07F6" w:rsidRDefault="007E07F6" w:rsidP="007E07F6">
      <w:r>
        <w:t>Alle har rett til tilpasset opplæring ifølge norsk lov.</w:t>
      </w:r>
    </w:p>
    <w:p w:rsidR="00CC1372" w:rsidRDefault="007E07F6" w:rsidP="00CC1372">
      <w:pPr>
        <w:pStyle w:val="Snakk"/>
        <w:rPr>
          <w:noProof/>
          <w:lang w:eastAsia="nb-NO"/>
        </w:rPr>
      </w:pPr>
      <w:r>
        <w:t>Samtale: Hva betyr dette i praksis?</w:t>
      </w:r>
      <w:r w:rsidR="001A5131" w:rsidRPr="001A5131">
        <w:rPr>
          <w:noProof/>
          <w:lang w:eastAsia="nb-NO"/>
        </w:rPr>
        <w:t xml:space="preserve"> </w:t>
      </w:r>
    </w:p>
    <w:p w:rsidR="00CC1372" w:rsidRDefault="00CC1372" w:rsidP="00CC1372">
      <w:pPr>
        <w:pStyle w:val="Snakk"/>
      </w:pPr>
    </w:p>
    <w:p w:rsidR="007E07F6" w:rsidRPr="00CC1372" w:rsidRDefault="00811C37" w:rsidP="00CC1372">
      <w:pPr>
        <w:pStyle w:val="Overskrift1"/>
      </w:pPr>
      <w:r>
        <w:t>Fem</w:t>
      </w:r>
      <w:r w:rsidR="007E07F6">
        <w:t>–fingerregelen for god opplæring</w:t>
      </w:r>
    </w:p>
    <w:p w:rsidR="00811C37" w:rsidRDefault="00811C37" w:rsidP="007E07F6"/>
    <w:p w:rsidR="0098019C" w:rsidRDefault="00811C37" w:rsidP="007E07F6">
      <w:r>
        <w:rPr>
          <w:noProof/>
          <w:lang w:eastAsia="nb-NO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873760</wp:posOffset>
            </wp:positionV>
            <wp:extent cx="4933950" cy="5683885"/>
            <wp:effectExtent l="0" t="0" r="0" b="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19C" w:rsidRPr="0098019C" w:rsidRDefault="004C521E" w:rsidP="0098019C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655F23" wp14:editId="29FFA8E5">
                <wp:simplePos x="0" y="0"/>
                <wp:positionH relativeFrom="column">
                  <wp:posOffset>2700655</wp:posOffset>
                </wp:positionH>
                <wp:positionV relativeFrom="paragraph">
                  <wp:posOffset>48260</wp:posOffset>
                </wp:positionV>
                <wp:extent cx="1581150" cy="571500"/>
                <wp:effectExtent l="0" t="0" r="0" b="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C37" w:rsidRDefault="00811C37" w:rsidP="00811C37">
                            <w:r>
                              <w:t>Fiskespørsmål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55F23" id="Tekstboks 25" o:spid="_x0000_s1032" type="#_x0000_t202" style="position:absolute;margin-left:212.65pt;margin-top:3.8pt;width:124.5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" filled="f" stroked="f" strokeweight=".5pt">
                <v:textbox>
                  <w:txbxContent>
                    <w:p w:rsidR="00811C37" w:rsidRDefault="00811C37" w:rsidP="00811C37">
                      <w:r>
                        <w:t>Fiskespørsmål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D613FD" wp14:editId="2AC99120">
                <wp:simplePos x="0" y="0"/>
                <wp:positionH relativeFrom="column">
                  <wp:posOffset>452755</wp:posOffset>
                </wp:positionH>
                <wp:positionV relativeFrom="paragraph">
                  <wp:posOffset>414020</wp:posOffset>
                </wp:positionV>
                <wp:extent cx="2028825" cy="590550"/>
                <wp:effectExtent l="0" t="0" r="0" b="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C37" w:rsidRDefault="00811C37" w:rsidP="00811C37">
                            <w:r>
                              <w:t>Én ny ting om gangen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D613FD" id="Tekstboks 23" o:spid="_x0000_s1033" type="#_x0000_t202" style="position:absolute;margin-left:35.65pt;margin-top:32.6pt;width:159.75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" filled="f" stroked="f" strokeweight=".5pt">
                <v:textbox>
                  <w:txbxContent>
                    <w:p w:rsidR="00811C37" w:rsidRDefault="00811C37" w:rsidP="00811C37">
                      <w:r>
                        <w:t>Én ny ting om gangen</w:t>
                      </w:r>
                    </w:p>
                  </w:txbxContent>
                </v:textbox>
              </v:shape>
            </w:pict>
          </mc:Fallback>
        </mc:AlternateContent>
      </w:r>
    </w:p>
    <w:p w:rsidR="0098019C" w:rsidRPr="0098019C" w:rsidRDefault="004C521E" w:rsidP="0098019C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655F23" wp14:editId="29FFA8E5">
                <wp:simplePos x="0" y="0"/>
                <wp:positionH relativeFrom="margin">
                  <wp:align>right</wp:align>
                </wp:positionH>
                <wp:positionV relativeFrom="paragraph">
                  <wp:posOffset>227330</wp:posOffset>
                </wp:positionV>
                <wp:extent cx="1581150" cy="571500"/>
                <wp:effectExtent l="0" t="0" r="0" b="0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C37" w:rsidRDefault="00811C37" w:rsidP="00811C37">
                            <w:r>
                              <w:t>Aktiv deltaker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55F23" id="Tekstboks 26" o:spid="_x0000_s1034" type="#_x0000_t202" style="position:absolute;margin-left:73.3pt;margin-top:17.9pt;width:124.5pt;height:4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" filled="f" stroked="f" strokeweight=".5pt">
                <v:textbox>
                  <w:txbxContent>
                    <w:p w:rsidR="00811C37" w:rsidRDefault="00811C37" w:rsidP="00811C37">
                      <w:r>
                        <w:t>Aktiv deltaker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019C" w:rsidRPr="0098019C" w:rsidRDefault="0098019C" w:rsidP="0098019C"/>
    <w:p w:rsidR="0098019C" w:rsidRPr="0098019C" w:rsidRDefault="004C521E" w:rsidP="0098019C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655F23" wp14:editId="29FFA8E5">
                <wp:simplePos x="0" y="0"/>
                <wp:positionH relativeFrom="margin">
                  <wp:posOffset>-38100</wp:posOffset>
                </wp:positionH>
                <wp:positionV relativeFrom="paragraph">
                  <wp:posOffset>89535</wp:posOffset>
                </wp:positionV>
                <wp:extent cx="1581150" cy="571500"/>
                <wp:effectExtent l="0" t="0" r="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C37" w:rsidRDefault="00811C37" w:rsidP="00811C37">
                            <w:r>
                              <w:t>Positiv respons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55F23" id="Tekstboks 27" o:spid="_x0000_s1035" type="#_x0000_t202" style="position:absolute;margin-left:-3pt;margin-top:7.05pt;width:124.5pt;height: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" filled="f" stroked="f" strokeweight=".5pt">
                <v:textbox>
                  <w:txbxContent>
                    <w:p w:rsidR="00811C37" w:rsidRDefault="00811C37" w:rsidP="00811C37">
                      <w:r>
                        <w:t>Positiv respons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019C" w:rsidRPr="0098019C" w:rsidRDefault="0098019C" w:rsidP="0098019C"/>
    <w:p w:rsidR="0098019C" w:rsidRPr="0098019C" w:rsidRDefault="004C521E" w:rsidP="0098019C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655F23" wp14:editId="29FFA8E5">
                <wp:simplePos x="0" y="0"/>
                <wp:positionH relativeFrom="column">
                  <wp:posOffset>4300220</wp:posOffset>
                </wp:positionH>
                <wp:positionV relativeFrom="paragraph">
                  <wp:posOffset>217805</wp:posOffset>
                </wp:positionV>
                <wp:extent cx="1876425" cy="571500"/>
                <wp:effectExtent l="0" t="0" r="0" b="0"/>
                <wp:wrapNone/>
                <wp:docPr id="28" name="Tekstbok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C37" w:rsidRDefault="00811C37" w:rsidP="00811C37">
                            <w:r>
                              <w:t>Sjekk forståelsen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55F23" id="Tekstboks 28" o:spid="_x0000_s1036" type="#_x0000_t202" style="position:absolute;margin-left:338.6pt;margin-top:17.15pt;width:147.75pt;height: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" filled="f" stroked="f" strokeweight=".5pt">
                <v:textbox>
                  <w:txbxContent>
                    <w:p w:rsidR="00811C37" w:rsidRDefault="00811C37" w:rsidP="00811C37">
                      <w:r>
                        <w:t>Sjekk forståelsen</w:t>
                      </w:r>
                    </w:p>
                  </w:txbxContent>
                </v:textbox>
              </v:shape>
            </w:pict>
          </mc:Fallback>
        </mc:AlternateContent>
      </w:r>
    </w:p>
    <w:p w:rsidR="0098019C" w:rsidRPr="0098019C" w:rsidRDefault="0098019C" w:rsidP="0098019C"/>
    <w:p w:rsidR="0098019C" w:rsidRPr="0098019C" w:rsidRDefault="0098019C" w:rsidP="0098019C"/>
    <w:p w:rsidR="0098019C" w:rsidRPr="0098019C" w:rsidRDefault="0098019C" w:rsidP="0098019C"/>
    <w:p w:rsidR="0098019C" w:rsidRPr="0098019C" w:rsidRDefault="0098019C" w:rsidP="0098019C"/>
    <w:p w:rsidR="0098019C" w:rsidRPr="0098019C" w:rsidRDefault="0098019C" w:rsidP="0098019C"/>
    <w:p w:rsidR="0098019C" w:rsidRPr="0098019C" w:rsidRDefault="0098019C" w:rsidP="0098019C"/>
    <w:p w:rsidR="00141C18" w:rsidRPr="0098019C" w:rsidRDefault="00141C18" w:rsidP="0098019C">
      <w:pPr>
        <w:tabs>
          <w:tab w:val="left" w:pos="1485"/>
        </w:tabs>
      </w:pPr>
      <w:bookmarkStart w:id="0" w:name="_GoBack"/>
      <w:bookmarkEnd w:id="0"/>
    </w:p>
    <w:sectPr w:rsidR="00141C18" w:rsidRPr="0098019C" w:rsidSect="00C66416">
      <w:headerReference w:type="default" r:id="rId35"/>
      <w:footerReference w:type="default" r:id="rId36"/>
      <w:pgSz w:w="11906" w:h="16838"/>
      <w:pgMar w:top="1560" w:right="1417" w:bottom="1417" w:left="1417" w:header="567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1C3" w:rsidRDefault="004751C3" w:rsidP="00523F57">
      <w:pPr>
        <w:spacing w:after="0" w:line="240" w:lineRule="auto"/>
      </w:pPr>
      <w:r>
        <w:separator/>
      </w:r>
    </w:p>
  </w:endnote>
  <w:endnote w:type="continuationSeparator" w:id="0">
    <w:p w:rsidR="004751C3" w:rsidRDefault="004751C3" w:rsidP="0052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9619081"/>
      <w:docPartObj>
        <w:docPartGallery w:val="Page Numbers (Bottom of Page)"/>
        <w:docPartUnique/>
      </w:docPartObj>
    </w:sdtPr>
    <w:sdtEndPr/>
    <w:sdtContent>
      <w:p w:rsidR="00CC2A5C" w:rsidRDefault="00CC2A5C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372">
          <w:rPr>
            <w:noProof/>
          </w:rPr>
          <w:t>12</w:t>
        </w:r>
        <w:r>
          <w:fldChar w:fldCharType="end"/>
        </w:r>
      </w:p>
    </w:sdtContent>
  </w:sdt>
  <w:p w:rsidR="00523F57" w:rsidRPr="002A026D" w:rsidRDefault="00523F57">
    <w:pPr>
      <w:pStyle w:val="Bunntekst"/>
      <w:rPr>
        <w:i/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1C3" w:rsidRDefault="004751C3" w:rsidP="00523F57">
      <w:pPr>
        <w:spacing w:after="0" w:line="240" w:lineRule="auto"/>
      </w:pPr>
      <w:r>
        <w:separator/>
      </w:r>
    </w:p>
  </w:footnote>
  <w:footnote w:type="continuationSeparator" w:id="0">
    <w:p w:rsidR="004751C3" w:rsidRDefault="004751C3" w:rsidP="0052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5A2" w:rsidRDefault="00C6641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3360" behindDoc="0" locked="0" layoutInCell="1" allowOverlap="1" wp14:anchorId="4212DA02" wp14:editId="6842556B">
          <wp:simplePos x="0" y="0"/>
          <wp:positionH relativeFrom="column">
            <wp:posOffset>4343400</wp:posOffset>
          </wp:positionH>
          <wp:positionV relativeFrom="paragraph">
            <wp:posOffset>-38100</wp:posOffset>
          </wp:positionV>
          <wp:extent cx="1985010" cy="398780"/>
          <wp:effectExtent l="0" t="0" r="0" b="127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01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3C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-103505</wp:posOffset>
              </wp:positionH>
              <wp:positionV relativeFrom="paragraph">
                <wp:posOffset>478155</wp:posOffset>
              </wp:positionV>
              <wp:extent cx="6372225" cy="0"/>
              <wp:effectExtent l="0" t="0" r="0" b="0"/>
              <wp:wrapNone/>
              <wp:docPr id="16" name="Rett linj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2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697BF31" id="Rett linje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15pt,37.65pt" to="493.6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" strokecolor="#40bad2 [320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3A0F17"/>
    <w:multiLevelType w:val="hybridMultilevel"/>
    <w:tmpl w:val="504263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E7F40"/>
    <w:multiLevelType w:val="hybridMultilevel"/>
    <w:tmpl w:val="31A04D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0B10"/>
    <w:multiLevelType w:val="hybridMultilevel"/>
    <w:tmpl w:val="237210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579D5"/>
    <w:multiLevelType w:val="hybridMultilevel"/>
    <w:tmpl w:val="5EF429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83AF7"/>
    <w:multiLevelType w:val="hybridMultilevel"/>
    <w:tmpl w:val="C1881C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03C7D"/>
    <w:multiLevelType w:val="hybridMultilevel"/>
    <w:tmpl w:val="6AFCBE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F3F6F"/>
    <w:multiLevelType w:val="hybridMultilevel"/>
    <w:tmpl w:val="8676ED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2C307D"/>
    <w:multiLevelType w:val="hybridMultilevel"/>
    <w:tmpl w:val="C39E03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755A3"/>
    <w:multiLevelType w:val="hybridMultilevel"/>
    <w:tmpl w:val="39503D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D1906"/>
    <w:multiLevelType w:val="hybridMultilevel"/>
    <w:tmpl w:val="71B237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B23925"/>
    <w:multiLevelType w:val="hybridMultilevel"/>
    <w:tmpl w:val="F1FE3B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75BFE"/>
    <w:multiLevelType w:val="hybridMultilevel"/>
    <w:tmpl w:val="C158D7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46EAE"/>
    <w:multiLevelType w:val="hybridMultilevel"/>
    <w:tmpl w:val="AB4030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34713"/>
    <w:multiLevelType w:val="hybridMultilevel"/>
    <w:tmpl w:val="BB80CB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B126F"/>
    <w:multiLevelType w:val="hybridMultilevel"/>
    <w:tmpl w:val="B180F0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B108B"/>
    <w:multiLevelType w:val="hybridMultilevel"/>
    <w:tmpl w:val="9712F99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331BC1"/>
    <w:multiLevelType w:val="hybridMultilevel"/>
    <w:tmpl w:val="ECE47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14"/>
  </w:num>
  <w:num w:numId="5">
    <w:abstractNumId w:val="11"/>
  </w:num>
  <w:num w:numId="6">
    <w:abstractNumId w:val="10"/>
  </w:num>
  <w:num w:numId="7">
    <w:abstractNumId w:val="12"/>
  </w:num>
  <w:num w:numId="8">
    <w:abstractNumId w:val="4"/>
  </w:num>
  <w:num w:numId="9">
    <w:abstractNumId w:val="3"/>
  </w:num>
  <w:num w:numId="10">
    <w:abstractNumId w:val="2"/>
  </w:num>
  <w:num w:numId="11">
    <w:abstractNumId w:val="13"/>
  </w:num>
  <w:num w:numId="12">
    <w:abstractNumId w:val="6"/>
  </w:num>
  <w:num w:numId="13">
    <w:abstractNumId w:val="8"/>
  </w:num>
  <w:num w:numId="14">
    <w:abstractNumId w:val="7"/>
  </w:num>
  <w:num w:numId="15">
    <w:abstractNumId w:val="9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F13"/>
    <w:rsid w:val="0001197A"/>
    <w:rsid w:val="00021B56"/>
    <w:rsid w:val="000672A3"/>
    <w:rsid w:val="00125284"/>
    <w:rsid w:val="00141C18"/>
    <w:rsid w:val="00173F0D"/>
    <w:rsid w:val="001A5131"/>
    <w:rsid w:val="001A727A"/>
    <w:rsid w:val="001D1C0D"/>
    <w:rsid w:val="001E7FB6"/>
    <w:rsid w:val="00211AF1"/>
    <w:rsid w:val="002476E2"/>
    <w:rsid w:val="002574D6"/>
    <w:rsid w:val="00261E8A"/>
    <w:rsid w:val="002A026D"/>
    <w:rsid w:val="002A4040"/>
    <w:rsid w:val="003137B8"/>
    <w:rsid w:val="003331DD"/>
    <w:rsid w:val="00343913"/>
    <w:rsid w:val="00381343"/>
    <w:rsid w:val="003E09B4"/>
    <w:rsid w:val="003E326E"/>
    <w:rsid w:val="003F1291"/>
    <w:rsid w:val="003F71F9"/>
    <w:rsid w:val="00404734"/>
    <w:rsid w:val="004751C3"/>
    <w:rsid w:val="00477086"/>
    <w:rsid w:val="004A1215"/>
    <w:rsid w:val="004C521E"/>
    <w:rsid w:val="004C559B"/>
    <w:rsid w:val="00507C92"/>
    <w:rsid w:val="00521E87"/>
    <w:rsid w:val="00523F57"/>
    <w:rsid w:val="00524680"/>
    <w:rsid w:val="00534264"/>
    <w:rsid w:val="00537B32"/>
    <w:rsid w:val="00583D73"/>
    <w:rsid w:val="005D19FB"/>
    <w:rsid w:val="00605EBD"/>
    <w:rsid w:val="006315BB"/>
    <w:rsid w:val="00631F43"/>
    <w:rsid w:val="00662DD6"/>
    <w:rsid w:val="006C0E4A"/>
    <w:rsid w:val="007053B4"/>
    <w:rsid w:val="00731EA5"/>
    <w:rsid w:val="00776C18"/>
    <w:rsid w:val="007E07F6"/>
    <w:rsid w:val="00811C37"/>
    <w:rsid w:val="00836C21"/>
    <w:rsid w:val="00857090"/>
    <w:rsid w:val="0086224C"/>
    <w:rsid w:val="00873C5A"/>
    <w:rsid w:val="008C3380"/>
    <w:rsid w:val="008C74BC"/>
    <w:rsid w:val="008D65B2"/>
    <w:rsid w:val="00937FB4"/>
    <w:rsid w:val="0095789C"/>
    <w:rsid w:val="0098019C"/>
    <w:rsid w:val="009875BF"/>
    <w:rsid w:val="009D08A6"/>
    <w:rsid w:val="00AB23C7"/>
    <w:rsid w:val="00AC370A"/>
    <w:rsid w:val="00B17C0F"/>
    <w:rsid w:val="00B20981"/>
    <w:rsid w:val="00B262CA"/>
    <w:rsid w:val="00B31C9D"/>
    <w:rsid w:val="00B50679"/>
    <w:rsid w:val="00B54334"/>
    <w:rsid w:val="00B94F13"/>
    <w:rsid w:val="00B975A2"/>
    <w:rsid w:val="00BA3E70"/>
    <w:rsid w:val="00BC75AB"/>
    <w:rsid w:val="00BF0AAD"/>
    <w:rsid w:val="00C23C82"/>
    <w:rsid w:val="00C57EDE"/>
    <w:rsid w:val="00C66416"/>
    <w:rsid w:val="00CB1907"/>
    <w:rsid w:val="00CC1372"/>
    <w:rsid w:val="00CC2A5C"/>
    <w:rsid w:val="00CD14DF"/>
    <w:rsid w:val="00CD5D7B"/>
    <w:rsid w:val="00CF7F44"/>
    <w:rsid w:val="00D0104A"/>
    <w:rsid w:val="00DB1FAB"/>
    <w:rsid w:val="00DB6861"/>
    <w:rsid w:val="00E52A64"/>
    <w:rsid w:val="00E668C4"/>
    <w:rsid w:val="00E80250"/>
    <w:rsid w:val="00E956B5"/>
    <w:rsid w:val="00EB3A5B"/>
    <w:rsid w:val="00ED5491"/>
    <w:rsid w:val="00EE53A2"/>
    <w:rsid w:val="00EE7890"/>
    <w:rsid w:val="00F054E2"/>
    <w:rsid w:val="00F214E5"/>
    <w:rsid w:val="00FB5C1A"/>
    <w:rsid w:val="00FE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526172"/>
  <w15:chartTrackingRefBased/>
  <w15:docId w15:val="{924692AC-6A42-47EB-BB7D-6C5B7795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680"/>
    <w:rPr>
      <w:rFonts w:ascii="Comic Sans MS" w:hAnsi="Comic Sans MS"/>
      <w:sz w:val="2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20981"/>
    <w:pPr>
      <w:pBdr>
        <w:top w:val="single" w:sz="24" w:space="0" w:color="40BAD2" w:themeColor="accent1"/>
        <w:left w:val="single" w:sz="24" w:space="0" w:color="40BAD2" w:themeColor="accent1"/>
        <w:bottom w:val="single" w:sz="24" w:space="0" w:color="40BAD2" w:themeColor="accent1"/>
        <w:right w:val="single" w:sz="24" w:space="0" w:color="40BAD2" w:themeColor="accent1"/>
      </w:pBdr>
      <w:shd w:val="clear" w:color="auto" w:fill="40BAD2" w:themeFill="accent1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20981"/>
    <w:pPr>
      <w:pBdr>
        <w:top w:val="single" w:sz="24" w:space="0" w:color="D8F1F6" w:themeColor="accent1" w:themeTint="33"/>
        <w:left w:val="single" w:sz="24" w:space="0" w:color="D8F1F6" w:themeColor="accent1" w:themeTint="33"/>
        <w:bottom w:val="single" w:sz="24" w:space="0" w:color="D8F1F6" w:themeColor="accent1" w:themeTint="33"/>
        <w:right w:val="single" w:sz="24" w:space="0" w:color="D8F1F6" w:themeColor="accent1" w:themeTint="33"/>
      </w:pBdr>
      <w:shd w:val="clear" w:color="auto" w:fill="D8F1F6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20981"/>
    <w:pPr>
      <w:pBdr>
        <w:top w:val="single" w:sz="6" w:space="2" w:color="40BAD2" w:themeColor="accent1"/>
      </w:pBdr>
      <w:spacing w:before="300" w:after="0"/>
      <w:outlineLvl w:val="2"/>
    </w:pPr>
    <w:rPr>
      <w:caps/>
      <w:color w:val="1A606E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37B32"/>
    <w:pPr>
      <w:spacing w:before="200" w:after="0"/>
      <w:outlineLvl w:val="3"/>
    </w:pPr>
    <w:rPr>
      <w:caps/>
      <w:color w:val="2790A5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B20981"/>
    <w:pPr>
      <w:pBdr>
        <w:bottom w:val="single" w:sz="6" w:space="1" w:color="40BAD2" w:themeColor="accent1"/>
      </w:pBdr>
      <w:spacing w:before="200" w:after="0"/>
      <w:outlineLvl w:val="4"/>
    </w:pPr>
    <w:rPr>
      <w:caps/>
      <w:color w:val="2790A5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0981"/>
    <w:pPr>
      <w:pBdr>
        <w:bottom w:val="dotted" w:sz="6" w:space="1" w:color="40BAD2" w:themeColor="accent1"/>
      </w:pBdr>
      <w:spacing w:before="200" w:after="0"/>
      <w:outlineLvl w:val="5"/>
    </w:pPr>
    <w:rPr>
      <w:caps/>
      <w:color w:val="2790A5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0981"/>
    <w:pPr>
      <w:spacing w:before="200" w:after="0"/>
      <w:outlineLvl w:val="6"/>
    </w:pPr>
    <w:rPr>
      <w:caps/>
      <w:color w:val="2790A5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098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098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6224C"/>
    <w:pPr>
      <w:spacing w:before="0" w:after="0"/>
    </w:pPr>
    <w:rPr>
      <w:rFonts w:eastAsiaTheme="majorEastAsia" w:cstheme="majorBidi"/>
      <w:caps/>
      <w:color w:val="40BAD2" w:themeColor="accent1"/>
      <w:spacing w:val="10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6224C"/>
    <w:rPr>
      <w:rFonts w:ascii="Comic Sans MS" w:eastAsiaTheme="majorEastAsia" w:hAnsi="Comic Sans MS" w:cstheme="majorBidi"/>
      <w:caps/>
      <w:color w:val="40BAD2" w:themeColor="accent1"/>
      <w:spacing w:val="10"/>
      <w:sz w:val="52"/>
      <w:szCs w:val="5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0981"/>
    <w:rPr>
      <w:caps/>
      <w:color w:val="FFFFFF" w:themeColor="background1"/>
      <w:spacing w:val="15"/>
      <w:sz w:val="22"/>
      <w:szCs w:val="22"/>
      <w:shd w:val="clear" w:color="auto" w:fill="40BAD2" w:themeFill="accent1"/>
    </w:rPr>
  </w:style>
  <w:style w:type="paragraph" w:styleId="Listeavsnitt">
    <w:name w:val="List Paragraph"/>
    <w:basedOn w:val="Normal"/>
    <w:uiPriority w:val="34"/>
    <w:qFormat/>
    <w:rsid w:val="00B17C0F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B20981"/>
    <w:rPr>
      <w:caps/>
      <w:spacing w:val="15"/>
      <w:shd w:val="clear" w:color="auto" w:fill="D8F1F6" w:themeFill="accent1" w:themeFillTint="33"/>
    </w:rPr>
  </w:style>
  <w:style w:type="paragraph" w:styleId="Topptekst">
    <w:name w:val="header"/>
    <w:basedOn w:val="Normal"/>
    <w:link w:val="TopptekstTegn"/>
    <w:uiPriority w:val="99"/>
    <w:unhideWhenUsed/>
    <w:rsid w:val="00523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3F57"/>
    <w:rPr>
      <w:sz w:val="24"/>
    </w:rPr>
  </w:style>
  <w:style w:type="paragraph" w:styleId="Bunntekst">
    <w:name w:val="footer"/>
    <w:basedOn w:val="Normal"/>
    <w:link w:val="BunntekstTegn"/>
    <w:uiPriority w:val="99"/>
    <w:unhideWhenUsed/>
    <w:rsid w:val="00523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3F57"/>
    <w:rPr>
      <w:sz w:val="24"/>
    </w:rPr>
  </w:style>
  <w:style w:type="table" w:styleId="Tabellrutenett">
    <w:name w:val="Table Grid"/>
    <w:basedOn w:val="Vanligtabell"/>
    <w:uiPriority w:val="39"/>
    <w:rsid w:val="00EE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B20981"/>
    <w:rPr>
      <w:caps/>
      <w:color w:val="1A606E" w:themeColor="accent1" w:themeShade="7F"/>
      <w:spacing w:val="15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37B32"/>
    <w:rPr>
      <w:rFonts w:ascii="Comic Sans MS" w:hAnsi="Comic Sans MS"/>
      <w:caps/>
      <w:color w:val="2790A5" w:themeColor="accent1" w:themeShade="BF"/>
      <w:spacing w:val="10"/>
      <w:sz w:val="28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B20981"/>
    <w:rPr>
      <w:caps/>
      <w:color w:val="2790A5" w:themeColor="accent1" w:themeShade="BF"/>
      <w:spacing w:val="1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20981"/>
    <w:rPr>
      <w:caps/>
      <w:color w:val="2790A5" w:themeColor="accent1" w:themeShade="BF"/>
      <w:spacing w:val="1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20981"/>
    <w:rPr>
      <w:caps/>
      <w:color w:val="2790A5" w:themeColor="accent1" w:themeShade="BF"/>
      <w:spacing w:val="1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20981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20981"/>
    <w:rPr>
      <w:i/>
      <w:iCs/>
      <w:caps/>
      <w:spacing w:val="1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B20981"/>
    <w:rPr>
      <w:b/>
      <w:bCs/>
      <w:color w:val="2790A5" w:themeColor="accent1" w:themeShade="BF"/>
      <w:sz w:val="16"/>
      <w:szCs w:val="1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2098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20981"/>
    <w:rPr>
      <w:caps/>
      <w:color w:val="595959" w:themeColor="text1" w:themeTint="A6"/>
      <w:spacing w:val="10"/>
      <w:sz w:val="21"/>
      <w:szCs w:val="21"/>
    </w:rPr>
  </w:style>
  <w:style w:type="character" w:styleId="Sterk">
    <w:name w:val="Strong"/>
    <w:uiPriority w:val="22"/>
    <w:qFormat/>
    <w:rsid w:val="00B20981"/>
    <w:rPr>
      <w:b/>
      <w:bCs/>
    </w:rPr>
  </w:style>
  <w:style w:type="character" w:styleId="Utheving">
    <w:name w:val="Emphasis"/>
    <w:uiPriority w:val="20"/>
    <w:qFormat/>
    <w:rsid w:val="00B20981"/>
    <w:rPr>
      <w:caps/>
      <w:color w:val="1A606E" w:themeColor="accent1" w:themeShade="7F"/>
      <w:spacing w:val="5"/>
    </w:rPr>
  </w:style>
  <w:style w:type="paragraph" w:styleId="Ingenmellomrom">
    <w:name w:val="No Spacing"/>
    <w:uiPriority w:val="1"/>
    <w:qFormat/>
    <w:rsid w:val="00B20981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B20981"/>
    <w:rPr>
      <w:i/>
      <w:iCs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B20981"/>
    <w:rPr>
      <w:i/>
      <w:iCs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20981"/>
    <w:pPr>
      <w:spacing w:before="240" w:after="240" w:line="240" w:lineRule="auto"/>
      <w:ind w:left="1080" w:right="1080"/>
      <w:jc w:val="center"/>
    </w:pPr>
    <w:rPr>
      <w:color w:val="40BAD2" w:themeColor="accent1"/>
      <w:sz w:val="24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20981"/>
    <w:rPr>
      <w:color w:val="40BAD2" w:themeColor="accent1"/>
      <w:sz w:val="24"/>
      <w:szCs w:val="24"/>
    </w:rPr>
  </w:style>
  <w:style w:type="character" w:styleId="Svakutheving">
    <w:name w:val="Subtle Emphasis"/>
    <w:uiPriority w:val="19"/>
    <w:qFormat/>
    <w:rsid w:val="00B20981"/>
    <w:rPr>
      <w:i/>
      <w:iCs/>
      <w:color w:val="1A606E" w:themeColor="accent1" w:themeShade="7F"/>
    </w:rPr>
  </w:style>
  <w:style w:type="character" w:styleId="Sterkutheving">
    <w:name w:val="Intense Emphasis"/>
    <w:uiPriority w:val="21"/>
    <w:qFormat/>
    <w:rsid w:val="00B20981"/>
    <w:rPr>
      <w:b/>
      <w:bCs/>
      <w:caps/>
      <w:color w:val="1A606E" w:themeColor="accent1" w:themeShade="7F"/>
      <w:spacing w:val="10"/>
    </w:rPr>
  </w:style>
  <w:style w:type="character" w:styleId="Svakreferanse">
    <w:name w:val="Subtle Reference"/>
    <w:uiPriority w:val="31"/>
    <w:qFormat/>
    <w:rsid w:val="00B20981"/>
    <w:rPr>
      <w:b/>
      <w:bCs/>
      <w:color w:val="40BAD2" w:themeColor="accent1"/>
    </w:rPr>
  </w:style>
  <w:style w:type="character" w:styleId="Sterkreferanse">
    <w:name w:val="Intense Reference"/>
    <w:uiPriority w:val="32"/>
    <w:qFormat/>
    <w:rsid w:val="00B20981"/>
    <w:rPr>
      <w:b/>
      <w:bCs/>
      <w:i/>
      <w:iCs/>
      <w:caps/>
      <w:color w:val="40BAD2" w:themeColor="accent1"/>
    </w:rPr>
  </w:style>
  <w:style w:type="character" w:styleId="Boktittel">
    <w:name w:val="Book Title"/>
    <w:uiPriority w:val="33"/>
    <w:qFormat/>
    <w:rsid w:val="00B20981"/>
    <w:rPr>
      <w:b/>
      <w:bCs/>
      <w:i/>
      <w:iCs/>
      <w:spacing w:val="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20981"/>
    <w:pPr>
      <w:outlineLvl w:val="9"/>
    </w:pPr>
  </w:style>
  <w:style w:type="paragraph" w:customStyle="1" w:styleId="Snakk">
    <w:name w:val="Snakk"/>
    <w:basedOn w:val="Normal"/>
    <w:link w:val="SnakkTegn"/>
    <w:qFormat/>
    <w:rsid w:val="0086224C"/>
    <w:rPr>
      <w:rFonts w:ascii="Bradley Hand ITC" w:hAnsi="Bradley Hand ITC"/>
      <w:b/>
      <w:color w:val="A62326" w:themeColor="accent6" w:themeShade="BF"/>
      <w:sz w:val="36"/>
    </w:rPr>
  </w:style>
  <w:style w:type="character" w:customStyle="1" w:styleId="SnakkTegn">
    <w:name w:val="Snakk Tegn"/>
    <w:basedOn w:val="Standardskriftforavsnitt"/>
    <w:link w:val="Snakk"/>
    <w:rsid w:val="0086224C"/>
    <w:rPr>
      <w:rFonts w:ascii="Bradley Hand ITC" w:hAnsi="Bradley Hand ITC"/>
      <w:b/>
      <w:color w:val="A62326" w:themeColor="accent6" w:themeShade="BF"/>
      <w:sz w:val="3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E789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E7890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4C559B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7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3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67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21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59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82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91289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19080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7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617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974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221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780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5563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6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4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15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96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10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58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597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62949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51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476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53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56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082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9138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867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9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9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42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4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56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4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631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8474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06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3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1394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4050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454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406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2321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2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4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19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9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542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6033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35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341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309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7419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8445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212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613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4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5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90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09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1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811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997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3843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257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990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5936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9410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79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3837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716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1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95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7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52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0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919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5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91005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562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090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072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1118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65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7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9563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3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13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7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11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950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184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659533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35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32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310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31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561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0434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4638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6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3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0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5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21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1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11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01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77236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10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49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528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327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664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87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311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0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8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1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93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86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51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9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334378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44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9334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683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773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697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473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7212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ixabay.com/no/vectors/klasserom-samarbeidsl%C3%A6ring-diskusjon-1297779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pixabay.com/no/illustrations/venner-tillit-vennskap-sammen-1015312/" TargetMode="External"/><Relationship Id="rId33" Type="http://schemas.openxmlformats.org/officeDocument/2006/relationships/chart" Target="charts/chart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microsoft.com/office/2007/relationships/hdphoto" Target="media/hdphoto1.wdp"/><Relationship Id="rId31" Type="http://schemas.openxmlformats.org/officeDocument/2006/relationships/hyperlink" Target="https://pixabay.com/no/illustrations/thumb-tilbakemeldinger-bekrefte-315040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pixabay.com/no/photos/sokker-hullet-toe-hoax-hilsen-1322489/" TargetMode="External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2F0-40D7-94BB-5B3FF3AC6F9E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2F0-40D7-94BB-5B3FF3AC6F9E}"/>
              </c:ext>
            </c:extLst>
          </c:dPt>
          <c:dLbls>
            <c:dLbl>
              <c:idx val="0"/>
              <c:layout>
                <c:manualLayout>
                  <c:x val="-0.20965337079343954"/>
                  <c:y val="0.1046925731505783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b-NO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194841841952854"/>
                      <c:h val="0.240789831826577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2F0-40D7-94BB-5B3FF3AC6F9E}"/>
                </c:ext>
              </c:extLst>
            </c:dLbl>
            <c:dLbl>
              <c:idx val="1"/>
              <c:layout>
                <c:manualLayout>
                  <c:x val="0.29359938544267333"/>
                  <c:y val="-0.2239351234941787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nb-NO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615986638033871"/>
                      <c:h val="0.218002139976405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2F0-40D7-94BB-5B3FF3AC6F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'Ark1'!$E$7:$E$8</c:f>
              <c:numCache>
                <c:formatCode>General</c:formatCode>
                <c:ptCount val="2"/>
                <c:pt idx="0">
                  <c:v>10</c:v>
                </c:pt>
                <c:pt idx="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F0-40D7-94BB-5B3FF3AC6F9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Ramme">
  <a:themeElements>
    <a:clrScheme name="Ramme">
      <a:dk1>
        <a:srgbClr val="000000"/>
      </a:dk1>
      <a:lt1>
        <a:srgbClr val="FFFFFF"/>
      </a:lt1>
      <a:dk2>
        <a:srgbClr val="545454"/>
      </a:dk2>
      <a:lt2>
        <a:srgbClr val="BFBFBF"/>
      </a:lt2>
      <a:accent1>
        <a:srgbClr val="40BAD2"/>
      </a:accent1>
      <a:accent2>
        <a:srgbClr val="FAB900"/>
      </a:accent2>
      <a:accent3>
        <a:srgbClr val="90BB23"/>
      </a:accent3>
      <a:accent4>
        <a:srgbClr val="EE7008"/>
      </a:accent4>
      <a:accent5>
        <a:srgbClr val="1AB39F"/>
      </a:accent5>
      <a:accent6>
        <a:srgbClr val="D5393D"/>
      </a:accent6>
      <a:hlink>
        <a:srgbClr val="90BB23"/>
      </a:hlink>
      <a:folHlink>
        <a:srgbClr val="EE7008"/>
      </a:folHlink>
    </a:clrScheme>
    <a:fontScheme name="Ramme">
      <a:maj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Ramme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20000"/>
                <a:lumMod val="102000"/>
              </a:schemeClr>
            </a:gs>
            <a:gs pos="48000">
              <a:schemeClr val="phClr">
                <a:tint val="98000"/>
                <a:shade val="90000"/>
                <a:satMod val="110000"/>
                <a:lumMod val="103000"/>
              </a:schemeClr>
            </a:gs>
            <a:gs pos="100000">
              <a:schemeClr val="phClr">
                <a:tint val="98000"/>
                <a:shade val="8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rame" id="{F226E7A2-7162-461C-9490-D27D9DC04E43}" vid="{629A0216-3BBD-45C0-B63F-2683BEA18F6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A0302547.dotm</Template>
  <TotalTime>104</TotalTime>
  <Pages>12</Pages>
  <Words>1091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Asperheim</dc:creator>
  <cp:keywords/>
  <dc:description/>
  <cp:lastModifiedBy> </cp:lastModifiedBy>
  <cp:revision>7</cp:revision>
  <cp:lastPrinted>2019-02-05T10:08:00Z</cp:lastPrinted>
  <dcterms:created xsi:type="dcterms:W3CDTF">2019-06-18T07:38:00Z</dcterms:created>
  <dcterms:modified xsi:type="dcterms:W3CDTF">2020-01-13T13:44:00Z</dcterms:modified>
</cp:coreProperties>
</file>